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6920C" w14:textId="03486535" w:rsidR="00ED0E3C" w:rsidRDefault="001E7957" w:rsidP="008C50A7">
      <w:pPr>
        <w:pStyle w:val="Kop1"/>
      </w:pPr>
      <w:r>
        <w:rPr>
          <w:noProof/>
        </w:rPr>
        <mc:AlternateContent>
          <mc:Choice Requires="wps">
            <w:drawing>
              <wp:anchor distT="45720" distB="45720" distL="114300" distR="114300" simplePos="0" relativeHeight="251659264" behindDoc="0" locked="1" layoutInCell="1" allowOverlap="1" wp14:anchorId="4773356F" wp14:editId="7BA50843">
                <wp:simplePos x="0" y="0"/>
                <wp:positionH relativeFrom="column">
                  <wp:posOffset>-311150</wp:posOffset>
                </wp:positionH>
                <wp:positionV relativeFrom="paragraph">
                  <wp:posOffset>6758305</wp:posOffset>
                </wp:positionV>
                <wp:extent cx="610870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1404620"/>
                        </a:xfrm>
                        <a:prstGeom prst="rect">
                          <a:avLst/>
                        </a:prstGeom>
                        <a:noFill/>
                        <a:ln w="9525">
                          <a:noFill/>
                          <a:miter lim="800000"/>
                          <a:headEnd/>
                          <a:tailEnd/>
                        </a:ln>
                      </wps:spPr>
                      <wps:txbx>
                        <w:txbxContent>
                          <w:p w14:paraId="5E92F93A" w14:textId="77777777" w:rsidR="00E046EF" w:rsidRDefault="00E046EF" w:rsidP="00E046EF">
                            <w:pPr>
                              <w:pStyle w:val="Titel"/>
                            </w:pPr>
                            <w:r>
                              <w:t>De Stakeholderanalyse</w:t>
                            </w:r>
                          </w:p>
                          <w:p w14:paraId="47700A40" w14:textId="77777777" w:rsidR="00E046EF" w:rsidRPr="001E7957" w:rsidRDefault="00E046EF" w:rsidP="00E046EF">
                            <w:pPr>
                              <w:pStyle w:val="Ondertitel"/>
                            </w:pPr>
                            <w:r>
                              <w:t>Optimaliseer je clubwerking</w:t>
                            </w:r>
                          </w:p>
                          <w:p w14:paraId="44B22F56" w14:textId="04EEF754" w:rsidR="001E7957" w:rsidRPr="001E7957" w:rsidRDefault="001E7957" w:rsidP="001E7957">
                            <w:pPr>
                              <w:pStyle w:val="Ondertitel"/>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356F" id="_x0000_t202" coordsize="21600,21600" o:spt="202" path="m,l,21600r21600,l21600,xe">
                <v:stroke joinstyle="miter"/>
                <v:path gradientshapeok="t" o:connecttype="rect"/>
              </v:shapetype>
              <v:shape id="Tekstvak 2" o:spid="_x0000_s1026" type="#_x0000_t202" style="position:absolute;left:0;text-align:left;margin-left:-24.5pt;margin-top:532.15pt;width:48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" filled="f" stroked="f">
                <v:textbox style="mso-fit-shape-to-text:t">
                  <w:txbxContent>
                    <w:p w14:paraId="5E92F93A" w14:textId="77777777" w:rsidR="00E046EF" w:rsidRDefault="00E046EF" w:rsidP="00E046EF">
                      <w:pPr>
                        <w:pStyle w:val="Titel"/>
                      </w:pPr>
                      <w:r>
                        <w:t>De Stakeholderanalyse</w:t>
                      </w:r>
                    </w:p>
                    <w:p w14:paraId="47700A40" w14:textId="77777777" w:rsidR="00E046EF" w:rsidRPr="001E7957" w:rsidRDefault="00E046EF" w:rsidP="00E046EF">
                      <w:pPr>
                        <w:pStyle w:val="Ondertitel"/>
                      </w:pPr>
                      <w:r>
                        <w:t>Optimaliseer je clubwerking</w:t>
                      </w:r>
                    </w:p>
                    <w:p w14:paraId="44B22F56" w14:textId="04EEF754" w:rsidR="001E7957" w:rsidRPr="001E7957" w:rsidRDefault="001E7957" w:rsidP="001E7957">
                      <w:pPr>
                        <w:pStyle w:val="Ondertitel"/>
                      </w:pPr>
                    </w:p>
                  </w:txbxContent>
                </v:textbox>
                <w10:wrap type="square"/>
                <w10:anchorlock/>
              </v:shape>
            </w:pict>
          </mc:Fallback>
        </mc:AlternateContent>
      </w:r>
      <w:r>
        <w:br w:type="page"/>
      </w:r>
      <w:r w:rsidR="00ED0E3C">
        <w:lastRenderedPageBreak/>
        <w:t>Wat is een stakeholderanalyse?</w:t>
      </w:r>
    </w:p>
    <w:p w14:paraId="721D9047" w14:textId="77777777" w:rsidR="00ED0E3C" w:rsidRPr="00043715" w:rsidRDefault="00ED0E3C" w:rsidP="00ED0E3C">
      <w:pPr>
        <w:rPr>
          <w:lang w:val="nl-NL"/>
        </w:rPr>
      </w:pPr>
      <w:r>
        <w:t xml:space="preserve">Een stakeholderanalyse is </w:t>
      </w:r>
      <w:r w:rsidRPr="00043715">
        <w:t>een weergave van de belangen</w:t>
      </w:r>
      <w:r>
        <w:t xml:space="preserve"> of </w:t>
      </w:r>
      <w:r w:rsidRPr="00043715">
        <w:t>behoeften van de relevante stakeholders</w:t>
      </w:r>
      <w:r>
        <w:t xml:space="preserve"> of belanghebbenden. Onder stakeholders verstaan we </w:t>
      </w:r>
      <w:r w:rsidRPr="00593204">
        <w:t>iedere persoon die een impact heeft op de werking</w:t>
      </w:r>
      <w:r>
        <w:t xml:space="preserve"> </w:t>
      </w:r>
      <w:r w:rsidRPr="00593204">
        <w:t>van de club</w:t>
      </w:r>
      <w:r>
        <w:t xml:space="preserve">. </w:t>
      </w:r>
    </w:p>
    <w:p w14:paraId="7334DD4A" w14:textId="77777777" w:rsidR="00ED0E3C" w:rsidRDefault="00ED0E3C" w:rsidP="00ED0E3C">
      <w:pPr>
        <w:pStyle w:val="Kop1"/>
      </w:pPr>
      <w:r>
        <w:t xml:space="preserve">Waarom een stakeholderanalyse? </w:t>
      </w:r>
    </w:p>
    <w:p w14:paraId="4E1A567E" w14:textId="77777777" w:rsidR="00ED0E3C" w:rsidRDefault="00ED0E3C" w:rsidP="00ED0E3C">
      <w:r>
        <w:t>De stakeholderanalyse is een belangrijke stap binnen de optimalisering van je volleybalclub. Het is essentieel dat een volleybalclub op de hoogte is van zowel de behoeften als de macht van de verschillende belanghebbenden die een (in)directe impact hebben op hun clubwerking. Wanneer dit niet het geval is loopt een club het gevaar in de toekomst niet langer te kunnen beantwoorden aan de evoluerende verwachtingen.</w:t>
      </w:r>
    </w:p>
    <w:p w14:paraId="63750E4A" w14:textId="77777777" w:rsidR="00ED0E3C" w:rsidRPr="00647750" w:rsidRDefault="00ED0E3C" w:rsidP="00ED0E3C">
      <w:pPr>
        <w:pStyle w:val="Kop1"/>
        <w:spacing w:after="240"/>
        <w15:collapsed/>
      </w:pPr>
      <w:r w:rsidRPr="00647750">
        <w:t>Stap 1: geef een weergave van de relevante stakeholders</w:t>
      </w:r>
    </w:p>
    <w:p w14:paraId="1CB22A04" w14:textId="77777777" w:rsidR="00ED0E3C" w:rsidRDefault="00ED0E3C" w:rsidP="00ED0E3C">
      <w:r>
        <w:t xml:space="preserve">Deze weergave is de uitkomst van een brainstorming sessie waarin alle personen/groepen/… die gelinkt kunnen worden aan de club, worden opgesomd. Dit kan zowel in lijstvorm (optie 1) als in de vorm van een grafische weergave, een soort </w:t>
      </w:r>
      <w:proofErr w:type="spellStart"/>
      <w:r>
        <w:t>mindmap</w:t>
      </w:r>
      <w:proofErr w:type="spellEnd"/>
      <w:r>
        <w:t xml:space="preserve"> (optie 2). We geven hieronder beide opties weer ter inspiratie.</w:t>
      </w:r>
    </w:p>
    <w:p w14:paraId="7A029BF7" w14:textId="77777777" w:rsidR="00ED0E3C" w:rsidRDefault="00ED0E3C" w:rsidP="00ED0E3C">
      <w:pPr>
        <w:pStyle w:val="Kop2"/>
      </w:pPr>
      <w:r>
        <w:t>Optie 1</w:t>
      </w:r>
    </w:p>
    <w:p w14:paraId="51263BA1" w14:textId="77777777" w:rsidR="00ED0E3C" w:rsidRDefault="00ED0E3C" w:rsidP="00ED0E3C">
      <w:pPr>
        <w:pStyle w:val="Lijstalinea"/>
        <w:numPr>
          <w:ilvl w:val="0"/>
          <w:numId w:val="12"/>
        </w:numPr>
        <w:jc w:val="left"/>
      </w:pPr>
      <w:r>
        <w:t>Bestuursleden</w:t>
      </w:r>
    </w:p>
    <w:p w14:paraId="42CA74B7" w14:textId="77777777" w:rsidR="00ED0E3C" w:rsidRDefault="00ED0E3C" w:rsidP="00ED0E3C">
      <w:pPr>
        <w:pStyle w:val="Lijstalinea"/>
        <w:numPr>
          <w:ilvl w:val="0"/>
          <w:numId w:val="13"/>
        </w:numPr>
        <w:jc w:val="left"/>
      </w:pPr>
      <w:r>
        <w:t>Leden</w:t>
      </w:r>
    </w:p>
    <w:p w14:paraId="6BEC7987" w14:textId="77777777" w:rsidR="00ED0E3C" w:rsidRDefault="00ED0E3C" w:rsidP="00ED0E3C">
      <w:pPr>
        <w:pStyle w:val="Lijstalinea"/>
        <w:numPr>
          <w:ilvl w:val="0"/>
          <w:numId w:val="13"/>
        </w:numPr>
        <w:jc w:val="left"/>
      </w:pPr>
      <w:r>
        <w:t>Ouders</w:t>
      </w:r>
    </w:p>
    <w:p w14:paraId="69FF2335" w14:textId="77777777" w:rsidR="00ED0E3C" w:rsidRDefault="00ED0E3C" w:rsidP="00ED0E3C">
      <w:pPr>
        <w:pStyle w:val="Lijstalinea"/>
        <w:numPr>
          <w:ilvl w:val="0"/>
          <w:numId w:val="13"/>
        </w:numPr>
        <w:jc w:val="left"/>
      </w:pPr>
      <w:r>
        <w:t>Gemeente</w:t>
      </w:r>
    </w:p>
    <w:p w14:paraId="7BF68922" w14:textId="77777777" w:rsidR="00ED0E3C" w:rsidRDefault="00ED0E3C" w:rsidP="00ED0E3C">
      <w:pPr>
        <w:pStyle w:val="Lijstalinea"/>
        <w:numPr>
          <w:ilvl w:val="0"/>
          <w:numId w:val="13"/>
        </w:numPr>
        <w:jc w:val="left"/>
      </w:pPr>
      <w:r>
        <w:t>Sponsors/partners</w:t>
      </w:r>
    </w:p>
    <w:p w14:paraId="3BF7D83C" w14:textId="77777777" w:rsidR="00ED0E3C" w:rsidRDefault="00ED0E3C" w:rsidP="00ED0E3C">
      <w:pPr>
        <w:pStyle w:val="Lijstalinea"/>
        <w:numPr>
          <w:ilvl w:val="0"/>
          <w:numId w:val="13"/>
        </w:numPr>
        <w:jc w:val="left"/>
      </w:pPr>
      <w:r>
        <w:t>Federatie</w:t>
      </w:r>
    </w:p>
    <w:p w14:paraId="2E2F4B71" w14:textId="77777777" w:rsidR="00ED0E3C" w:rsidRDefault="00ED0E3C" w:rsidP="00ED0E3C">
      <w:pPr>
        <w:pStyle w:val="Lijstalinea"/>
        <w:numPr>
          <w:ilvl w:val="0"/>
          <w:numId w:val="13"/>
        </w:numPr>
        <w:jc w:val="left"/>
      </w:pPr>
      <w:r>
        <w:t>Scholen</w:t>
      </w:r>
    </w:p>
    <w:p w14:paraId="676DF920" w14:textId="77777777" w:rsidR="00ED0E3C" w:rsidRDefault="00ED0E3C" w:rsidP="00ED0E3C">
      <w:pPr>
        <w:pStyle w:val="Lijstalinea"/>
        <w:numPr>
          <w:ilvl w:val="0"/>
          <w:numId w:val="13"/>
        </w:numPr>
        <w:jc w:val="left"/>
      </w:pPr>
      <w:r>
        <w:t>Overheid</w:t>
      </w:r>
    </w:p>
    <w:p w14:paraId="00FB40FB" w14:textId="77777777" w:rsidR="00ED0E3C" w:rsidRDefault="00ED0E3C" w:rsidP="00ED0E3C">
      <w:pPr>
        <w:pStyle w:val="Lijstalinea"/>
        <w:numPr>
          <w:ilvl w:val="0"/>
          <w:numId w:val="13"/>
        </w:numPr>
        <w:jc w:val="left"/>
      </w:pPr>
      <w:r>
        <w:t>Externe vrijwilligers</w:t>
      </w:r>
    </w:p>
    <w:p w14:paraId="41F8966E" w14:textId="77777777" w:rsidR="00ED0E3C" w:rsidRDefault="00ED0E3C" w:rsidP="00ED0E3C">
      <w:pPr>
        <w:pStyle w:val="Lijstalinea"/>
        <w:numPr>
          <w:ilvl w:val="0"/>
          <w:numId w:val="13"/>
        </w:numPr>
        <w:jc w:val="left"/>
      </w:pPr>
      <w:r>
        <w:t xml:space="preserve">Supporters </w:t>
      </w:r>
      <w:bookmarkStart w:id="0" w:name="_Hlk104196876"/>
    </w:p>
    <w:p w14:paraId="78AFCB1B" w14:textId="77777777" w:rsidR="00ED0E3C" w:rsidRDefault="00ED0E3C" w:rsidP="00ED0E3C">
      <w:pPr>
        <w:pStyle w:val="Lijstalinea"/>
        <w:numPr>
          <w:ilvl w:val="0"/>
          <w:numId w:val="13"/>
        </w:numPr>
        <w:jc w:val="left"/>
      </w:pPr>
      <w:r>
        <w:t>…</w:t>
      </w:r>
    </w:p>
    <w:p w14:paraId="0B0FCB9D" w14:textId="77777777" w:rsidR="00ED0E3C" w:rsidRDefault="00ED0E3C" w:rsidP="00ED0E3C">
      <w:pPr>
        <w:pStyle w:val="Kop2"/>
      </w:pPr>
      <w:r>
        <w:t xml:space="preserve">Optie 2 </w:t>
      </w:r>
    </w:p>
    <w:p w14:paraId="780302CD" w14:textId="77777777" w:rsidR="00ED0E3C" w:rsidRDefault="00ED0E3C" w:rsidP="00ED0E3C">
      <w:r w:rsidRPr="00C57134">
        <w:rPr>
          <w:noProof/>
        </w:rPr>
        <w:drawing>
          <wp:inline distT="0" distB="0" distL="0" distR="0" wp14:anchorId="2120A3CC" wp14:editId="7C3890D0">
            <wp:extent cx="4786630" cy="2441050"/>
            <wp:effectExtent l="0" t="0" r="0" b="1651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bookmarkEnd w:id="0"/>
    <w:p w14:paraId="268F583A" w14:textId="77777777" w:rsidR="00ED0E3C" w:rsidRDefault="00ED0E3C" w:rsidP="00ED0E3C">
      <w:pPr>
        <w:pStyle w:val="Kop1"/>
        <w:spacing w:before="0" w:after="240"/>
        <w15:collapsed/>
      </w:pPr>
      <w:r>
        <w:lastRenderedPageBreak/>
        <w:t>stap 2: map de stakeholders in de huidige &amp; gewenste dimensie volgens grootte van invloed &amp; belang</w:t>
      </w:r>
    </w:p>
    <w:p w14:paraId="64387652" w14:textId="77777777" w:rsidR="00ED0E3C" w:rsidRDefault="00ED0E3C" w:rsidP="00ED0E3C">
      <w:r>
        <w:t xml:space="preserve">Het is nu de bedoeling om de stakeholders te gaan indelen op basis van enerzijds de invloed/macht die ze hebben op/in de club én anderzijds hun relatief belang voor/interesse in de club. Dit gebeurt aan de hand van een assenstelsel met de mate van belang/interesse op de horizontale-, en de mate van macht/invloed op de verticale as. </w:t>
      </w:r>
    </w:p>
    <w:p w14:paraId="65200C0B" w14:textId="77777777" w:rsidR="00ED0E3C" w:rsidRDefault="00ED0E3C" w:rsidP="00ED0E3C">
      <w:r>
        <w:t>Hieronder een fictief voorbeeld ter illustratie.</w:t>
      </w:r>
    </w:p>
    <w:p w14:paraId="197ADD30" w14:textId="77777777" w:rsidR="00ED0E3C" w:rsidRDefault="00ED0E3C" w:rsidP="00ED0E3C">
      <w:r>
        <w:rPr>
          <w:noProof/>
        </w:rPr>
        <mc:AlternateContent>
          <mc:Choice Requires="wps">
            <w:drawing>
              <wp:anchor distT="45720" distB="45720" distL="114300" distR="114300" simplePos="0" relativeHeight="251663360" behindDoc="0" locked="0" layoutInCell="1" allowOverlap="1" wp14:anchorId="21187540" wp14:editId="4256CB20">
                <wp:simplePos x="0" y="0"/>
                <wp:positionH relativeFrom="margin">
                  <wp:posOffset>1872615</wp:posOffset>
                </wp:positionH>
                <wp:positionV relativeFrom="paragraph">
                  <wp:posOffset>6350</wp:posOffset>
                </wp:positionV>
                <wp:extent cx="1752600" cy="259080"/>
                <wp:effectExtent l="0" t="0" r="19050" b="2667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59080"/>
                        </a:xfrm>
                        <a:prstGeom prst="rect">
                          <a:avLst/>
                        </a:prstGeom>
                        <a:solidFill>
                          <a:schemeClr val="bg2"/>
                        </a:solidFill>
                        <a:ln w="9525">
                          <a:solidFill>
                            <a:srgbClr val="000000"/>
                          </a:solidFill>
                          <a:miter lim="800000"/>
                          <a:headEnd/>
                          <a:tailEnd/>
                        </a:ln>
                      </wps:spPr>
                      <wps:txbx>
                        <w:txbxContent>
                          <w:p w14:paraId="655A35F9" w14:textId="77777777" w:rsidR="00ED0E3C" w:rsidRPr="00A31A48" w:rsidRDefault="00ED0E3C" w:rsidP="00ED0E3C">
                            <w:pPr>
                              <w:jc w:val="center"/>
                              <w:rPr>
                                <w:lang w:val="nl-NL"/>
                              </w:rPr>
                            </w:pPr>
                            <w:r>
                              <w:rPr>
                                <w:lang w:val="nl-NL"/>
                              </w:rPr>
                              <w:t>Meer invloed/macht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87540" id="_x0000_s1027" type="#_x0000_t202" style="position:absolute;left:0;text-align:left;margin-left:147.45pt;margin-top:.5pt;width:138pt;height:20.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" fillcolor="#e7e6e6 [3214]">
                <v:textbox>
                  <w:txbxContent>
                    <w:p w14:paraId="655A35F9" w14:textId="77777777" w:rsidR="00ED0E3C" w:rsidRPr="00A31A48" w:rsidRDefault="00ED0E3C" w:rsidP="00ED0E3C">
                      <w:pPr>
                        <w:jc w:val="center"/>
                        <w:rPr>
                          <w:lang w:val="nl-NL"/>
                        </w:rPr>
                      </w:pPr>
                      <w:r>
                        <w:rPr>
                          <w:lang w:val="nl-NL"/>
                        </w:rPr>
                        <w:t>Meer invloed/macht</w:t>
                      </w:r>
                    </w:p>
                  </w:txbxContent>
                </v:textbox>
                <w10:wrap anchorx="margin"/>
              </v:shape>
            </w:pict>
          </mc:Fallback>
        </mc:AlternateContent>
      </w:r>
    </w:p>
    <w:p w14:paraId="19843017" w14:textId="77777777" w:rsidR="00ED0E3C" w:rsidRDefault="00ED0E3C" w:rsidP="00ED0E3C">
      <w:r>
        <w:rPr>
          <w:noProof/>
        </w:rPr>
        <mc:AlternateContent>
          <mc:Choice Requires="wps">
            <w:drawing>
              <wp:anchor distT="45720" distB="45720" distL="114300" distR="114300" simplePos="0" relativeHeight="251664384" behindDoc="0" locked="0" layoutInCell="1" allowOverlap="1" wp14:anchorId="16BB7148" wp14:editId="2FF584CA">
                <wp:simplePos x="0" y="0"/>
                <wp:positionH relativeFrom="margin">
                  <wp:posOffset>1874520</wp:posOffset>
                </wp:positionH>
                <wp:positionV relativeFrom="paragraph">
                  <wp:posOffset>3246755</wp:posOffset>
                </wp:positionV>
                <wp:extent cx="1752600" cy="259080"/>
                <wp:effectExtent l="0" t="0" r="19050" b="2667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59080"/>
                        </a:xfrm>
                        <a:prstGeom prst="rect">
                          <a:avLst/>
                        </a:prstGeom>
                        <a:solidFill>
                          <a:schemeClr val="bg2"/>
                        </a:solidFill>
                        <a:ln w="9525">
                          <a:solidFill>
                            <a:srgbClr val="000000"/>
                          </a:solidFill>
                          <a:miter lim="800000"/>
                          <a:headEnd/>
                          <a:tailEnd/>
                        </a:ln>
                      </wps:spPr>
                      <wps:txbx>
                        <w:txbxContent>
                          <w:p w14:paraId="2995BF3C" w14:textId="77777777" w:rsidR="00ED0E3C" w:rsidRPr="00A31A48" w:rsidRDefault="00ED0E3C" w:rsidP="00ED0E3C">
                            <w:pPr>
                              <w:jc w:val="center"/>
                              <w:rPr>
                                <w:lang w:val="nl-NL"/>
                              </w:rPr>
                            </w:pPr>
                            <w:r>
                              <w:rPr>
                                <w:lang w:val="nl-NL"/>
                              </w:rPr>
                              <w:t>Minder invloed/macht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B7148" id="_x0000_s1028" type="#_x0000_t202" style="position:absolute;left:0;text-align:left;margin-left:147.6pt;margin-top:255.65pt;width:138pt;height:20.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" fillcolor="#e7e6e6 [3214]">
                <v:textbox>
                  <w:txbxContent>
                    <w:p w14:paraId="2995BF3C" w14:textId="77777777" w:rsidR="00ED0E3C" w:rsidRPr="00A31A48" w:rsidRDefault="00ED0E3C" w:rsidP="00ED0E3C">
                      <w:pPr>
                        <w:jc w:val="center"/>
                        <w:rPr>
                          <w:lang w:val="nl-NL"/>
                        </w:rPr>
                      </w:pPr>
                      <w:r>
                        <w:rPr>
                          <w:lang w:val="nl-NL"/>
                        </w:rPr>
                        <w:t>Minder invloed/macht</w:t>
                      </w:r>
                    </w:p>
                  </w:txbxContent>
                </v:textbox>
                <w10:wrap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78F4049C" wp14:editId="4461BC99">
                <wp:simplePos x="0" y="0"/>
                <wp:positionH relativeFrom="margin">
                  <wp:posOffset>-671195</wp:posOffset>
                </wp:positionH>
                <wp:positionV relativeFrom="paragraph">
                  <wp:posOffset>1461770</wp:posOffset>
                </wp:positionV>
                <wp:extent cx="1752600" cy="259080"/>
                <wp:effectExtent l="0" t="0" r="19050" b="2667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59080"/>
                        </a:xfrm>
                        <a:prstGeom prst="rect">
                          <a:avLst/>
                        </a:prstGeom>
                        <a:solidFill>
                          <a:schemeClr val="bg2"/>
                        </a:solidFill>
                        <a:ln w="9525">
                          <a:solidFill>
                            <a:srgbClr val="000000"/>
                          </a:solidFill>
                          <a:miter lim="800000"/>
                          <a:headEnd/>
                          <a:tailEnd/>
                        </a:ln>
                      </wps:spPr>
                      <wps:txbx>
                        <w:txbxContent>
                          <w:p w14:paraId="624CF6A6" w14:textId="77777777" w:rsidR="00ED0E3C" w:rsidRPr="00A31A48" w:rsidRDefault="00ED0E3C" w:rsidP="00ED0E3C">
                            <w:pPr>
                              <w:jc w:val="center"/>
                              <w:rPr>
                                <w:lang w:val="nl-NL"/>
                              </w:rPr>
                            </w:pPr>
                            <w:r>
                              <w:rPr>
                                <w:lang w:val="nl-NL"/>
                              </w:rPr>
                              <w:t>Minder interesse/belang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4049C" id="_x0000_s1029" type="#_x0000_t202" style="position:absolute;left:0;text-align:left;margin-left:-52.85pt;margin-top:115.1pt;width:138pt;height:20.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" fillcolor="#e7e6e6 [3214]">
                <v:textbox>
                  <w:txbxContent>
                    <w:p w14:paraId="624CF6A6" w14:textId="77777777" w:rsidR="00ED0E3C" w:rsidRPr="00A31A48" w:rsidRDefault="00ED0E3C" w:rsidP="00ED0E3C">
                      <w:pPr>
                        <w:jc w:val="center"/>
                        <w:rPr>
                          <w:lang w:val="nl-NL"/>
                        </w:rPr>
                      </w:pPr>
                      <w:r>
                        <w:rPr>
                          <w:lang w:val="nl-NL"/>
                        </w:rPr>
                        <w:t>Minder interesse/belang</w:t>
                      </w:r>
                    </w:p>
                  </w:txbxContent>
                </v:textbox>
                <w10:wrap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748D1105" wp14:editId="62D2EC0B">
                <wp:simplePos x="0" y="0"/>
                <wp:positionH relativeFrom="margin">
                  <wp:posOffset>4411980</wp:posOffset>
                </wp:positionH>
                <wp:positionV relativeFrom="paragraph">
                  <wp:posOffset>1454785</wp:posOffset>
                </wp:positionV>
                <wp:extent cx="1752600" cy="259080"/>
                <wp:effectExtent l="0" t="0" r="19050" b="2667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59080"/>
                        </a:xfrm>
                        <a:prstGeom prst="rect">
                          <a:avLst/>
                        </a:prstGeom>
                        <a:solidFill>
                          <a:schemeClr val="bg2"/>
                        </a:solidFill>
                        <a:ln w="9525">
                          <a:solidFill>
                            <a:srgbClr val="000000"/>
                          </a:solidFill>
                          <a:miter lim="800000"/>
                          <a:headEnd/>
                          <a:tailEnd/>
                        </a:ln>
                      </wps:spPr>
                      <wps:txbx>
                        <w:txbxContent>
                          <w:p w14:paraId="1D7EFD52" w14:textId="77777777" w:rsidR="00ED0E3C" w:rsidRPr="00A31A48" w:rsidRDefault="00ED0E3C" w:rsidP="00ED0E3C">
                            <w:pPr>
                              <w:jc w:val="center"/>
                              <w:rPr>
                                <w:lang w:val="nl-NL"/>
                              </w:rPr>
                            </w:pPr>
                            <w:r>
                              <w:rPr>
                                <w:lang w:val="nl-NL"/>
                              </w:rPr>
                              <w:t>Meer interesse/belang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D1105" id="_x0000_s1030" type="#_x0000_t202" style="position:absolute;left:0;text-align:left;margin-left:347.4pt;margin-top:114.55pt;width:138pt;height:20.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" fillcolor="#e7e6e6 [3214]">
                <v:textbox>
                  <w:txbxContent>
                    <w:p w14:paraId="1D7EFD52" w14:textId="77777777" w:rsidR="00ED0E3C" w:rsidRPr="00A31A48" w:rsidRDefault="00ED0E3C" w:rsidP="00ED0E3C">
                      <w:pPr>
                        <w:jc w:val="center"/>
                        <w:rPr>
                          <w:lang w:val="nl-NL"/>
                        </w:rPr>
                      </w:pPr>
                      <w:r>
                        <w:rPr>
                          <w:lang w:val="nl-NL"/>
                        </w:rPr>
                        <w:t>Meer interesse/belang</w:t>
                      </w:r>
                    </w:p>
                  </w:txbxContent>
                </v:textbox>
                <w10:wrap anchorx="margin"/>
              </v:shape>
            </w:pict>
          </mc:Fallback>
        </mc:AlternateContent>
      </w:r>
      <w:r>
        <w:rPr>
          <w:noProof/>
        </w:rPr>
        <w:drawing>
          <wp:inline distT="0" distB="0" distL="0" distR="0" wp14:anchorId="50B64C52" wp14:editId="7C9AB5F5">
            <wp:extent cx="551688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F3597ED" w14:textId="77777777" w:rsidR="00ED0E3C" w:rsidRDefault="00ED0E3C" w:rsidP="00ED0E3C"/>
    <w:p w14:paraId="46125A6E" w14:textId="77777777" w:rsidR="00ED0E3C" w:rsidRDefault="00ED0E3C" w:rsidP="00ED0E3C">
      <w:r>
        <w:t>Dit is een belangrijke tool aangezien deze weergeeft hoe je met verschillende stakeholders moet omgaan, bijvoorbeeld op het vlak van communicatie. De kwadranten zeggen namelijk het volgende:</w:t>
      </w:r>
    </w:p>
    <w:p w14:paraId="49240733" w14:textId="77777777" w:rsidR="00ED0E3C" w:rsidRPr="00817B78" w:rsidRDefault="00ED0E3C" w:rsidP="00ED0E3C">
      <w:pPr>
        <w:ind w:left="708"/>
      </w:pPr>
      <w:r w:rsidRPr="004769C4">
        <w:rPr>
          <w:b/>
          <w:bCs/>
        </w:rPr>
        <w:t>Kwadrant 1</w:t>
      </w:r>
      <w:r w:rsidRPr="004769C4">
        <w:t xml:space="preserve"> (linksboven) = Tevreden houden. </w:t>
      </w:r>
      <w:r w:rsidRPr="00B57A6A">
        <w:t xml:space="preserve">Dit zijn (groepen) mensen die een relatief grootte invloed hebben op/binnen je club maar een relatief lage interesse. </w:t>
      </w:r>
      <w:r w:rsidRPr="00817B78">
        <w:t>Door hen voldoende te informeren zorg je ervoor dat ze hun invloed</w:t>
      </w:r>
      <w:r>
        <w:t>rijkheid</w:t>
      </w:r>
      <w:r w:rsidRPr="00817B78">
        <w:t xml:space="preserve"> blijven gebruiken om</w:t>
      </w:r>
      <w:r>
        <w:t xml:space="preserve"> je club te steunen. Denk hierbij bijvoorbeeld aan een gemeentebestuur dat subsidies verdeelt, een sporthal verhuurt, of aan belangrijke sponsoren.</w:t>
      </w:r>
    </w:p>
    <w:p w14:paraId="0635162F" w14:textId="77777777" w:rsidR="00ED0E3C" w:rsidRPr="00642A9D" w:rsidRDefault="00ED0E3C" w:rsidP="00ED0E3C">
      <w:pPr>
        <w:ind w:left="708"/>
      </w:pPr>
      <w:r w:rsidRPr="00F759BA">
        <w:rPr>
          <w:b/>
          <w:bCs/>
        </w:rPr>
        <w:t>Kwadrant 2</w:t>
      </w:r>
      <w:r w:rsidRPr="00817B78">
        <w:t xml:space="preserve"> (rechtsboven) = Van nabij volgen. </w:t>
      </w:r>
      <w:r w:rsidRPr="002D56D5">
        <w:t>Dit zijn de (groepen) mensen waar je clubwerking op rust</w:t>
      </w:r>
      <w:r>
        <w:t xml:space="preserve">, het zijn de fundamenten van je werking. </w:t>
      </w:r>
      <w:r w:rsidRPr="00925174">
        <w:t>Ze zijn zowel erg invloedrijk op het su</w:t>
      </w:r>
      <w:r>
        <w:t>cces van je werking als er uitermate betrokken. Dit zijn de mensen waarmee je de nauwste contacten mee dient te onderhouden. Denk hierbij bijvoorbeeld aan de bestuursleden.</w:t>
      </w:r>
    </w:p>
    <w:p w14:paraId="3DA0B6B5" w14:textId="77777777" w:rsidR="00ED0E3C" w:rsidRPr="004769C4" w:rsidRDefault="00ED0E3C" w:rsidP="00ED0E3C">
      <w:pPr>
        <w:ind w:left="708"/>
      </w:pPr>
      <w:r w:rsidRPr="00F759BA">
        <w:rPr>
          <w:b/>
          <w:bCs/>
        </w:rPr>
        <w:lastRenderedPageBreak/>
        <w:t>Kwadrant 3</w:t>
      </w:r>
      <w:r w:rsidRPr="006F3770">
        <w:t xml:space="preserve"> (linksonder) = Monitoren. Dit zijn de mensen die slechts een </w:t>
      </w:r>
      <w:r>
        <w:t>beperkte</w:t>
      </w:r>
      <w:r w:rsidRPr="006F3770">
        <w:t xml:space="preserve"> impact hebben </w:t>
      </w:r>
      <w:r>
        <w:t xml:space="preserve">op (het succes) van je club en bovendien is hun betrokkenheid relatief laag. </w:t>
      </w:r>
      <w:r w:rsidRPr="00DE1885">
        <w:t xml:space="preserve">Desalniettemin heb je ook deze mensen nodig voor bepaalde zaken. </w:t>
      </w:r>
      <w:r>
        <w:t>Het is aldus belangrijk ook met hen regelmatig contact op te nemen</w:t>
      </w:r>
      <w:r w:rsidRPr="00DE1885">
        <w:t xml:space="preserve">. </w:t>
      </w:r>
      <w:r>
        <w:t xml:space="preserve"> Denk hierbij aan relatief kleinere sponsoren of aan ouders van leden.</w:t>
      </w:r>
    </w:p>
    <w:p w14:paraId="598E08FB" w14:textId="77777777" w:rsidR="00ED0E3C" w:rsidRDefault="00ED0E3C" w:rsidP="00ED0E3C">
      <w:pPr>
        <w:ind w:left="708"/>
      </w:pPr>
      <w:r w:rsidRPr="005F0117">
        <w:rPr>
          <w:b/>
          <w:bCs/>
        </w:rPr>
        <w:t>Kwadrant 4</w:t>
      </w:r>
      <w:r w:rsidRPr="005F0117">
        <w:t xml:space="preserve"> (rechtsonder) = Hou op de hoogte. </w:t>
      </w:r>
      <w:r>
        <w:t>De stakeholders in deze groep hebben weinig macht op/binnen je club maar vertonen wel een hoge graad van betrokkenheid. Communicatie met deze groep moet geprioriteerd worden. Denk hierbij bijvoorbeeld aan supporters(groepen).</w:t>
      </w:r>
    </w:p>
    <w:p w14:paraId="38FB6D1C" w14:textId="77777777" w:rsidR="00ED0E3C" w:rsidRPr="004769C4" w:rsidRDefault="00ED0E3C" w:rsidP="00ED0E3C">
      <w:r>
        <w:t>I</w:t>
      </w:r>
      <w:r w:rsidRPr="00F8566B">
        <w:t>dealiter probeer je zoveel mogelijk stakeholders nauw te betrekken bij (de werking van) je club en aldus in de richting van de twee rechterkwadranten.</w:t>
      </w:r>
    </w:p>
    <w:p w14:paraId="2095A28A" w14:textId="77777777" w:rsidR="00ED0E3C" w:rsidRDefault="00ED0E3C" w:rsidP="00ED0E3C">
      <w:pPr>
        <w:pStyle w:val="Kop1"/>
        <w:spacing w:after="240"/>
        <w15:collapsed/>
      </w:pPr>
      <w:r>
        <w:t>stap 3: geef de toestand van de huidige &amp; gewenste relatie weer</w:t>
      </w:r>
    </w:p>
    <w:p w14:paraId="27895A08" w14:textId="77777777" w:rsidR="00ED0E3C" w:rsidRDefault="00ED0E3C" w:rsidP="00ED0E3C">
      <w:r>
        <w:t xml:space="preserve">Vervolgens gaan we per stakeholder de huidige en de gewenste toekomstige relatie met de club beschrijven zoals in onderstaande tabel wordt voorgesteld. Bovendien is er de mogelijkheid om de manier waarop je de relatie met de stakeholder wil verbeteren/behouden (kort) te beschrijven in de ‘Hoe?’-kolom. </w:t>
      </w:r>
    </w:p>
    <w:p w14:paraId="5B4FACD6" w14:textId="77777777" w:rsidR="00ED0E3C" w:rsidRPr="003316CD" w:rsidRDefault="00ED0E3C" w:rsidP="00ED0E3C">
      <w:r>
        <w:t xml:space="preserve">Hieronder een voorbeeld van hoe een dergelijke weergave er kan uitzien. </w:t>
      </w:r>
    </w:p>
    <w:tbl>
      <w:tblPr>
        <w:tblW w:w="9057" w:type="dxa"/>
        <w:tblLayout w:type="fixed"/>
        <w:tblCellMar>
          <w:left w:w="0" w:type="dxa"/>
          <w:right w:w="0" w:type="dxa"/>
        </w:tblCellMar>
        <w:tblLook w:val="0420" w:firstRow="1" w:lastRow="0" w:firstColumn="0" w:lastColumn="0" w:noHBand="0" w:noVBand="1"/>
      </w:tblPr>
      <w:tblGrid>
        <w:gridCol w:w="1691"/>
        <w:gridCol w:w="1560"/>
        <w:gridCol w:w="1782"/>
        <w:gridCol w:w="1620"/>
        <w:gridCol w:w="2404"/>
      </w:tblGrid>
      <w:tr w:rsidR="00ED0E3C" w:rsidRPr="00244D5C" w14:paraId="34B9F4E1" w14:textId="77777777" w:rsidTr="00163AD9">
        <w:trPr>
          <w:trHeight w:val="355"/>
        </w:trPr>
        <w:tc>
          <w:tcPr>
            <w:tcW w:w="1691" w:type="dxa"/>
            <w:tcBorders>
              <w:top w:val="single" w:sz="12" w:space="0" w:color="28196E" w:themeColor="accent1"/>
              <w:left w:val="single" w:sz="12" w:space="0" w:color="28196E" w:themeColor="accent1"/>
              <w:right w:val="single" w:sz="8" w:space="0" w:color="FFFFFF"/>
            </w:tcBorders>
            <w:shd w:val="clear" w:color="auto" w:fill="28196E" w:themeFill="accent1"/>
            <w:tcMar>
              <w:top w:w="72" w:type="dxa"/>
              <w:left w:w="144" w:type="dxa"/>
              <w:bottom w:w="72" w:type="dxa"/>
              <w:right w:w="144" w:type="dxa"/>
            </w:tcMar>
            <w:hideMark/>
          </w:tcPr>
          <w:p w14:paraId="1AA675F8" w14:textId="77777777" w:rsidR="00ED0E3C" w:rsidRPr="00F8269B" w:rsidRDefault="00ED0E3C" w:rsidP="003F6577">
            <w:pPr>
              <w:spacing w:after="0" w:line="240" w:lineRule="auto"/>
              <w:rPr>
                <w:rFonts w:eastAsia="Times New Roman" w:cs="Arial"/>
                <w:lang w:eastAsia="nl-BE"/>
              </w:rPr>
            </w:pPr>
            <w:r w:rsidRPr="00F8269B">
              <w:rPr>
                <w:rFonts w:eastAsia="Times New Roman" w:cs="Tahoma"/>
                <w:b/>
                <w:bCs/>
                <w:color w:val="FFFFFF"/>
                <w:kern w:val="24"/>
                <w:lang w:eastAsia="nl-BE"/>
              </w:rPr>
              <w:t xml:space="preserve">Stakeholder </w:t>
            </w:r>
          </w:p>
        </w:tc>
        <w:tc>
          <w:tcPr>
            <w:tcW w:w="1560" w:type="dxa"/>
            <w:tcBorders>
              <w:top w:val="single" w:sz="12" w:space="0" w:color="28196E" w:themeColor="accent1"/>
              <w:left w:val="single" w:sz="8" w:space="0" w:color="FFFFFF"/>
              <w:right w:val="single" w:sz="8" w:space="0" w:color="FFFFFF"/>
            </w:tcBorders>
            <w:shd w:val="clear" w:color="auto" w:fill="28196E" w:themeFill="accent1"/>
            <w:tcMar>
              <w:top w:w="72" w:type="dxa"/>
              <w:left w:w="144" w:type="dxa"/>
              <w:bottom w:w="72" w:type="dxa"/>
              <w:right w:w="144" w:type="dxa"/>
            </w:tcMar>
            <w:hideMark/>
          </w:tcPr>
          <w:p w14:paraId="7F0877F7" w14:textId="77777777" w:rsidR="00ED0E3C" w:rsidRPr="00F8269B" w:rsidRDefault="00ED0E3C" w:rsidP="003F6577">
            <w:pPr>
              <w:spacing w:after="0" w:line="240" w:lineRule="auto"/>
              <w:jc w:val="center"/>
              <w:rPr>
                <w:rFonts w:eastAsia="Times New Roman" w:cs="Arial"/>
                <w:lang w:eastAsia="nl-BE"/>
              </w:rPr>
            </w:pPr>
            <w:r w:rsidRPr="00F8269B">
              <w:rPr>
                <w:rFonts w:eastAsia="Times New Roman" w:cs="Tahoma"/>
                <w:b/>
                <w:bCs/>
                <w:color w:val="FFFFFF"/>
                <w:kern w:val="24"/>
                <w:lang w:eastAsia="nl-BE"/>
              </w:rPr>
              <w:t xml:space="preserve">Positief </w:t>
            </w:r>
          </w:p>
        </w:tc>
        <w:tc>
          <w:tcPr>
            <w:tcW w:w="1782" w:type="dxa"/>
            <w:tcBorders>
              <w:top w:val="single" w:sz="12" w:space="0" w:color="28196E" w:themeColor="accent1"/>
              <w:left w:val="single" w:sz="8" w:space="0" w:color="FFFFFF"/>
              <w:right w:val="single" w:sz="8" w:space="0" w:color="FFFFFF"/>
            </w:tcBorders>
            <w:shd w:val="clear" w:color="auto" w:fill="28196E" w:themeFill="accent1"/>
            <w:tcMar>
              <w:top w:w="72" w:type="dxa"/>
              <w:left w:w="144" w:type="dxa"/>
              <w:bottom w:w="72" w:type="dxa"/>
              <w:right w:w="144" w:type="dxa"/>
            </w:tcMar>
            <w:hideMark/>
          </w:tcPr>
          <w:p w14:paraId="02EF4CE0" w14:textId="77777777" w:rsidR="00ED0E3C" w:rsidRPr="00F8269B" w:rsidRDefault="00ED0E3C" w:rsidP="003F6577">
            <w:pPr>
              <w:spacing w:after="0" w:line="240" w:lineRule="auto"/>
              <w:jc w:val="center"/>
              <w:rPr>
                <w:rFonts w:eastAsia="Times New Roman" w:cs="Arial"/>
                <w:lang w:eastAsia="nl-BE"/>
              </w:rPr>
            </w:pPr>
            <w:r w:rsidRPr="00F8269B">
              <w:rPr>
                <w:rFonts w:eastAsia="Times New Roman" w:cs="Tahoma"/>
                <w:b/>
                <w:bCs/>
                <w:color w:val="FFFFFF"/>
                <w:kern w:val="24"/>
                <w:lang w:eastAsia="nl-BE"/>
              </w:rPr>
              <w:t>Neutraal</w:t>
            </w:r>
          </w:p>
        </w:tc>
        <w:tc>
          <w:tcPr>
            <w:tcW w:w="1620" w:type="dxa"/>
            <w:tcBorders>
              <w:top w:val="single" w:sz="12" w:space="0" w:color="28196E" w:themeColor="accent1"/>
              <w:left w:val="single" w:sz="8" w:space="0" w:color="FFFFFF"/>
              <w:right w:val="single" w:sz="8" w:space="0" w:color="FFFFFF"/>
            </w:tcBorders>
            <w:shd w:val="clear" w:color="auto" w:fill="28196E" w:themeFill="accent1"/>
            <w:tcMar>
              <w:top w:w="72" w:type="dxa"/>
              <w:left w:w="144" w:type="dxa"/>
              <w:bottom w:w="72" w:type="dxa"/>
              <w:right w:w="144" w:type="dxa"/>
            </w:tcMar>
            <w:hideMark/>
          </w:tcPr>
          <w:p w14:paraId="3164D085" w14:textId="77777777" w:rsidR="00ED0E3C" w:rsidRPr="00F8269B" w:rsidRDefault="00ED0E3C" w:rsidP="003F6577">
            <w:pPr>
              <w:spacing w:after="0" w:line="240" w:lineRule="auto"/>
              <w:jc w:val="center"/>
              <w:rPr>
                <w:rFonts w:eastAsia="Times New Roman" w:cs="Arial"/>
                <w:lang w:eastAsia="nl-BE"/>
              </w:rPr>
            </w:pPr>
            <w:r w:rsidRPr="00F8269B">
              <w:rPr>
                <w:rFonts w:eastAsia="Times New Roman" w:cs="Tahoma"/>
                <w:b/>
                <w:bCs/>
                <w:color w:val="FFFFFF"/>
                <w:kern w:val="24"/>
                <w:lang w:eastAsia="nl-BE"/>
              </w:rPr>
              <w:t xml:space="preserve">Negatief </w:t>
            </w:r>
          </w:p>
        </w:tc>
        <w:tc>
          <w:tcPr>
            <w:tcW w:w="2404" w:type="dxa"/>
            <w:tcBorders>
              <w:top w:val="single" w:sz="12" w:space="0" w:color="28196E" w:themeColor="accent1"/>
              <w:left w:val="single" w:sz="8" w:space="0" w:color="FFFFFF"/>
              <w:right w:val="single" w:sz="12" w:space="0" w:color="28196E" w:themeColor="accent1"/>
            </w:tcBorders>
            <w:shd w:val="clear" w:color="auto" w:fill="28196E" w:themeFill="accent1"/>
          </w:tcPr>
          <w:p w14:paraId="03A03911" w14:textId="77777777" w:rsidR="00ED0E3C" w:rsidRPr="00F8269B" w:rsidRDefault="00ED0E3C" w:rsidP="003F6577">
            <w:pPr>
              <w:spacing w:after="0" w:line="240" w:lineRule="auto"/>
              <w:jc w:val="center"/>
              <w:rPr>
                <w:rFonts w:eastAsia="Times New Roman" w:cs="Tahoma"/>
                <w:b/>
                <w:bCs/>
                <w:color w:val="FFFFFF"/>
                <w:kern w:val="24"/>
                <w:lang w:eastAsia="nl-BE"/>
              </w:rPr>
            </w:pPr>
            <w:r w:rsidRPr="00F8269B">
              <w:rPr>
                <w:rFonts w:eastAsia="Times New Roman" w:cs="Tahoma"/>
                <w:b/>
                <w:bCs/>
                <w:color w:val="FFFFFF"/>
                <w:kern w:val="24"/>
                <w:lang w:eastAsia="nl-BE"/>
              </w:rPr>
              <w:t>Hoe?</w:t>
            </w:r>
          </w:p>
        </w:tc>
      </w:tr>
      <w:tr w:rsidR="00ED0E3C" w:rsidRPr="00244D5C" w14:paraId="08C4DD05" w14:textId="77777777" w:rsidTr="00894971">
        <w:trPr>
          <w:trHeight w:val="270"/>
        </w:trPr>
        <w:tc>
          <w:tcPr>
            <w:tcW w:w="1691" w:type="dxa"/>
            <w:tcBorders>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5CF41BF3" w14:textId="77777777" w:rsidR="00ED0E3C" w:rsidRPr="00F8269B" w:rsidRDefault="00ED0E3C" w:rsidP="003F6577">
            <w:pPr>
              <w:spacing w:after="0" w:line="240" w:lineRule="auto"/>
              <w:jc w:val="center"/>
              <w:rPr>
                <w:rFonts w:eastAsia="Times New Roman" w:cs="Times New Roman"/>
                <w:lang w:eastAsia="nl-BE"/>
              </w:rPr>
            </w:pPr>
            <w:r w:rsidRPr="00F8269B">
              <w:rPr>
                <w:rFonts w:eastAsia="Times New Roman" w:cs="Times New Roman"/>
                <w:lang w:eastAsia="nl-BE"/>
              </w:rPr>
              <w:t>Gemeente</w:t>
            </w:r>
          </w:p>
        </w:tc>
        <w:tc>
          <w:tcPr>
            <w:tcW w:w="1560" w:type="dxa"/>
            <w:tcBorders>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1BE12CAB" w14:textId="77777777" w:rsidR="00ED0E3C" w:rsidRPr="00F8269B" w:rsidRDefault="00ED0E3C" w:rsidP="003F6577">
            <w:pPr>
              <w:spacing w:after="0" w:line="240" w:lineRule="auto"/>
              <w:jc w:val="center"/>
              <w:rPr>
                <w:rFonts w:eastAsia="Times New Roman" w:cs="Times New Roman"/>
                <w:lang w:eastAsia="nl-BE"/>
              </w:rPr>
            </w:pPr>
            <w:r w:rsidRPr="00F8269B">
              <w:rPr>
                <w:rFonts w:eastAsia="Times New Roman" w:cs="Times New Roman"/>
                <w:lang w:eastAsia="nl-BE"/>
              </w:rPr>
              <w:t>O (gewenst)</w:t>
            </w:r>
          </w:p>
        </w:tc>
        <w:tc>
          <w:tcPr>
            <w:tcW w:w="1782" w:type="dxa"/>
            <w:tcBorders>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287B6B79" w14:textId="77777777" w:rsidR="00ED0E3C" w:rsidRPr="00F8269B" w:rsidRDefault="00ED0E3C" w:rsidP="003F6577">
            <w:pPr>
              <w:spacing w:after="0" w:line="240" w:lineRule="auto"/>
              <w:jc w:val="center"/>
              <w:rPr>
                <w:rFonts w:eastAsia="Times New Roman" w:cs="Times New Roman"/>
                <w:lang w:eastAsia="nl-BE"/>
              </w:rPr>
            </w:pPr>
            <w:r w:rsidRPr="00F8269B">
              <w:rPr>
                <w:rFonts w:eastAsia="Times New Roman" w:cs="Times New Roman"/>
                <w:lang w:eastAsia="nl-BE"/>
              </w:rPr>
              <w:t>X (huidig)</w:t>
            </w:r>
          </w:p>
        </w:tc>
        <w:tc>
          <w:tcPr>
            <w:tcW w:w="1620" w:type="dxa"/>
            <w:tcBorders>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21D6C226" w14:textId="77777777" w:rsidR="00ED0E3C" w:rsidRPr="00F8269B" w:rsidRDefault="00ED0E3C" w:rsidP="003F6577">
            <w:pPr>
              <w:spacing w:after="0" w:line="240" w:lineRule="auto"/>
              <w:jc w:val="center"/>
              <w:rPr>
                <w:rFonts w:eastAsia="Times New Roman" w:cs="Times New Roman"/>
                <w:lang w:eastAsia="nl-BE"/>
              </w:rPr>
            </w:pPr>
          </w:p>
        </w:tc>
        <w:tc>
          <w:tcPr>
            <w:tcW w:w="2404" w:type="dxa"/>
            <w:tcBorders>
              <w:left w:val="single" w:sz="8" w:space="0" w:color="FFFFFF"/>
              <w:bottom w:val="single" w:sz="8" w:space="0" w:color="FFFFFF"/>
              <w:right w:val="single" w:sz="8" w:space="0" w:color="FFFFFF"/>
            </w:tcBorders>
            <w:shd w:val="clear" w:color="auto" w:fill="D9D9D9" w:themeFill="background1" w:themeFillShade="D9"/>
          </w:tcPr>
          <w:p w14:paraId="46E2E054" w14:textId="77777777" w:rsidR="00ED0E3C" w:rsidRPr="00F8269B" w:rsidRDefault="00ED0E3C" w:rsidP="003F6577">
            <w:pPr>
              <w:spacing w:after="0" w:line="240" w:lineRule="auto"/>
              <w:jc w:val="center"/>
              <w:rPr>
                <w:rFonts w:eastAsia="Times New Roman" w:cs="Times New Roman"/>
                <w:lang w:eastAsia="nl-BE"/>
              </w:rPr>
            </w:pPr>
            <w:r w:rsidRPr="00F8269B">
              <w:rPr>
                <w:rFonts w:eastAsia="Times New Roman" w:cs="Times New Roman"/>
                <w:lang w:eastAsia="nl-BE"/>
              </w:rPr>
              <w:t>Transparantie verhogen</w:t>
            </w:r>
          </w:p>
        </w:tc>
      </w:tr>
      <w:tr w:rsidR="00ED0E3C" w:rsidRPr="00244D5C" w14:paraId="744F2B3C" w14:textId="77777777" w:rsidTr="00894971">
        <w:trPr>
          <w:trHeight w:val="247"/>
        </w:trPr>
        <w:tc>
          <w:tcPr>
            <w:tcW w:w="1691"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035FCEE1" w14:textId="77777777" w:rsidR="00ED0E3C" w:rsidRPr="00F8269B" w:rsidRDefault="00ED0E3C" w:rsidP="003F6577">
            <w:pPr>
              <w:spacing w:after="0" w:line="240" w:lineRule="auto"/>
              <w:jc w:val="center"/>
              <w:rPr>
                <w:rFonts w:eastAsia="Times New Roman" w:cs="Times New Roman"/>
                <w:lang w:eastAsia="nl-BE"/>
              </w:rPr>
            </w:pPr>
            <w:r w:rsidRPr="00F8269B">
              <w:rPr>
                <w:rFonts w:eastAsia="Times New Roman" w:cs="Times New Roman"/>
                <w:lang w:eastAsia="nl-BE"/>
              </w:rPr>
              <w:t>Federatie</w:t>
            </w:r>
          </w:p>
        </w:tc>
        <w:tc>
          <w:tcPr>
            <w:tcW w:w="156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0D903AD9" w14:textId="77777777" w:rsidR="00ED0E3C" w:rsidRPr="00F8269B" w:rsidRDefault="00ED0E3C" w:rsidP="003F6577">
            <w:pPr>
              <w:spacing w:after="0" w:line="240" w:lineRule="auto"/>
              <w:jc w:val="center"/>
              <w:rPr>
                <w:rFonts w:eastAsia="Times New Roman" w:cs="Times New Roman"/>
                <w:lang w:eastAsia="nl-BE"/>
              </w:rPr>
            </w:pPr>
            <w:r>
              <w:rPr>
                <w:rFonts w:eastAsia="Times New Roman" w:cs="Times New Roman"/>
                <w:lang w:eastAsia="nl-BE"/>
              </w:rPr>
              <w:t>O</w:t>
            </w:r>
          </w:p>
        </w:tc>
        <w:tc>
          <w:tcPr>
            <w:tcW w:w="1782"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712E57A4" w14:textId="77777777" w:rsidR="00ED0E3C" w:rsidRPr="00F8269B" w:rsidRDefault="00ED0E3C" w:rsidP="003F6577">
            <w:pPr>
              <w:spacing w:after="0" w:line="240" w:lineRule="auto"/>
              <w:jc w:val="center"/>
              <w:rPr>
                <w:rFonts w:eastAsia="Times New Roman" w:cs="Times New Roman"/>
                <w:lang w:eastAsia="nl-BE"/>
              </w:rPr>
            </w:pPr>
          </w:p>
        </w:tc>
        <w:tc>
          <w:tcPr>
            <w:tcW w:w="162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19E5335B" w14:textId="77777777" w:rsidR="00ED0E3C" w:rsidRPr="00F8269B" w:rsidRDefault="00ED0E3C" w:rsidP="003F6577">
            <w:pPr>
              <w:spacing w:after="0" w:line="240" w:lineRule="auto"/>
              <w:jc w:val="center"/>
              <w:rPr>
                <w:rFonts w:eastAsia="Times New Roman" w:cs="Times New Roman"/>
                <w:lang w:eastAsia="nl-BE"/>
              </w:rPr>
            </w:pPr>
            <w:r>
              <w:rPr>
                <w:rFonts w:eastAsia="Times New Roman" w:cs="Times New Roman"/>
                <w:lang w:eastAsia="nl-BE"/>
              </w:rPr>
              <w:t>X</w:t>
            </w:r>
          </w:p>
        </w:tc>
        <w:tc>
          <w:tcPr>
            <w:tcW w:w="2404"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08EFD871" w14:textId="77777777" w:rsidR="00ED0E3C" w:rsidRPr="00F8269B" w:rsidRDefault="00ED0E3C" w:rsidP="003F6577">
            <w:pPr>
              <w:spacing w:after="0" w:line="240" w:lineRule="auto"/>
              <w:jc w:val="center"/>
              <w:rPr>
                <w:rFonts w:eastAsia="Times New Roman" w:cs="Times New Roman"/>
                <w:lang w:eastAsia="nl-BE"/>
              </w:rPr>
            </w:pPr>
            <w:r>
              <w:rPr>
                <w:rFonts w:eastAsia="Times New Roman" w:cs="Times New Roman"/>
                <w:lang w:eastAsia="nl-BE"/>
              </w:rPr>
              <w:t>Deelname activiteiten</w:t>
            </w:r>
          </w:p>
        </w:tc>
      </w:tr>
      <w:tr w:rsidR="00ED0E3C" w:rsidRPr="00244D5C" w14:paraId="66F4691C" w14:textId="77777777" w:rsidTr="00894971">
        <w:trPr>
          <w:trHeight w:val="247"/>
        </w:trPr>
        <w:tc>
          <w:tcPr>
            <w:tcW w:w="1691"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1C3A81E1" w14:textId="77777777" w:rsidR="00ED0E3C" w:rsidRPr="00F8269B" w:rsidRDefault="00ED0E3C" w:rsidP="003F6577">
            <w:pPr>
              <w:spacing w:after="0" w:line="240" w:lineRule="auto"/>
              <w:jc w:val="center"/>
              <w:rPr>
                <w:rFonts w:eastAsia="Times New Roman" w:cs="Times New Roman"/>
                <w:lang w:eastAsia="nl-BE"/>
              </w:rPr>
            </w:pPr>
            <w:r>
              <w:rPr>
                <w:rFonts w:eastAsia="Times New Roman" w:cs="Times New Roman"/>
                <w:lang w:eastAsia="nl-BE"/>
              </w:rPr>
              <w:t>Supporters</w:t>
            </w:r>
          </w:p>
        </w:tc>
        <w:tc>
          <w:tcPr>
            <w:tcW w:w="156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0B954991" w14:textId="77777777" w:rsidR="00ED0E3C" w:rsidRPr="00F8269B" w:rsidRDefault="00ED0E3C" w:rsidP="003F6577">
            <w:pPr>
              <w:spacing w:after="0" w:line="240" w:lineRule="auto"/>
              <w:jc w:val="center"/>
              <w:rPr>
                <w:rFonts w:eastAsia="Times New Roman" w:cs="Times New Roman"/>
                <w:lang w:eastAsia="nl-BE"/>
              </w:rPr>
            </w:pPr>
            <w:r>
              <w:rPr>
                <w:rFonts w:eastAsia="Times New Roman" w:cs="Times New Roman"/>
                <w:lang w:eastAsia="nl-BE"/>
              </w:rPr>
              <w:t xml:space="preserve">O </w:t>
            </w:r>
            <w:r>
              <w:rPr>
                <w:rFonts w:ascii="Cambria" w:eastAsia="Times New Roman" w:hAnsi="Cambria" w:cs="Times New Roman"/>
                <w:lang w:eastAsia="nl-BE"/>
              </w:rPr>
              <w:t>←</w:t>
            </w:r>
            <w:r>
              <w:rPr>
                <w:rFonts w:eastAsia="Times New Roman" w:cs="Times New Roman"/>
                <w:lang w:eastAsia="nl-BE"/>
              </w:rPr>
              <w:t xml:space="preserve"> X</w:t>
            </w:r>
          </w:p>
        </w:tc>
        <w:tc>
          <w:tcPr>
            <w:tcW w:w="1782"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7933F552" w14:textId="77777777" w:rsidR="00ED0E3C" w:rsidRPr="00F8269B" w:rsidRDefault="00ED0E3C" w:rsidP="003F6577">
            <w:pPr>
              <w:spacing w:after="0" w:line="240" w:lineRule="auto"/>
              <w:jc w:val="center"/>
              <w:rPr>
                <w:rFonts w:eastAsia="Times New Roman" w:cs="Times New Roman"/>
                <w:lang w:eastAsia="nl-BE"/>
              </w:rPr>
            </w:pPr>
          </w:p>
        </w:tc>
        <w:tc>
          <w:tcPr>
            <w:tcW w:w="162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59574D17" w14:textId="77777777" w:rsidR="00ED0E3C" w:rsidRPr="00F8269B" w:rsidRDefault="00ED0E3C" w:rsidP="003F6577">
            <w:pPr>
              <w:spacing w:after="0" w:line="240" w:lineRule="auto"/>
              <w:jc w:val="center"/>
              <w:rPr>
                <w:rFonts w:eastAsia="Times New Roman" w:cs="Times New Roman"/>
                <w:lang w:eastAsia="nl-BE"/>
              </w:rPr>
            </w:pPr>
          </w:p>
        </w:tc>
        <w:tc>
          <w:tcPr>
            <w:tcW w:w="2404"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05354067" w14:textId="77777777" w:rsidR="00ED0E3C" w:rsidRPr="00F8269B" w:rsidRDefault="00ED0E3C" w:rsidP="003F6577">
            <w:pPr>
              <w:spacing w:after="0" w:line="240" w:lineRule="auto"/>
              <w:jc w:val="center"/>
              <w:rPr>
                <w:rFonts w:eastAsia="Times New Roman" w:cs="Times New Roman"/>
                <w:lang w:eastAsia="nl-BE"/>
              </w:rPr>
            </w:pPr>
            <w:r>
              <w:rPr>
                <w:rFonts w:eastAsia="Times New Roman" w:cs="Times New Roman"/>
                <w:lang w:eastAsia="nl-BE"/>
              </w:rPr>
              <w:t>Cafetaria vaker openen</w:t>
            </w:r>
          </w:p>
        </w:tc>
      </w:tr>
      <w:tr w:rsidR="00ED0E3C" w:rsidRPr="00244D5C" w14:paraId="0EBE0D82" w14:textId="77777777" w:rsidTr="00894971">
        <w:trPr>
          <w:trHeight w:val="247"/>
        </w:trPr>
        <w:tc>
          <w:tcPr>
            <w:tcW w:w="1691"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49715221" w14:textId="77777777" w:rsidR="00ED0E3C" w:rsidRPr="00F8269B" w:rsidRDefault="00ED0E3C" w:rsidP="003F6577">
            <w:pPr>
              <w:spacing w:after="0" w:line="240" w:lineRule="auto"/>
              <w:jc w:val="center"/>
              <w:rPr>
                <w:rFonts w:eastAsia="Times New Roman" w:cs="Times New Roman"/>
                <w:lang w:eastAsia="nl-BE"/>
              </w:rPr>
            </w:pPr>
            <w:r>
              <w:rPr>
                <w:rFonts w:eastAsia="Times New Roman" w:cs="Times New Roman"/>
                <w:lang w:eastAsia="nl-BE"/>
              </w:rPr>
              <w:t xml:space="preserve">Sponsors </w:t>
            </w:r>
          </w:p>
        </w:tc>
        <w:tc>
          <w:tcPr>
            <w:tcW w:w="156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1B68989A" w14:textId="77777777" w:rsidR="00ED0E3C" w:rsidRPr="00F8269B" w:rsidRDefault="00ED0E3C" w:rsidP="003F6577">
            <w:pPr>
              <w:spacing w:after="0" w:line="240" w:lineRule="auto"/>
              <w:jc w:val="center"/>
              <w:rPr>
                <w:rFonts w:eastAsia="Times New Roman" w:cs="Times New Roman"/>
                <w:lang w:eastAsia="nl-BE"/>
              </w:rPr>
            </w:pPr>
            <w:r>
              <w:rPr>
                <w:rFonts w:eastAsia="Times New Roman" w:cs="Times New Roman"/>
                <w:lang w:eastAsia="nl-BE"/>
              </w:rPr>
              <w:t>O</w:t>
            </w:r>
          </w:p>
        </w:tc>
        <w:tc>
          <w:tcPr>
            <w:tcW w:w="1782"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16B312E8" w14:textId="77777777" w:rsidR="00ED0E3C" w:rsidRPr="00F8269B" w:rsidRDefault="00ED0E3C" w:rsidP="003F6577">
            <w:pPr>
              <w:spacing w:after="0" w:line="240" w:lineRule="auto"/>
              <w:jc w:val="center"/>
              <w:rPr>
                <w:rFonts w:eastAsia="Times New Roman" w:cs="Times New Roman"/>
                <w:lang w:eastAsia="nl-BE"/>
              </w:rPr>
            </w:pPr>
            <w:r>
              <w:rPr>
                <w:rFonts w:eastAsia="Times New Roman" w:cs="Times New Roman"/>
                <w:lang w:eastAsia="nl-BE"/>
              </w:rPr>
              <w:t>X</w:t>
            </w:r>
          </w:p>
        </w:tc>
        <w:tc>
          <w:tcPr>
            <w:tcW w:w="162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6EE90247" w14:textId="77777777" w:rsidR="00ED0E3C" w:rsidRPr="00F8269B" w:rsidRDefault="00ED0E3C" w:rsidP="003F6577">
            <w:pPr>
              <w:spacing w:after="0" w:line="240" w:lineRule="auto"/>
              <w:jc w:val="center"/>
              <w:rPr>
                <w:rFonts w:eastAsia="Times New Roman" w:cs="Times New Roman"/>
                <w:lang w:eastAsia="nl-BE"/>
              </w:rPr>
            </w:pPr>
          </w:p>
        </w:tc>
        <w:tc>
          <w:tcPr>
            <w:tcW w:w="2404"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7C09603D" w14:textId="77777777" w:rsidR="00ED0E3C" w:rsidRPr="00F8269B" w:rsidRDefault="00ED0E3C" w:rsidP="003F6577">
            <w:pPr>
              <w:spacing w:after="0" w:line="240" w:lineRule="auto"/>
              <w:jc w:val="center"/>
              <w:rPr>
                <w:rFonts w:eastAsia="Times New Roman" w:cs="Times New Roman"/>
                <w:lang w:eastAsia="nl-BE"/>
              </w:rPr>
            </w:pPr>
            <w:r>
              <w:rPr>
                <w:rFonts w:eastAsia="Times New Roman" w:cs="Times New Roman"/>
                <w:lang w:eastAsia="nl-BE"/>
              </w:rPr>
              <w:t>Frequenter uitnodigen</w:t>
            </w:r>
          </w:p>
        </w:tc>
      </w:tr>
    </w:tbl>
    <w:p w14:paraId="2C18E5C1" w14:textId="77777777" w:rsidR="00ED0E3C" w:rsidRDefault="00ED0E3C" w:rsidP="00ED0E3C">
      <w:pPr>
        <w:rPr>
          <w:i/>
          <w:iCs/>
          <w:sz w:val="18"/>
          <w:szCs w:val="18"/>
        </w:rPr>
      </w:pPr>
    </w:p>
    <w:p w14:paraId="5232F96D" w14:textId="77777777" w:rsidR="00ED0E3C" w:rsidRDefault="00ED0E3C" w:rsidP="00ED0E3C">
      <w:r>
        <w:t>Dit type oefening laat je als club toe in kaart te brengen waar/bij wie mogelijke problematische situaties bestaan en waar/bij wie de club een sterk vertrouwen geniet. Bovendien kan je hieraan meteen een concreet actiepunt (proberen) koppelen.</w:t>
      </w:r>
    </w:p>
    <w:p w14:paraId="08979C0C" w14:textId="77777777" w:rsidR="00ED0E3C" w:rsidRDefault="00ED0E3C" w:rsidP="00ED0E3C">
      <w:pPr>
        <w:pStyle w:val="Kop1"/>
        <w:spacing w:after="240"/>
        <w15:collapsed/>
      </w:pPr>
      <w:r>
        <w:t>stap 4: bevraag de relevante stakeholders in functie van een SWot-analyse</w:t>
      </w:r>
    </w:p>
    <w:p w14:paraId="3B4A3CD8" w14:textId="77777777" w:rsidR="00ED0E3C" w:rsidRDefault="00ED0E3C" w:rsidP="00ED0E3C">
      <w:r>
        <w:t xml:space="preserve">Na het uitvoeren van de eerste drie stappen heb je als club reeds een beter beeld gevormd van wie er voor jouw club belangrijk-, invloedrijk- en betrokken is. Bovendien maakte je een inschatting inzake de relatie die je momenteel met hen hebt én dewelke je er graag in de toekomst mee zou hebben. </w:t>
      </w:r>
    </w:p>
    <w:p w14:paraId="2A0D050F" w14:textId="77777777" w:rsidR="00ED0E3C" w:rsidRDefault="00ED0E3C" w:rsidP="00ED0E3C">
      <w:r>
        <w:t xml:space="preserve">Dit is uiteraard slechts 1 perspectief, dat vanuit je clubbestuur zelf. Maar hoe denken de (andere) belanghebbenden hierover? Een bevraging die peilt naar hun verwachtingen wat betreft betrokkenheid en hun kijk op de werking van de club, rekening houdende met hun </w:t>
      </w:r>
      <w:r>
        <w:lastRenderedPageBreak/>
        <w:t xml:space="preserve">rol, kan een schat aan informatie opleveren. Wie zijn volgens hen de voor onze club meest impactvolle mensen, en waar liggen onze sterktes, zwaktes, kansen en opportuniteiten als club? </w:t>
      </w:r>
    </w:p>
    <w:p w14:paraId="5087DB14" w14:textId="77777777" w:rsidR="00ED0E3C" w:rsidRDefault="00ED0E3C" w:rsidP="00ED0E3C">
      <w:r>
        <w:t>Dit soort bevragingen/contactmomenten zijn essentieel voor een succesvolle werking. Op deze manier weet je hoe de stakeholders de huidige situatie inschatten, hoe ze de toekomst inzien én bovendien toon je zo als club je bereidheid tot dialoog.</w:t>
      </w:r>
    </w:p>
    <w:p w14:paraId="06EC64D0" w14:textId="77777777" w:rsidR="00ED0E3C" w:rsidRDefault="00ED0E3C" w:rsidP="00ED0E3C">
      <w:r>
        <w:t>Hieronder een voorbeeld van een illustratieve vragenlijst:</w:t>
      </w:r>
    </w:p>
    <w:p w14:paraId="35E42B2C" w14:textId="77777777" w:rsidR="00ED0E3C" w:rsidRDefault="00ED0E3C" w:rsidP="00ED0E3C">
      <w:pPr>
        <w:pStyle w:val="Lijstalinea"/>
        <w:numPr>
          <w:ilvl w:val="0"/>
          <w:numId w:val="14"/>
        </w:numPr>
        <w:jc w:val="left"/>
        <w:rPr>
          <w:lang w:val="en-US"/>
        </w:rPr>
      </w:pPr>
      <w:bookmarkStart w:id="1" w:name="_Hlk104197958"/>
      <w:r w:rsidRPr="00BA66BE">
        <w:rPr>
          <w:lang w:val="en-US"/>
        </w:rPr>
        <w:t xml:space="preserve">In Google Forms </w:t>
      </w:r>
      <w:r>
        <w:rPr>
          <w:lang w:val="en-US"/>
        </w:rPr>
        <w:t xml:space="preserve">= online </w:t>
      </w:r>
      <w:proofErr w:type="spellStart"/>
      <w:r>
        <w:rPr>
          <w:lang w:val="en-US"/>
        </w:rPr>
        <w:t>afnemen</w:t>
      </w:r>
      <w:proofErr w:type="spellEnd"/>
      <w:r>
        <w:rPr>
          <w:lang w:val="en-US"/>
        </w:rPr>
        <w:t>.</w:t>
      </w:r>
    </w:p>
    <w:p w14:paraId="0D5905E3" w14:textId="77777777" w:rsidR="00ED0E3C" w:rsidRDefault="00ED0E3C" w:rsidP="00ED0E3C">
      <w:pPr>
        <w:pStyle w:val="Lijstalinea"/>
        <w:rPr>
          <w:lang w:val="en-US"/>
        </w:rPr>
      </w:pPr>
      <w:hyperlink r:id="rId20" w:history="1">
        <w:proofErr w:type="spellStart"/>
        <w:r>
          <w:rPr>
            <w:rStyle w:val="Hyperlink"/>
            <w:lang w:val="en-US"/>
          </w:rPr>
          <w:t>Bevraging</w:t>
        </w:r>
        <w:proofErr w:type="spellEnd"/>
        <w:r>
          <w:rPr>
            <w:rStyle w:val="Hyperlink"/>
            <w:lang w:val="en-US"/>
          </w:rPr>
          <w:t xml:space="preserve"> in Google Forms</w:t>
        </w:r>
      </w:hyperlink>
      <w:bookmarkEnd w:id="1"/>
      <w:r w:rsidRPr="00043857">
        <w:rPr>
          <w:lang w:val="en-US"/>
        </w:rPr>
        <w:t xml:space="preserve"> </w:t>
      </w:r>
    </w:p>
    <w:p w14:paraId="2B439335" w14:textId="77777777" w:rsidR="00ED0E3C" w:rsidRPr="00043857" w:rsidRDefault="00ED0E3C" w:rsidP="00ED0E3C">
      <w:pPr>
        <w:pStyle w:val="Lijstalinea"/>
        <w:rPr>
          <w:lang w:val="en-US"/>
        </w:rPr>
      </w:pPr>
    </w:p>
    <w:p w14:paraId="5A732581" w14:textId="77777777" w:rsidR="00ED0E3C" w:rsidRPr="000941F2" w:rsidRDefault="00ED0E3C" w:rsidP="00ED0E3C">
      <w:pPr>
        <w:pStyle w:val="Lijstalinea"/>
        <w:numPr>
          <w:ilvl w:val="0"/>
          <w:numId w:val="14"/>
        </w:numPr>
        <w:jc w:val="left"/>
        <w:rPr>
          <w:lang w:val="en-US"/>
        </w:rPr>
      </w:pPr>
      <w:r>
        <w:rPr>
          <w:lang w:val="en-US"/>
        </w:rPr>
        <w:t xml:space="preserve">In PDF = offline </w:t>
      </w:r>
      <w:proofErr w:type="spellStart"/>
      <w:r>
        <w:rPr>
          <w:lang w:val="en-US"/>
        </w:rPr>
        <w:t>afnemen</w:t>
      </w:r>
      <w:proofErr w:type="spellEnd"/>
      <w:r>
        <w:rPr>
          <w:lang w:val="en-US"/>
        </w:rPr>
        <w:t>.</w:t>
      </w:r>
    </w:p>
    <w:p w14:paraId="0E72AA1F" w14:textId="77777777" w:rsidR="00ED0E3C" w:rsidRDefault="00ED0E3C" w:rsidP="00ED0E3C">
      <w:r>
        <w:object w:dxaOrig="2713" w:dyaOrig="816" w14:anchorId="086E0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35.5pt;height:41pt" o:ole="">
            <v:imagedata r:id="rId21" o:title=""/>
          </v:shape>
          <o:OLEObject Type="Embed" ProgID="Package" ShapeID="_x0000_i1033" DrawAspect="Content" ObjectID="_1732704479" r:id="rId22"/>
        </w:object>
      </w:r>
    </w:p>
    <w:p w14:paraId="5FF51C16" w14:textId="77777777" w:rsidR="00ED0E3C" w:rsidRDefault="00ED0E3C" w:rsidP="00ED0E3C"/>
    <w:p w14:paraId="59435401" w14:textId="77777777" w:rsidR="00ED0E3C" w:rsidRDefault="00ED0E3C" w:rsidP="00ED0E3C">
      <w:pPr>
        <w:pStyle w:val="Kop1"/>
        <w:spacing w:after="240"/>
        <w15:collapsed/>
      </w:pPr>
      <w:r>
        <w:t>stap 5: evalueer de bevraging in de optiek van stappen 1, 2 en 3</w:t>
      </w:r>
    </w:p>
    <w:p w14:paraId="06FA864E" w14:textId="77777777" w:rsidR="00ED0E3C" w:rsidRPr="00FE5BBD" w:rsidRDefault="00ED0E3C" w:rsidP="00ED0E3C"/>
    <w:p w14:paraId="53FF0CF1" w14:textId="77777777" w:rsidR="00ED0E3C" w:rsidRDefault="00ED0E3C" w:rsidP="00ED0E3C">
      <w:pPr>
        <w:pStyle w:val="Kop2"/>
        <w:spacing w:before="0"/>
        <w15:collapsed/>
      </w:pPr>
      <w:r w:rsidRPr="00FE5BBD">
        <w:t>FASE 1: ZITTEN STAKEHOLDER EN CLUB OP DEZELFDE GOLFLENGTE?</w:t>
      </w:r>
    </w:p>
    <w:p w14:paraId="7AA052A3" w14:textId="77777777" w:rsidR="00ED0E3C" w:rsidRDefault="00ED0E3C" w:rsidP="00ED0E3C">
      <w:r>
        <w:t xml:space="preserve">We hebben in de eerste 3 stappen, vanuit het standpunt van de club, de stakeholders opgedeeld in kwadranten en de onderlinge relatie beschreven. Via de bevraging in stap 4 onderzoeken we de invalshoek van de stakeholders. </w:t>
      </w:r>
    </w:p>
    <w:p w14:paraId="738F364A" w14:textId="77777777" w:rsidR="00ED0E3C" w:rsidRDefault="00ED0E3C" w:rsidP="00ED0E3C">
      <w:r>
        <w:t xml:space="preserve">Het is van groot belang dat de verwachtingen van beide partijen, zowel vanuit de club als vanuit de relevante stakeholders, op elkaar afgestemd zijn. Een significant verschil tussen beide uitkomsten kan bij een gebrek aan contactmomenten zorgen voor problematische situaties. </w:t>
      </w:r>
    </w:p>
    <w:p w14:paraId="5822B77B" w14:textId="77777777" w:rsidR="00ED0E3C" w:rsidRDefault="00ED0E3C" w:rsidP="00ED0E3C">
      <w:r>
        <w:t xml:space="preserve">Stel je schat een belanghebbende in als relatief weinig betrokken. Bijgevolg beperk je de communicatie ermee tot het noodzakelijke. In het geval dat de stakeholder de wens koestert meer betrokken te worden maar niet de kans krijgt deze uit te spreken, kunnen er problematische situaties ontstaan. Dergelijke uitkomsten kunnen vermeden worden door de voorgestelde combinatie van zelfevaluatie en bevraging. Op deze manier kan je de communicatie afstemmen op jouw mogelijkheden als club en de behoeften/wensen van je belanghebbenden. </w:t>
      </w:r>
    </w:p>
    <w:p w14:paraId="46E5DA9A" w14:textId="77777777" w:rsidR="00ED0E3C" w:rsidRDefault="00ED0E3C" w:rsidP="00ED0E3C">
      <w:r>
        <w:t>Indien de inschatting die je maakte vanuit het clubbestuur overeenkomt met de verwachtingen van de stakeholders, dan hoef je geen nieuwe stakeholderanalyse of extra contactmoment meer in te lassen in deze beleidsperiode. Je kan dan gewoon aan de slag met je gemaakte analyse, beschreven in FASE 3.</w:t>
      </w:r>
    </w:p>
    <w:p w14:paraId="7B001584" w14:textId="77777777" w:rsidR="00ED0E3C" w:rsidRDefault="00ED0E3C" w:rsidP="00ED0E3C">
      <w:r>
        <w:t>Indien er zich toch enkele potentieel problematische situaties aandienen, dan ga je verder met een herwerking van je analyse, beschreven hieronder in FASE 2.</w:t>
      </w:r>
    </w:p>
    <w:p w14:paraId="4D466569" w14:textId="77777777" w:rsidR="00ED0E3C" w:rsidRDefault="00ED0E3C" w:rsidP="00ED0E3C"/>
    <w:p w14:paraId="20AD3BBF" w14:textId="77777777" w:rsidR="00ED0E3C" w:rsidRPr="000659EF" w:rsidRDefault="00ED0E3C" w:rsidP="00ED0E3C">
      <w:pPr>
        <w:pStyle w:val="Kop2"/>
        <w15:collapsed/>
      </w:pPr>
      <w:r>
        <w:t xml:space="preserve">fase 2: </w:t>
      </w:r>
      <w:r w:rsidRPr="000659EF">
        <w:t xml:space="preserve">Herwerk de stakeholderanalyse </w:t>
      </w:r>
    </w:p>
    <w:p w14:paraId="30D9D69E" w14:textId="77777777" w:rsidR="00ED0E3C" w:rsidRDefault="00ED0E3C" w:rsidP="00ED0E3C">
      <w:r>
        <w:t xml:space="preserve">Stel de stakeholderfractie ‘vrijwilligers’ geeft te kennen een grotere verantwoordelijkheid te willen opnemen (meer invloed) en een sterkere band met de club te willen aangaan (betere relatie). Interessant is dan om met hen samen te zitten om te bekijken hoe je deze wens kan realiseren in de optiek van een meerwaardecreatie voor beide partijen te realiseren. Anderzijds kan een stakeholderfractie, bijvoorbeeld het bestuur, ook aangeven minder verantwoordelijkheid te willen opnemen. Ook in dat geval kan je samen bekijken hoe je dit zal aanpakken, bijvoorbeeld door beter te communiceren met geïnteresseerde vrijwilligers of door een professional aan te werven via sportwerk. </w:t>
      </w:r>
    </w:p>
    <w:p w14:paraId="300B4923" w14:textId="77777777" w:rsidR="00ED0E3C" w:rsidRDefault="00ED0E3C" w:rsidP="00ED0E3C">
      <w:r>
        <w:t xml:space="preserve">Je stelt aldus je eigen verwachtingen met betrekking tot je stakeholderanalyse bij aan de hand van de uitkomsten van de bevraging én een overlegmoment. In de optiek van een optimalisatie van je clubwerking is deze dialoog met je belanghebbenden cruciaal. </w:t>
      </w:r>
    </w:p>
    <w:p w14:paraId="3C01801C" w14:textId="77777777" w:rsidR="00ED0E3C" w:rsidRDefault="00ED0E3C" w:rsidP="00ED0E3C">
      <w:r>
        <w:t>Na herwerking van je analyse, in dialoog met de verschillende betrokkenen, kan je aan de slag hiermee, in FASE 3.</w:t>
      </w:r>
    </w:p>
    <w:p w14:paraId="209C7516" w14:textId="77777777" w:rsidR="00ED0E3C" w:rsidRDefault="00ED0E3C" w:rsidP="00ED0E3C">
      <w:pPr>
        <w:pStyle w:val="Lijstalinea"/>
      </w:pPr>
    </w:p>
    <w:p w14:paraId="2D448856" w14:textId="77777777" w:rsidR="00ED0E3C" w:rsidRDefault="00ED0E3C" w:rsidP="00ED0E3C">
      <w:pPr>
        <w:pStyle w:val="Lijstalinea"/>
      </w:pPr>
    </w:p>
    <w:p w14:paraId="392F1FB0" w14:textId="77777777" w:rsidR="00ED0E3C" w:rsidRPr="000B5349" w:rsidRDefault="00ED0E3C" w:rsidP="00ED0E3C">
      <w:pPr>
        <w:pStyle w:val="Kop2"/>
        <w:spacing w:after="240"/>
        <w15:collapsed/>
      </w:pPr>
      <w:r>
        <w:t xml:space="preserve">fase 3: </w:t>
      </w:r>
      <w:r w:rsidRPr="000B5349">
        <w:t>Ga aan de slag met je analyse</w:t>
      </w:r>
    </w:p>
    <w:p w14:paraId="5FDF719C" w14:textId="77777777" w:rsidR="00ED0E3C" w:rsidRDefault="00ED0E3C" w:rsidP="00ED0E3C">
      <w:r>
        <w:t>Gebruik nu je verzamelde informatie omtrent het belang, de interesse en de macht van je stakeholders om je organisatie op een onderbouwde, efficiëntere en transparantere manier te besturen.</w:t>
      </w:r>
    </w:p>
    <w:p w14:paraId="1A16633D" w14:textId="77777777" w:rsidR="00ED0E3C" w:rsidRDefault="00ED0E3C" w:rsidP="00ED0E3C"/>
    <w:p w14:paraId="67E9CE69" w14:textId="77777777" w:rsidR="00ED0E3C" w:rsidRDefault="00ED0E3C" w:rsidP="00ED0E3C"/>
    <w:p w14:paraId="0FA07547" w14:textId="77777777" w:rsidR="00ED0E3C" w:rsidRDefault="00ED0E3C" w:rsidP="00ED0E3C">
      <w:pPr>
        <w:pStyle w:val="Kop1"/>
        <w15:collapsed/>
      </w:pPr>
      <w:r>
        <w:t>Doe het zelf!</w:t>
      </w:r>
    </w:p>
    <w:p w14:paraId="19BFE42F" w14:textId="77777777" w:rsidR="00ED0E3C" w:rsidRDefault="00ED0E3C" w:rsidP="00ED0E3C"/>
    <w:p w14:paraId="71A1AC2C" w14:textId="77777777" w:rsidR="00ED0E3C" w:rsidRPr="00247785" w:rsidRDefault="00ED0E3C" w:rsidP="00ED0E3C">
      <w:r>
        <w:t>Ontdek op de volgende pagina’s de sjablonen horende bij de verschillende stappen uit het stappenplan.</w:t>
      </w:r>
      <w:r>
        <w:br w:type="page"/>
      </w:r>
    </w:p>
    <w:p w14:paraId="625710AA" w14:textId="77777777" w:rsidR="00ED0E3C" w:rsidRDefault="00ED0E3C" w:rsidP="00ED0E3C">
      <w:pPr>
        <w:pStyle w:val="Kop2"/>
        <w:spacing w:after="240"/>
        <w15:collapsed/>
      </w:pPr>
      <w:r>
        <w:lastRenderedPageBreak/>
        <w:t>Stap 1: opsomming relevante stakeholders</w:t>
      </w:r>
    </w:p>
    <w:p w14:paraId="41272D30" w14:textId="77777777" w:rsidR="00ED0E3C" w:rsidRPr="00A46A6F" w:rsidRDefault="00ED0E3C" w:rsidP="00ED0E3C">
      <w:pPr>
        <w:rPr>
          <w:sz w:val="18"/>
          <w:szCs w:val="18"/>
        </w:rPr>
      </w:pPr>
      <w:r w:rsidRPr="00A46A6F">
        <w:rPr>
          <w:i/>
          <w:iCs/>
          <w:sz w:val="18"/>
          <w:szCs w:val="18"/>
        </w:rPr>
        <w:t xml:space="preserve">Om </w:t>
      </w:r>
      <w:proofErr w:type="spellStart"/>
      <w:r w:rsidRPr="00A46A6F">
        <w:rPr>
          <w:i/>
          <w:iCs/>
          <w:sz w:val="18"/>
          <w:szCs w:val="18"/>
        </w:rPr>
        <w:t>bullets</w:t>
      </w:r>
      <w:proofErr w:type="spellEnd"/>
      <w:r w:rsidRPr="00A46A6F">
        <w:rPr>
          <w:i/>
          <w:iCs/>
          <w:sz w:val="18"/>
          <w:szCs w:val="18"/>
        </w:rPr>
        <w:t xml:space="preserve"> toe te voegen doe je rechtermuisknop op een </w:t>
      </w:r>
      <w:proofErr w:type="spellStart"/>
      <w:r w:rsidRPr="00A46A6F">
        <w:rPr>
          <w:i/>
          <w:iCs/>
          <w:sz w:val="18"/>
          <w:szCs w:val="18"/>
        </w:rPr>
        <w:t>bullet</w:t>
      </w:r>
      <w:proofErr w:type="spellEnd"/>
      <w:r w:rsidRPr="00A46A6F">
        <w:rPr>
          <w:i/>
          <w:iCs/>
          <w:sz w:val="18"/>
          <w:szCs w:val="18"/>
        </w:rPr>
        <w:t>, kies je ‘vorm toevoegen’ en tot slot ‘vorm erna invoegen’.</w:t>
      </w:r>
      <w:r>
        <w:rPr>
          <w:i/>
          <w:iCs/>
          <w:sz w:val="18"/>
          <w:szCs w:val="18"/>
        </w:rPr>
        <w:t xml:space="preserve"> Om de </w:t>
      </w:r>
      <w:proofErr w:type="spellStart"/>
      <w:r>
        <w:rPr>
          <w:i/>
          <w:iCs/>
          <w:sz w:val="18"/>
          <w:szCs w:val="18"/>
        </w:rPr>
        <w:t>bullets</w:t>
      </w:r>
      <w:proofErr w:type="spellEnd"/>
      <w:r>
        <w:rPr>
          <w:i/>
          <w:iCs/>
          <w:sz w:val="18"/>
          <w:szCs w:val="18"/>
        </w:rPr>
        <w:t xml:space="preserve"> een invulling te geven klik je er simpelweg op en begin je te typen.</w:t>
      </w:r>
    </w:p>
    <w:p w14:paraId="16FD65B4" w14:textId="77777777" w:rsidR="00ED0E3C" w:rsidRPr="00B85944" w:rsidRDefault="00ED0E3C" w:rsidP="00ED0E3C"/>
    <w:p w14:paraId="12336703" w14:textId="77777777" w:rsidR="00ED0E3C" w:rsidRDefault="00ED0E3C" w:rsidP="00ED0E3C"/>
    <w:p w14:paraId="59038F8B" w14:textId="77777777" w:rsidR="00ED0E3C" w:rsidRPr="00B85944" w:rsidRDefault="00ED0E3C" w:rsidP="00ED0E3C">
      <w:r w:rsidRPr="00C57134">
        <w:rPr>
          <w:noProof/>
        </w:rPr>
        <w:drawing>
          <wp:anchor distT="0" distB="0" distL="114300" distR="114300" simplePos="0" relativeHeight="251667456" behindDoc="0" locked="0" layoutInCell="1" allowOverlap="1" wp14:anchorId="564385D8" wp14:editId="77728376">
            <wp:simplePos x="0" y="0"/>
            <wp:positionH relativeFrom="margin">
              <wp:align>right</wp:align>
            </wp:positionH>
            <wp:positionV relativeFrom="margin">
              <wp:posOffset>1843405</wp:posOffset>
            </wp:positionV>
            <wp:extent cx="5760720" cy="4168140"/>
            <wp:effectExtent l="0" t="0" r="0" b="2286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br w:type="page"/>
      </w:r>
    </w:p>
    <w:p w14:paraId="78A69CD6" w14:textId="77777777" w:rsidR="00ED0E3C" w:rsidRPr="00761027" w:rsidRDefault="00ED0E3C" w:rsidP="00ED0E3C">
      <w:pPr>
        <w:pStyle w:val="Kop2"/>
        <w:spacing w:after="240"/>
        <w15:collapsed/>
      </w:pPr>
      <w:r w:rsidRPr="00761027">
        <w:lastRenderedPageBreak/>
        <w:t>Stap 2: stakeholdermapping</w:t>
      </w:r>
    </w:p>
    <w:p w14:paraId="2ADBB9AD" w14:textId="77777777" w:rsidR="00ED0E3C" w:rsidRDefault="00ED0E3C" w:rsidP="00ED0E3C">
      <w:pPr>
        <w:rPr>
          <w:i/>
          <w:iCs/>
          <w:sz w:val="18"/>
          <w:szCs w:val="18"/>
        </w:rPr>
      </w:pPr>
      <w:r>
        <w:rPr>
          <w:i/>
          <w:iCs/>
          <w:sz w:val="18"/>
          <w:szCs w:val="18"/>
        </w:rPr>
        <w:t>Sleep onderstaand tekstkader</w:t>
      </w:r>
      <w:r w:rsidRPr="00A46A6F">
        <w:rPr>
          <w:i/>
          <w:iCs/>
          <w:sz w:val="18"/>
          <w:szCs w:val="18"/>
        </w:rPr>
        <w:t xml:space="preserve"> simpelweg </w:t>
      </w:r>
      <w:r>
        <w:rPr>
          <w:i/>
          <w:iCs/>
          <w:sz w:val="18"/>
          <w:szCs w:val="18"/>
        </w:rPr>
        <w:t>naar</w:t>
      </w:r>
      <w:r w:rsidRPr="00A46A6F">
        <w:rPr>
          <w:i/>
          <w:iCs/>
          <w:sz w:val="18"/>
          <w:szCs w:val="18"/>
        </w:rPr>
        <w:t xml:space="preserve"> de verschillende kwadranten, en start te typen, om meteen je stakeholders op de correcte plaats in te vullen.</w:t>
      </w:r>
    </w:p>
    <w:p w14:paraId="4A6EE61B" w14:textId="77777777" w:rsidR="00ED0E3C" w:rsidRDefault="00ED0E3C" w:rsidP="00ED0E3C">
      <w:r>
        <w:rPr>
          <w:noProof/>
        </w:rPr>
        <mc:AlternateContent>
          <mc:Choice Requires="wps">
            <w:drawing>
              <wp:anchor distT="45720" distB="45720" distL="114300" distR="114300" simplePos="0" relativeHeight="251666432" behindDoc="0" locked="0" layoutInCell="1" allowOverlap="1" wp14:anchorId="7F2A3774" wp14:editId="119E6B6F">
                <wp:simplePos x="0" y="0"/>
                <wp:positionH relativeFrom="margin">
                  <wp:posOffset>-635</wp:posOffset>
                </wp:positionH>
                <wp:positionV relativeFrom="paragraph">
                  <wp:posOffset>1270</wp:posOffset>
                </wp:positionV>
                <wp:extent cx="2979420" cy="1242060"/>
                <wp:effectExtent l="0" t="0" r="11430" b="15240"/>
                <wp:wrapNone/>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242060"/>
                        </a:xfrm>
                        <a:prstGeom prst="rect">
                          <a:avLst/>
                        </a:prstGeom>
                        <a:solidFill>
                          <a:srgbClr val="FFFFFF"/>
                        </a:solidFill>
                        <a:ln w="9525">
                          <a:solidFill>
                            <a:srgbClr val="000000"/>
                          </a:solidFill>
                          <a:miter lim="800000"/>
                          <a:headEnd/>
                          <a:tailEnd/>
                        </a:ln>
                      </wps:spPr>
                      <wps:txbx>
                        <w:txbxContent>
                          <w:p w14:paraId="567E41A1" w14:textId="77777777" w:rsidR="00ED0E3C" w:rsidRPr="008C4C65" w:rsidRDefault="00ED0E3C" w:rsidP="00ED0E3C">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A3774" id="_x0000_s1031" type="#_x0000_t202" style="position:absolute;left:0;text-align:left;margin-left:-.05pt;margin-top:.1pt;width:234.6pt;height:97.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">
                <v:textbox>
                  <w:txbxContent>
                    <w:p w14:paraId="567E41A1" w14:textId="77777777" w:rsidR="00ED0E3C" w:rsidRPr="008C4C65" w:rsidRDefault="00ED0E3C" w:rsidP="00ED0E3C">
                      <w:pPr>
                        <w:rPr>
                          <w:lang w:val="nl-NL"/>
                        </w:rPr>
                      </w:pPr>
                    </w:p>
                  </w:txbxContent>
                </v:textbox>
                <w10:wrap anchorx="margin"/>
              </v:shape>
            </w:pict>
          </mc:Fallback>
        </mc:AlternateContent>
      </w:r>
    </w:p>
    <w:p w14:paraId="1B7E85DC" w14:textId="77777777" w:rsidR="00ED0E3C" w:rsidRDefault="00ED0E3C" w:rsidP="00ED0E3C"/>
    <w:p w14:paraId="5FE1F98C" w14:textId="77777777" w:rsidR="00ED0E3C" w:rsidRPr="003A3283" w:rsidRDefault="00ED0E3C" w:rsidP="00ED0E3C">
      <w:r>
        <w:rPr>
          <w:noProof/>
        </w:rPr>
        <w:drawing>
          <wp:anchor distT="0" distB="0" distL="114300" distR="114300" simplePos="0" relativeHeight="251665408" behindDoc="0" locked="0" layoutInCell="1" allowOverlap="1" wp14:anchorId="058C3268" wp14:editId="6E767248">
            <wp:simplePos x="0" y="0"/>
            <wp:positionH relativeFrom="margin">
              <wp:align>center</wp:align>
            </wp:positionH>
            <wp:positionV relativeFrom="margin">
              <wp:align>center</wp:align>
            </wp:positionV>
            <wp:extent cx="6739890" cy="4327525"/>
            <wp:effectExtent l="0" t="0" r="381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39890" cy="432752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7B2F6BA3" w14:textId="77777777" w:rsidR="00ED0E3C" w:rsidRPr="00EF355D" w:rsidRDefault="00ED0E3C" w:rsidP="00ED0E3C">
      <w:pPr>
        <w:pStyle w:val="Kop2"/>
        <w:spacing w:after="240"/>
        <w15:collapsed/>
      </w:pPr>
      <w:r w:rsidRPr="00EF355D">
        <w:lastRenderedPageBreak/>
        <w:t xml:space="preserve">Stap 3: beschrijving toestand huidge vs. gewenste relatie </w:t>
      </w:r>
    </w:p>
    <w:p w14:paraId="65414F1D" w14:textId="77777777" w:rsidR="00ED0E3C" w:rsidRPr="00DC2831" w:rsidRDefault="00ED0E3C" w:rsidP="00ED0E3C">
      <w:pPr>
        <w:rPr>
          <w:i/>
          <w:iCs/>
          <w:sz w:val="18"/>
          <w:szCs w:val="18"/>
        </w:rPr>
      </w:pPr>
      <w:r w:rsidRPr="00DC2831">
        <w:rPr>
          <w:i/>
          <w:iCs/>
          <w:sz w:val="18"/>
          <w:szCs w:val="18"/>
        </w:rPr>
        <w:t>Voeg zelf kolommen toe door links onderaan de tabel op het ‘+teken’ te drukken.</w:t>
      </w:r>
      <w:r>
        <w:rPr>
          <w:i/>
          <w:iCs/>
          <w:sz w:val="18"/>
          <w:szCs w:val="18"/>
        </w:rPr>
        <w:t xml:space="preserve"> </w:t>
      </w:r>
      <w:r w:rsidRPr="00A71239">
        <w:rPr>
          <w:i/>
          <w:iCs/>
          <w:sz w:val="18"/>
          <w:szCs w:val="18"/>
        </w:rPr>
        <w:t xml:space="preserve">Om de </w:t>
      </w:r>
      <w:r>
        <w:rPr>
          <w:i/>
          <w:iCs/>
          <w:sz w:val="18"/>
          <w:szCs w:val="18"/>
        </w:rPr>
        <w:t>tabel</w:t>
      </w:r>
      <w:r w:rsidRPr="00A71239">
        <w:rPr>
          <w:i/>
          <w:iCs/>
          <w:sz w:val="18"/>
          <w:szCs w:val="18"/>
        </w:rPr>
        <w:t xml:space="preserve"> een invulling te geven klik je simpelweg</w:t>
      </w:r>
      <w:r>
        <w:rPr>
          <w:i/>
          <w:iCs/>
          <w:sz w:val="18"/>
          <w:szCs w:val="18"/>
        </w:rPr>
        <w:t xml:space="preserve"> op het vakje</w:t>
      </w:r>
      <w:r w:rsidRPr="00A71239">
        <w:rPr>
          <w:i/>
          <w:iCs/>
          <w:sz w:val="18"/>
          <w:szCs w:val="18"/>
        </w:rPr>
        <w:t xml:space="preserve"> en begin je te typen</w:t>
      </w:r>
      <w:r>
        <w:rPr>
          <w:i/>
          <w:iCs/>
          <w:sz w:val="18"/>
          <w:szCs w:val="18"/>
        </w:rPr>
        <w:t>.</w:t>
      </w:r>
    </w:p>
    <w:p w14:paraId="1584F1F7" w14:textId="77777777" w:rsidR="00ED0E3C" w:rsidRDefault="00ED0E3C" w:rsidP="00ED0E3C"/>
    <w:tbl>
      <w:tblPr>
        <w:tblW w:w="9057" w:type="dxa"/>
        <w:tblLayout w:type="fixed"/>
        <w:tblCellMar>
          <w:left w:w="0" w:type="dxa"/>
          <w:right w:w="0" w:type="dxa"/>
        </w:tblCellMar>
        <w:tblLook w:val="0420" w:firstRow="1" w:lastRow="0" w:firstColumn="0" w:lastColumn="0" w:noHBand="0" w:noVBand="1"/>
      </w:tblPr>
      <w:tblGrid>
        <w:gridCol w:w="1691"/>
        <w:gridCol w:w="1560"/>
        <w:gridCol w:w="1782"/>
        <w:gridCol w:w="1620"/>
        <w:gridCol w:w="2404"/>
      </w:tblGrid>
      <w:tr w:rsidR="00ED0E3C" w:rsidRPr="00244D5C" w14:paraId="30A98892" w14:textId="77777777" w:rsidTr="00F26A1F">
        <w:trPr>
          <w:trHeight w:val="355"/>
        </w:trPr>
        <w:tc>
          <w:tcPr>
            <w:tcW w:w="1691" w:type="dxa"/>
            <w:tcBorders>
              <w:top w:val="single" w:sz="12" w:space="0" w:color="28196E" w:themeColor="accent1"/>
              <w:left w:val="single" w:sz="12" w:space="0" w:color="28196E" w:themeColor="accent1"/>
              <w:right w:val="single" w:sz="8" w:space="0" w:color="FFFFFF"/>
            </w:tcBorders>
            <w:shd w:val="clear" w:color="auto" w:fill="28196E" w:themeFill="accent1"/>
            <w:tcMar>
              <w:top w:w="72" w:type="dxa"/>
              <w:left w:w="144" w:type="dxa"/>
              <w:bottom w:w="72" w:type="dxa"/>
              <w:right w:w="144" w:type="dxa"/>
            </w:tcMar>
            <w:hideMark/>
          </w:tcPr>
          <w:p w14:paraId="28434FD2" w14:textId="77777777" w:rsidR="00ED0E3C" w:rsidRPr="00244D5C" w:rsidRDefault="00ED0E3C" w:rsidP="003F6577">
            <w:pPr>
              <w:spacing w:after="0" w:line="240" w:lineRule="auto"/>
              <w:rPr>
                <w:rFonts w:ascii="Arial" w:eastAsia="Times New Roman" w:hAnsi="Arial" w:cs="Arial"/>
                <w:lang w:eastAsia="nl-BE"/>
              </w:rPr>
            </w:pPr>
            <w:r w:rsidRPr="00244D5C">
              <w:rPr>
                <w:rFonts w:ascii="Tahoma" w:eastAsia="Times New Roman" w:hAnsi="Tahoma" w:cs="Tahoma"/>
                <w:b/>
                <w:bCs/>
                <w:color w:val="FFFFFF"/>
                <w:kern w:val="24"/>
                <w:lang w:eastAsia="nl-BE"/>
              </w:rPr>
              <w:t xml:space="preserve">Stakeholder </w:t>
            </w:r>
          </w:p>
        </w:tc>
        <w:tc>
          <w:tcPr>
            <w:tcW w:w="1560" w:type="dxa"/>
            <w:tcBorders>
              <w:top w:val="single" w:sz="12" w:space="0" w:color="28196E" w:themeColor="accent1"/>
              <w:left w:val="single" w:sz="8" w:space="0" w:color="FFFFFF"/>
              <w:right w:val="single" w:sz="8" w:space="0" w:color="FFFFFF"/>
            </w:tcBorders>
            <w:shd w:val="clear" w:color="auto" w:fill="28196E" w:themeFill="accent1"/>
            <w:tcMar>
              <w:top w:w="72" w:type="dxa"/>
              <w:left w:w="144" w:type="dxa"/>
              <w:bottom w:w="72" w:type="dxa"/>
              <w:right w:w="144" w:type="dxa"/>
            </w:tcMar>
            <w:hideMark/>
          </w:tcPr>
          <w:p w14:paraId="395A02E2" w14:textId="77777777" w:rsidR="00ED0E3C" w:rsidRPr="00244D5C" w:rsidRDefault="00ED0E3C" w:rsidP="003F6577">
            <w:pPr>
              <w:spacing w:after="0" w:line="240" w:lineRule="auto"/>
              <w:jc w:val="center"/>
              <w:rPr>
                <w:rFonts w:ascii="Arial" w:eastAsia="Times New Roman" w:hAnsi="Arial" w:cs="Arial"/>
                <w:lang w:eastAsia="nl-BE"/>
              </w:rPr>
            </w:pPr>
            <w:r>
              <w:rPr>
                <w:rFonts w:ascii="Tahoma" w:eastAsia="Times New Roman" w:hAnsi="Tahoma" w:cs="Tahoma"/>
                <w:b/>
                <w:bCs/>
                <w:color w:val="FFFFFF"/>
                <w:kern w:val="24"/>
                <w:lang w:eastAsia="nl-BE"/>
              </w:rPr>
              <w:t xml:space="preserve">Positief </w:t>
            </w:r>
          </w:p>
        </w:tc>
        <w:tc>
          <w:tcPr>
            <w:tcW w:w="1782" w:type="dxa"/>
            <w:tcBorders>
              <w:top w:val="single" w:sz="12" w:space="0" w:color="28196E" w:themeColor="accent1"/>
              <w:left w:val="single" w:sz="8" w:space="0" w:color="FFFFFF"/>
              <w:right w:val="single" w:sz="8" w:space="0" w:color="FFFFFF"/>
            </w:tcBorders>
            <w:shd w:val="clear" w:color="auto" w:fill="28196E" w:themeFill="accent1"/>
            <w:tcMar>
              <w:top w:w="72" w:type="dxa"/>
              <w:left w:w="144" w:type="dxa"/>
              <w:bottom w:w="72" w:type="dxa"/>
              <w:right w:w="144" w:type="dxa"/>
            </w:tcMar>
            <w:hideMark/>
          </w:tcPr>
          <w:p w14:paraId="4D2D588A" w14:textId="77777777" w:rsidR="00ED0E3C" w:rsidRPr="00244D5C" w:rsidRDefault="00ED0E3C" w:rsidP="003F6577">
            <w:pPr>
              <w:spacing w:after="0" w:line="240" w:lineRule="auto"/>
              <w:jc w:val="center"/>
              <w:rPr>
                <w:rFonts w:ascii="Arial" w:eastAsia="Times New Roman" w:hAnsi="Arial" w:cs="Arial"/>
                <w:lang w:eastAsia="nl-BE"/>
              </w:rPr>
            </w:pPr>
            <w:r w:rsidRPr="00244D5C">
              <w:rPr>
                <w:rFonts w:ascii="Tahoma" w:eastAsia="Times New Roman" w:hAnsi="Tahoma" w:cs="Tahoma"/>
                <w:b/>
                <w:bCs/>
                <w:color w:val="FFFFFF"/>
                <w:kern w:val="24"/>
                <w:lang w:eastAsia="nl-BE"/>
              </w:rPr>
              <w:t>Neutr</w:t>
            </w:r>
            <w:r>
              <w:rPr>
                <w:rFonts w:ascii="Tahoma" w:eastAsia="Times New Roman" w:hAnsi="Tahoma" w:cs="Tahoma"/>
                <w:b/>
                <w:bCs/>
                <w:color w:val="FFFFFF"/>
                <w:kern w:val="24"/>
                <w:lang w:eastAsia="nl-BE"/>
              </w:rPr>
              <w:t>a</w:t>
            </w:r>
            <w:r w:rsidRPr="00244D5C">
              <w:rPr>
                <w:rFonts w:ascii="Tahoma" w:eastAsia="Times New Roman" w:hAnsi="Tahoma" w:cs="Tahoma"/>
                <w:b/>
                <w:bCs/>
                <w:color w:val="FFFFFF"/>
                <w:kern w:val="24"/>
                <w:lang w:eastAsia="nl-BE"/>
              </w:rPr>
              <w:t>al</w:t>
            </w:r>
          </w:p>
        </w:tc>
        <w:tc>
          <w:tcPr>
            <w:tcW w:w="1620" w:type="dxa"/>
            <w:tcBorders>
              <w:top w:val="single" w:sz="12" w:space="0" w:color="28196E" w:themeColor="accent1"/>
              <w:left w:val="single" w:sz="8" w:space="0" w:color="FFFFFF"/>
              <w:right w:val="single" w:sz="8" w:space="0" w:color="FFFFFF"/>
            </w:tcBorders>
            <w:shd w:val="clear" w:color="auto" w:fill="28196E" w:themeFill="accent1"/>
            <w:tcMar>
              <w:top w:w="72" w:type="dxa"/>
              <w:left w:w="144" w:type="dxa"/>
              <w:bottom w:w="72" w:type="dxa"/>
              <w:right w:w="144" w:type="dxa"/>
            </w:tcMar>
            <w:hideMark/>
          </w:tcPr>
          <w:p w14:paraId="5FAA8810" w14:textId="77777777" w:rsidR="00ED0E3C" w:rsidRPr="00244D5C" w:rsidRDefault="00ED0E3C" w:rsidP="003F6577">
            <w:pPr>
              <w:spacing w:after="0" w:line="240" w:lineRule="auto"/>
              <w:jc w:val="center"/>
              <w:rPr>
                <w:rFonts w:ascii="Arial" w:eastAsia="Times New Roman" w:hAnsi="Arial" w:cs="Arial"/>
                <w:lang w:eastAsia="nl-BE"/>
              </w:rPr>
            </w:pPr>
            <w:r>
              <w:rPr>
                <w:rFonts w:ascii="Tahoma" w:eastAsia="Times New Roman" w:hAnsi="Tahoma" w:cs="Tahoma"/>
                <w:b/>
                <w:bCs/>
                <w:color w:val="FFFFFF"/>
                <w:kern w:val="24"/>
                <w:lang w:eastAsia="nl-BE"/>
              </w:rPr>
              <w:t xml:space="preserve">Negatief </w:t>
            </w:r>
          </w:p>
        </w:tc>
        <w:tc>
          <w:tcPr>
            <w:tcW w:w="2404" w:type="dxa"/>
            <w:tcBorders>
              <w:top w:val="single" w:sz="12" w:space="0" w:color="28196E" w:themeColor="accent1"/>
              <w:left w:val="single" w:sz="8" w:space="0" w:color="FFFFFF"/>
              <w:right w:val="single" w:sz="12" w:space="0" w:color="28196E" w:themeColor="accent1"/>
            </w:tcBorders>
            <w:shd w:val="clear" w:color="auto" w:fill="28196E" w:themeFill="accent1"/>
          </w:tcPr>
          <w:p w14:paraId="2C32B72A" w14:textId="77777777" w:rsidR="00ED0E3C" w:rsidRPr="00244D5C" w:rsidRDefault="00ED0E3C" w:rsidP="003F6577">
            <w:pPr>
              <w:spacing w:after="0" w:line="240" w:lineRule="auto"/>
              <w:jc w:val="center"/>
              <w:rPr>
                <w:rFonts w:ascii="Tahoma" w:eastAsia="Times New Roman" w:hAnsi="Tahoma" w:cs="Tahoma"/>
                <w:b/>
                <w:bCs/>
                <w:color w:val="FFFFFF"/>
                <w:kern w:val="24"/>
                <w:lang w:eastAsia="nl-BE"/>
              </w:rPr>
            </w:pPr>
            <w:r>
              <w:rPr>
                <w:rFonts w:ascii="Tahoma" w:eastAsia="Times New Roman" w:hAnsi="Tahoma" w:cs="Tahoma"/>
                <w:b/>
                <w:bCs/>
                <w:color w:val="FFFFFF"/>
                <w:kern w:val="24"/>
                <w:lang w:eastAsia="nl-BE"/>
              </w:rPr>
              <w:t>Hoe?</w:t>
            </w:r>
          </w:p>
        </w:tc>
      </w:tr>
      <w:tr w:rsidR="00ED0E3C" w:rsidRPr="00244D5C" w14:paraId="51940448" w14:textId="77777777" w:rsidTr="00F26A1F">
        <w:trPr>
          <w:trHeight w:val="270"/>
        </w:trPr>
        <w:tc>
          <w:tcPr>
            <w:tcW w:w="1691" w:type="dxa"/>
            <w:tcBorders>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72E9195C" w14:textId="77777777" w:rsidR="00ED0E3C" w:rsidRPr="00244D5C" w:rsidRDefault="00ED0E3C" w:rsidP="003F6577">
            <w:pPr>
              <w:spacing w:after="0" w:line="240" w:lineRule="auto"/>
              <w:rPr>
                <w:rFonts w:ascii="Times New Roman" w:eastAsia="Times New Roman" w:hAnsi="Times New Roman" w:cs="Times New Roman"/>
                <w:lang w:eastAsia="nl-BE"/>
              </w:rPr>
            </w:pPr>
          </w:p>
        </w:tc>
        <w:tc>
          <w:tcPr>
            <w:tcW w:w="1560" w:type="dxa"/>
            <w:tcBorders>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737ED3D5" w14:textId="77777777" w:rsidR="00ED0E3C" w:rsidRPr="00244D5C" w:rsidRDefault="00ED0E3C" w:rsidP="003F6577">
            <w:pPr>
              <w:spacing w:after="0" w:line="240" w:lineRule="auto"/>
              <w:jc w:val="center"/>
              <w:rPr>
                <w:rFonts w:ascii="Times New Roman" w:eastAsia="Times New Roman" w:hAnsi="Times New Roman" w:cs="Times New Roman"/>
                <w:sz w:val="20"/>
                <w:szCs w:val="20"/>
                <w:lang w:eastAsia="nl-BE"/>
              </w:rPr>
            </w:pPr>
          </w:p>
        </w:tc>
        <w:tc>
          <w:tcPr>
            <w:tcW w:w="1782" w:type="dxa"/>
            <w:tcBorders>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6391847E" w14:textId="77777777" w:rsidR="00ED0E3C" w:rsidRPr="00244D5C" w:rsidRDefault="00ED0E3C" w:rsidP="003F6577">
            <w:pPr>
              <w:spacing w:after="0" w:line="240" w:lineRule="auto"/>
              <w:jc w:val="center"/>
              <w:rPr>
                <w:rFonts w:ascii="Times New Roman" w:eastAsia="Times New Roman" w:hAnsi="Times New Roman" w:cs="Times New Roman"/>
                <w:sz w:val="20"/>
                <w:szCs w:val="20"/>
                <w:lang w:eastAsia="nl-BE"/>
              </w:rPr>
            </w:pPr>
          </w:p>
        </w:tc>
        <w:tc>
          <w:tcPr>
            <w:tcW w:w="1620" w:type="dxa"/>
            <w:tcBorders>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6094C830" w14:textId="77777777" w:rsidR="00ED0E3C" w:rsidRPr="00244D5C" w:rsidRDefault="00ED0E3C" w:rsidP="003F6577">
            <w:pPr>
              <w:spacing w:after="0" w:line="240" w:lineRule="auto"/>
              <w:rPr>
                <w:rFonts w:ascii="Times New Roman" w:eastAsia="Times New Roman" w:hAnsi="Times New Roman" w:cs="Times New Roman"/>
                <w:sz w:val="20"/>
                <w:szCs w:val="20"/>
                <w:lang w:eastAsia="nl-BE"/>
              </w:rPr>
            </w:pPr>
          </w:p>
        </w:tc>
        <w:tc>
          <w:tcPr>
            <w:tcW w:w="2404" w:type="dxa"/>
            <w:tcBorders>
              <w:left w:val="single" w:sz="8" w:space="0" w:color="FFFFFF"/>
              <w:bottom w:val="single" w:sz="8" w:space="0" w:color="FFFFFF"/>
              <w:right w:val="single" w:sz="8" w:space="0" w:color="FFFFFF"/>
            </w:tcBorders>
            <w:shd w:val="clear" w:color="auto" w:fill="D9D9D9" w:themeFill="background1" w:themeFillShade="D9"/>
          </w:tcPr>
          <w:p w14:paraId="46D0C14A" w14:textId="77777777" w:rsidR="00ED0E3C" w:rsidRPr="00244D5C" w:rsidRDefault="00ED0E3C" w:rsidP="003F6577">
            <w:pPr>
              <w:spacing w:after="0" w:line="240" w:lineRule="auto"/>
              <w:rPr>
                <w:rFonts w:ascii="Times New Roman" w:eastAsia="Times New Roman" w:hAnsi="Times New Roman" w:cs="Times New Roman"/>
                <w:sz w:val="20"/>
                <w:szCs w:val="20"/>
                <w:lang w:eastAsia="nl-BE"/>
              </w:rPr>
            </w:pPr>
            <w:r>
              <w:rPr>
                <w:rFonts w:ascii="Times New Roman" w:eastAsia="Times New Roman" w:hAnsi="Times New Roman" w:cs="Times New Roman"/>
                <w:sz w:val="20"/>
                <w:szCs w:val="20"/>
                <w:lang w:eastAsia="nl-BE"/>
              </w:rPr>
              <w:t xml:space="preserve">  </w:t>
            </w:r>
          </w:p>
        </w:tc>
      </w:tr>
      <w:tr w:rsidR="00ED0E3C" w:rsidRPr="00244D5C" w14:paraId="6757FBCB" w14:textId="77777777" w:rsidTr="00F26A1F">
        <w:trPr>
          <w:trHeight w:val="247"/>
        </w:trPr>
        <w:tc>
          <w:tcPr>
            <w:tcW w:w="1691"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3675142D" w14:textId="77777777" w:rsidR="00ED0E3C" w:rsidRPr="00244D5C" w:rsidRDefault="00ED0E3C" w:rsidP="003F6577">
            <w:pPr>
              <w:spacing w:after="0" w:line="240" w:lineRule="auto"/>
              <w:rPr>
                <w:rFonts w:ascii="Times New Roman" w:eastAsia="Times New Roman" w:hAnsi="Times New Roman" w:cs="Times New Roman"/>
                <w:sz w:val="20"/>
                <w:szCs w:val="20"/>
                <w:lang w:eastAsia="nl-BE"/>
              </w:rPr>
            </w:pPr>
          </w:p>
        </w:tc>
        <w:tc>
          <w:tcPr>
            <w:tcW w:w="156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4493C9E7" w14:textId="77777777" w:rsidR="00ED0E3C" w:rsidRPr="00244D5C" w:rsidRDefault="00ED0E3C" w:rsidP="003F6577">
            <w:pPr>
              <w:spacing w:after="0" w:line="240" w:lineRule="auto"/>
              <w:rPr>
                <w:rFonts w:ascii="Times New Roman" w:eastAsia="Times New Roman" w:hAnsi="Times New Roman" w:cs="Times New Roman"/>
                <w:sz w:val="20"/>
                <w:szCs w:val="20"/>
                <w:lang w:eastAsia="nl-BE"/>
              </w:rPr>
            </w:pPr>
          </w:p>
        </w:tc>
        <w:tc>
          <w:tcPr>
            <w:tcW w:w="1782"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74B58EA9" w14:textId="77777777" w:rsidR="00ED0E3C" w:rsidRPr="00244D5C" w:rsidRDefault="00ED0E3C" w:rsidP="003F6577">
            <w:pPr>
              <w:spacing w:after="0" w:line="240" w:lineRule="auto"/>
              <w:rPr>
                <w:rFonts w:ascii="Times New Roman" w:eastAsia="Times New Roman" w:hAnsi="Times New Roman" w:cs="Times New Roman"/>
                <w:sz w:val="20"/>
                <w:szCs w:val="20"/>
                <w:lang w:eastAsia="nl-BE"/>
              </w:rPr>
            </w:pPr>
          </w:p>
        </w:tc>
        <w:tc>
          <w:tcPr>
            <w:tcW w:w="162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742EF13D" w14:textId="77777777" w:rsidR="00ED0E3C" w:rsidRPr="00244D5C" w:rsidRDefault="00ED0E3C" w:rsidP="003F6577">
            <w:pPr>
              <w:spacing w:after="0" w:line="240" w:lineRule="auto"/>
              <w:rPr>
                <w:rFonts w:ascii="Times New Roman" w:eastAsia="Times New Roman" w:hAnsi="Times New Roman" w:cs="Times New Roman"/>
                <w:sz w:val="20"/>
                <w:szCs w:val="20"/>
                <w:lang w:eastAsia="nl-BE"/>
              </w:rPr>
            </w:pPr>
          </w:p>
        </w:tc>
        <w:tc>
          <w:tcPr>
            <w:tcW w:w="2404"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47E99723" w14:textId="77777777" w:rsidR="00ED0E3C" w:rsidRPr="00244D5C" w:rsidRDefault="00ED0E3C" w:rsidP="003F6577">
            <w:pPr>
              <w:spacing w:after="0" w:line="240" w:lineRule="auto"/>
              <w:rPr>
                <w:rFonts w:ascii="Times New Roman" w:eastAsia="Times New Roman" w:hAnsi="Times New Roman" w:cs="Times New Roman"/>
                <w:sz w:val="20"/>
                <w:szCs w:val="20"/>
                <w:lang w:eastAsia="nl-BE"/>
              </w:rPr>
            </w:pPr>
          </w:p>
        </w:tc>
      </w:tr>
      <w:tr w:rsidR="00ED0E3C" w:rsidRPr="00244D5C" w14:paraId="4CFDC21A" w14:textId="77777777" w:rsidTr="00F26A1F">
        <w:trPr>
          <w:trHeight w:val="247"/>
        </w:trPr>
        <w:tc>
          <w:tcPr>
            <w:tcW w:w="1691"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35639208" w14:textId="77777777" w:rsidR="00ED0E3C" w:rsidRPr="00244D5C" w:rsidRDefault="00ED0E3C" w:rsidP="003F6577">
            <w:pPr>
              <w:spacing w:after="0" w:line="240" w:lineRule="auto"/>
              <w:rPr>
                <w:rFonts w:ascii="Times New Roman" w:eastAsia="Times New Roman" w:hAnsi="Times New Roman" w:cs="Times New Roman"/>
                <w:sz w:val="20"/>
                <w:szCs w:val="20"/>
                <w:lang w:eastAsia="nl-BE"/>
              </w:rPr>
            </w:pPr>
          </w:p>
        </w:tc>
        <w:tc>
          <w:tcPr>
            <w:tcW w:w="156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47E61D57" w14:textId="77777777" w:rsidR="00ED0E3C" w:rsidRPr="00244D5C" w:rsidRDefault="00ED0E3C" w:rsidP="003F6577">
            <w:pPr>
              <w:spacing w:after="0" w:line="240" w:lineRule="auto"/>
              <w:rPr>
                <w:rFonts w:ascii="Times New Roman" w:eastAsia="Times New Roman" w:hAnsi="Times New Roman" w:cs="Times New Roman"/>
                <w:sz w:val="20"/>
                <w:szCs w:val="20"/>
                <w:lang w:eastAsia="nl-BE"/>
              </w:rPr>
            </w:pPr>
          </w:p>
        </w:tc>
        <w:tc>
          <w:tcPr>
            <w:tcW w:w="1782"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620063AD" w14:textId="77777777" w:rsidR="00ED0E3C" w:rsidRPr="00244D5C" w:rsidRDefault="00ED0E3C" w:rsidP="003F6577">
            <w:pPr>
              <w:spacing w:after="0" w:line="240" w:lineRule="auto"/>
              <w:rPr>
                <w:rFonts w:ascii="Times New Roman" w:eastAsia="Times New Roman" w:hAnsi="Times New Roman" w:cs="Times New Roman"/>
                <w:sz w:val="20"/>
                <w:szCs w:val="20"/>
                <w:lang w:eastAsia="nl-BE"/>
              </w:rPr>
            </w:pPr>
          </w:p>
        </w:tc>
        <w:tc>
          <w:tcPr>
            <w:tcW w:w="162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43FCD238" w14:textId="77777777" w:rsidR="00ED0E3C" w:rsidRPr="00244D5C" w:rsidRDefault="00ED0E3C" w:rsidP="003F6577">
            <w:pPr>
              <w:spacing w:after="0" w:line="240" w:lineRule="auto"/>
              <w:rPr>
                <w:rFonts w:ascii="Times New Roman" w:eastAsia="Times New Roman" w:hAnsi="Times New Roman" w:cs="Times New Roman"/>
                <w:sz w:val="20"/>
                <w:szCs w:val="20"/>
                <w:lang w:eastAsia="nl-BE"/>
              </w:rPr>
            </w:pPr>
          </w:p>
        </w:tc>
        <w:tc>
          <w:tcPr>
            <w:tcW w:w="2404"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5519772C" w14:textId="77777777" w:rsidR="00ED0E3C" w:rsidRPr="00244D5C" w:rsidRDefault="00ED0E3C" w:rsidP="003F6577">
            <w:pPr>
              <w:spacing w:after="0" w:line="240" w:lineRule="auto"/>
              <w:rPr>
                <w:rFonts w:ascii="Times New Roman" w:eastAsia="Times New Roman" w:hAnsi="Times New Roman" w:cs="Times New Roman"/>
                <w:sz w:val="20"/>
                <w:szCs w:val="20"/>
                <w:lang w:eastAsia="nl-BE"/>
              </w:rPr>
            </w:pPr>
          </w:p>
        </w:tc>
      </w:tr>
      <w:tr w:rsidR="00ED0E3C" w:rsidRPr="00244D5C" w14:paraId="45A884B8" w14:textId="77777777" w:rsidTr="00F26A1F">
        <w:trPr>
          <w:trHeight w:val="247"/>
        </w:trPr>
        <w:tc>
          <w:tcPr>
            <w:tcW w:w="1691"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3E0C4799" w14:textId="77777777" w:rsidR="00ED0E3C" w:rsidRPr="00244D5C" w:rsidRDefault="00ED0E3C" w:rsidP="003F6577">
            <w:pPr>
              <w:spacing w:after="0" w:line="240" w:lineRule="auto"/>
              <w:rPr>
                <w:rFonts w:ascii="Times New Roman" w:eastAsia="Times New Roman" w:hAnsi="Times New Roman" w:cs="Times New Roman"/>
                <w:sz w:val="20"/>
                <w:szCs w:val="20"/>
                <w:lang w:eastAsia="nl-BE"/>
              </w:rPr>
            </w:pPr>
          </w:p>
        </w:tc>
        <w:tc>
          <w:tcPr>
            <w:tcW w:w="156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78237E7D" w14:textId="77777777" w:rsidR="00ED0E3C" w:rsidRPr="00244D5C" w:rsidRDefault="00ED0E3C" w:rsidP="003F6577">
            <w:pPr>
              <w:spacing w:after="0" w:line="240" w:lineRule="auto"/>
              <w:rPr>
                <w:rFonts w:ascii="Times New Roman" w:eastAsia="Times New Roman" w:hAnsi="Times New Roman" w:cs="Times New Roman"/>
                <w:sz w:val="20"/>
                <w:szCs w:val="20"/>
                <w:lang w:eastAsia="nl-BE"/>
              </w:rPr>
            </w:pPr>
          </w:p>
        </w:tc>
        <w:tc>
          <w:tcPr>
            <w:tcW w:w="1782"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04B86D50" w14:textId="77777777" w:rsidR="00ED0E3C" w:rsidRPr="00244D5C" w:rsidRDefault="00ED0E3C" w:rsidP="003F6577">
            <w:pPr>
              <w:spacing w:after="0" w:line="240" w:lineRule="auto"/>
              <w:rPr>
                <w:rFonts w:ascii="Times New Roman" w:eastAsia="Times New Roman" w:hAnsi="Times New Roman" w:cs="Times New Roman"/>
                <w:sz w:val="20"/>
                <w:szCs w:val="20"/>
                <w:lang w:eastAsia="nl-BE"/>
              </w:rPr>
            </w:pPr>
          </w:p>
        </w:tc>
        <w:tc>
          <w:tcPr>
            <w:tcW w:w="162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324638C1" w14:textId="77777777" w:rsidR="00ED0E3C" w:rsidRPr="00244D5C" w:rsidRDefault="00ED0E3C" w:rsidP="003F6577">
            <w:pPr>
              <w:spacing w:after="0" w:line="240" w:lineRule="auto"/>
              <w:rPr>
                <w:rFonts w:ascii="Times New Roman" w:eastAsia="Times New Roman" w:hAnsi="Times New Roman" w:cs="Times New Roman"/>
                <w:sz w:val="20"/>
                <w:szCs w:val="20"/>
                <w:lang w:eastAsia="nl-BE"/>
              </w:rPr>
            </w:pPr>
          </w:p>
        </w:tc>
        <w:tc>
          <w:tcPr>
            <w:tcW w:w="2404"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Pr>
          <w:p w14:paraId="4AFC21C6" w14:textId="77777777" w:rsidR="00ED0E3C" w:rsidRPr="00244D5C" w:rsidRDefault="00ED0E3C" w:rsidP="003F6577">
            <w:pPr>
              <w:spacing w:after="0" w:line="240" w:lineRule="auto"/>
              <w:rPr>
                <w:rFonts w:ascii="Times New Roman" w:eastAsia="Times New Roman" w:hAnsi="Times New Roman" w:cs="Times New Roman"/>
                <w:sz w:val="20"/>
                <w:szCs w:val="20"/>
                <w:lang w:eastAsia="nl-BE"/>
              </w:rPr>
            </w:pPr>
          </w:p>
        </w:tc>
      </w:tr>
    </w:tbl>
    <w:p w14:paraId="6CF84DE0" w14:textId="77777777" w:rsidR="00ED0E3C" w:rsidRPr="00EF355D" w:rsidRDefault="00ED0E3C" w:rsidP="00ED0E3C">
      <w:r>
        <w:br w:type="page"/>
      </w:r>
    </w:p>
    <w:p w14:paraId="0CD06BB6" w14:textId="77777777" w:rsidR="00ED0E3C" w:rsidRDefault="00ED0E3C" w:rsidP="00ED0E3C">
      <w:pPr>
        <w:pStyle w:val="Kop2"/>
        <w:spacing w:after="240"/>
        <w15:collapsed/>
      </w:pPr>
      <w:r w:rsidRPr="00EF355D">
        <w:lastRenderedPageBreak/>
        <w:t>stap 4: stakeholderbevraging</w:t>
      </w:r>
    </w:p>
    <w:p w14:paraId="32C0D6CC" w14:textId="77777777" w:rsidR="00ED0E3C" w:rsidRDefault="00ED0E3C" w:rsidP="00ED0E3C">
      <w:pPr>
        <w:pStyle w:val="Lijstalinea"/>
        <w:numPr>
          <w:ilvl w:val="0"/>
          <w:numId w:val="14"/>
        </w:numPr>
        <w:jc w:val="left"/>
        <w:rPr>
          <w:rStyle w:val="Hyperlink"/>
        </w:rPr>
      </w:pPr>
      <w:hyperlink r:id="rId29" w:history="1">
        <w:r>
          <w:rPr>
            <w:rStyle w:val="Hyperlink"/>
          </w:rPr>
          <w:t>Stakeholderbevraging: Optimaliseer je clubwerking</w:t>
        </w:r>
      </w:hyperlink>
      <w:r>
        <w:rPr>
          <w:rStyle w:val="Hyperlink"/>
        </w:rPr>
        <w:t xml:space="preserve"> </w:t>
      </w:r>
    </w:p>
    <w:p w14:paraId="2AFD13FF" w14:textId="77777777" w:rsidR="00ED0E3C" w:rsidRPr="008347EE" w:rsidRDefault="00ED0E3C" w:rsidP="00ED0E3C">
      <w:pPr>
        <w:pStyle w:val="Lijstalinea"/>
        <w:numPr>
          <w:ilvl w:val="0"/>
          <w:numId w:val="14"/>
        </w:numPr>
        <w:jc w:val="left"/>
        <w:rPr>
          <w:color w:val="0563C1" w:themeColor="hyperlink"/>
          <w:u w:val="single"/>
        </w:rPr>
      </w:pPr>
      <w:r w:rsidRPr="008347EE">
        <w:rPr>
          <w:rStyle w:val="Hyperlink"/>
          <w:u w:val="none"/>
        </w:rPr>
        <w:object w:dxaOrig="2712" w:dyaOrig="816" w14:anchorId="0033FC14">
          <v:shape id="_x0000_i1034" type="#_x0000_t75" style="width:135.45pt;height:41pt" o:ole="">
            <v:imagedata r:id="rId30" o:title=""/>
          </v:shape>
          <o:OLEObject Type="Embed" ProgID="Package" ShapeID="_x0000_i1034" DrawAspect="Content" ObjectID="_1732704480" r:id="rId31"/>
        </w:object>
      </w:r>
      <w:r>
        <w:rPr>
          <w:rStyle w:val="Hyperlink"/>
        </w:rPr>
        <w:br w:type="page"/>
      </w:r>
    </w:p>
    <w:p w14:paraId="49F4E6D7" w14:textId="77777777" w:rsidR="00ED0E3C" w:rsidRDefault="00ED0E3C" w:rsidP="00ED0E3C">
      <w:pPr>
        <w:pStyle w:val="Kop2"/>
        <w15:collapsed/>
      </w:pPr>
      <w:r w:rsidRPr="00EF355D">
        <w:lastRenderedPageBreak/>
        <w:t>Stap 5: e</w:t>
      </w:r>
      <w:r>
        <w:t>valuatie</w:t>
      </w:r>
    </w:p>
    <w:p w14:paraId="5348B1B4" w14:textId="77777777" w:rsidR="00ED0E3C" w:rsidRDefault="00ED0E3C" w:rsidP="00ED0E3C"/>
    <w:p w14:paraId="26D619F0" w14:textId="77777777" w:rsidR="00ED0E3C" w:rsidRPr="00991CBF" w:rsidRDefault="00ED0E3C" w:rsidP="00ED0E3C">
      <w:pPr>
        <w:rPr>
          <w:i/>
          <w:iCs/>
          <w:sz w:val="18"/>
          <w:szCs w:val="18"/>
        </w:rPr>
      </w:pPr>
      <w:r>
        <w:rPr>
          <w:i/>
          <w:iCs/>
          <w:sz w:val="18"/>
          <w:szCs w:val="18"/>
        </w:rPr>
        <w:t xml:space="preserve">Volg het traject hieronder. Gebruik je zelfevaluatie én de resultaten van je bevraging om tot een onderbouwde aanpak te komen. </w:t>
      </w:r>
    </w:p>
    <w:p w14:paraId="7EADD3F7" w14:textId="77777777" w:rsidR="00ED0E3C" w:rsidRPr="00FD5B14" w:rsidRDefault="00ED0E3C" w:rsidP="00ED0E3C">
      <w:r>
        <w:rPr>
          <w:noProof/>
        </w:rPr>
        <w:drawing>
          <wp:anchor distT="0" distB="0" distL="114300" distR="114300" simplePos="0" relativeHeight="251668480" behindDoc="1" locked="0" layoutInCell="1" allowOverlap="1" wp14:anchorId="510B1E54" wp14:editId="32976531">
            <wp:simplePos x="0" y="0"/>
            <wp:positionH relativeFrom="margin">
              <wp:posOffset>-636</wp:posOffset>
            </wp:positionH>
            <wp:positionV relativeFrom="paragraph">
              <wp:posOffset>240665</wp:posOffset>
            </wp:positionV>
            <wp:extent cx="6344849" cy="3200400"/>
            <wp:effectExtent l="0" t="0" r="0" b="0"/>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47945" cy="32019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3EBCB" w14:textId="6DA9AB61" w:rsidR="00C914A9" w:rsidRPr="004A3E7A" w:rsidRDefault="00C914A9" w:rsidP="00C914A9">
      <w:pPr>
        <w:rPr>
          <w:lang w:val="nl-NL"/>
        </w:rPr>
      </w:pPr>
    </w:p>
    <w:sectPr w:rsidR="00C914A9" w:rsidRPr="004A3E7A" w:rsidSect="002469BA">
      <w:headerReference w:type="default" r:id="rId33"/>
      <w:footerReference w:type="default" r:id="rId34"/>
      <w:headerReference w:type="first" r:id="rId35"/>
      <w:footerReference w:type="first" r:id="rId36"/>
      <w:pgSz w:w="11906" w:h="16838"/>
      <w:pgMar w:top="1417" w:right="1417" w:bottom="1417"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9D52C" w14:textId="77777777" w:rsidR="00B63727" w:rsidRDefault="00B63727" w:rsidP="00E62D2A">
      <w:pPr>
        <w:spacing w:after="0" w:line="240" w:lineRule="auto"/>
      </w:pPr>
      <w:r>
        <w:separator/>
      </w:r>
    </w:p>
  </w:endnote>
  <w:endnote w:type="continuationSeparator" w:id="0">
    <w:p w14:paraId="0BACC3A4" w14:textId="77777777" w:rsidR="00B63727" w:rsidRDefault="00B63727" w:rsidP="00E62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iotif Book">
    <w:panose1 w:val="00000500000000000000"/>
    <w:charset w:val="00"/>
    <w:family w:val="auto"/>
    <w:pitch w:val="variable"/>
    <w:sig w:usb0="A00000EF" w:usb1="4000E07B" w:usb2="00000000" w:usb3="00000000" w:csb0="00000093" w:csb1="00000000"/>
  </w:font>
  <w:font w:name="Calibri">
    <w:panose1 w:val="020F0502020204030204"/>
    <w:charset w:val="00"/>
    <w:family w:val="swiss"/>
    <w:pitch w:val="variable"/>
    <w:sig w:usb0="E4002EFF" w:usb1="C000247B" w:usb2="00000009" w:usb3="00000000" w:csb0="000001FF" w:csb1="00000000"/>
  </w:font>
  <w:font w:name="Campton Book">
    <w:altName w:val="Cambria"/>
    <w:panose1 w:val="00000000000000000000"/>
    <w:charset w:val="00"/>
    <w:family w:val="moder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D006C" w14:textId="77777777" w:rsidR="00DE5B56" w:rsidRDefault="002469BA" w:rsidP="002469BA">
    <w:pPr>
      <w:pStyle w:val="Voettekst"/>
      <w:ind w:left="142"/>
    </w:pPr>
    <w:r>
      <w:rPr>
        <w:noProof/>
      </w:rPr>
      <w:drawing>
        <wp:anchor distT="0" distB="0" distL="114300" distR="114300" simplePos="0" relativeHeight="251669504" behindDoc="0" locked="0" layoutInCell="1" allowOverlap="1" wp14:anchorId="4249592E" wp14:editId="42D12B86">
          <wp:simplePos x="0" y="0"/>
          <wp:positionH relativeFrom="column">
            <wp:posOffset>-1925955</wp:posOffset>
          </wp:positionH>
          <wp:positionV relativeFrom="paragraph">
            <wp:posOffset>-1418590</wp:posOffset>
          </wp:positionV>
          <wp:extent cx="3124835" cy="466725"/>
          <wp:effectExtent l="0" t="4445" r="0" b="0"/>
          <wp:wrapSquare wrapText="bothSides"/>
          <wp:docPr id="14" name="Afbeelding 4" descr="Afbeelding met tekst&#10;&#10;Automatisch gegenereerde beschrijving">
            <a:extLst xmlns:a="http://schemas.openxmlformats.org/drawingml/2006/main">
              <a:ext uri="{FF2B5EF4-FFF2-40B4-BE49-F238E27FC236}">
                <a16:creationId xmlns:a16="http://schemas.microsoft.com/office/drawing/2014/main" id="{0AC460F4-9581-47C7-8386-3A95FC908E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10;&#10;Automatisch gegenereerde beschrijving">
                    <a:extLst>
                      <a:ext uri="{FF2B5EF4-FFF2-40B4-BE49-F238E27FC236}">
                        <a16:creationId xmlns:a16="http://schemas.microsoft.com/office/drawing/2014/main" id="{0AC460F4-9581-47C7-8386-3A95FC908EA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6200000">
                    <a:off x="0" y="0"/>
                    <a:ext cx="3124835" cy="46672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BB4C9" w14:textId="77777777" w:rsidR="00DE5B56" w:rsidRDefault="00DE5B56">
    <w:pPr>
      <w:pStyle w:val="Voettekst"/>
    </w:pPr>
    <w:r w:rsidRPr="00DE5B56">
      <w:rPr>
        <w:noProof/>
      </w:rPr>
      <w:drawing>
        <wp:anchor distT="0" distB="0" distL="114300" distR="114300" simplePos="0" relativeHeight="251661312" behindDoc="0" locked="0" layoutInCell="1" allowOverlap="1" wp14:anchorId="1271783A" wp14:editId="261DF295">
          <wp:simplePos x="0" y="0"/>
          <wp:positionH relativeFrom="margin">
            <wp:posOffset>5440045</wp:posOffset>
          </wp:positionH>
          <wp:positionV relativeFrom="margin">
            <wp:posOffset>8726805</wp:posOffset>
          </wp:positionV>
          <wp:extent cx="926465" cy="684530"/>
          <wp:effectExtent l="0" t="0" r="6985" b="127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926465" cy="68453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C9CCB" w14:textId="77777777" w:rsidR="00B63727" w:rsidRDefault="00B63727" w:rsidP="00E62D2A">
      <w:pPr>
        <w:spacing w:after="0" w:line="240" w:lineRule="auto"/>
      </w:pPr>
      <w:r>
        <w:separator/>
      </w:r>
    </w:p>
  </w:footnote>
  <w:footnote w:type="continuationSeparator" w:id="0">
    <w:p w14:paraId="11541942" w14:textId="77777777" w:rsidR="00B63727" w:rsidRDefault="00B63727" w:rsidP="00E62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8490" w14:textId="77777777" w:rsidR="00DE5B56" w:rsidRDefault="00E55740">
    <w:pPr>
      <w:pStyle w:val="Koptekst"/>
    </w:pPr>
    <w:r w:rsidRPr="00E55740">
      <w:rPr>
        <w:noProof/>
      </w:rPr>
      <mc:AlternateContent>
        <mc:Choice Requires="wps">
          <w:drawing>
            <wp:anchor distT="0" distB="0" distL="114300" distR="114300" simplePos="0" relativeHeight="251668480" behindDoc="0" locked="0" layoutInCell="1" allowOverlap="1" wp14:anchorId="17F405A2" wp14:editId="56F0262F">
              <wp:simplePos x="0" y="0"/>
              <wp:positionH relativeFrom="column">
                <wp:posOffset>-322580</wp:posOffset>
              </wp:positionH>
              <wp:positionV relativeFrom="paragraph">
                <wp:posOffset>4502150</wp:posOffset>
              </wp:positionV>
              <wp:extent cx="1" cy="2188805"/>
              <wp:effectExtent l="19050" t="19050" r="19050" b="2540"/>
              <wp:wrapNone/>
              <wp:docPr id="16" name="Vorm 62">
                <a:extLst xmlns:a="http://schemas.openxmlformats.org/drawingml/2006/main">
                  <a:ext uri="{FF2B5EF4-FFF2-40B4-BE49-F238E27FC236}">
                    <a16:creationId xmlns:a16="http://schemas.microsoft.com/office/drawing/2014/main" id="{2C8F251E-BB08-9D42-8813-D3CD1AE6AF9A}"/>
                  </a:ext>
                </a:extLst>
              </wp:docPr>
              <wp:cNvGraphicFramePr/>
              <a:graphic xmlns:a="http://schemas.openxmlformats.org/drawingml/2006/main">
                <a:graphicData uri="http://schemas.microsoft.com/office/word/2010/wordprocessingShape">
                  <wps:wsp>
                    <wps:cNvCnPr/>
                    <wps:spPr>
                      <a:xfrm flipV="1">
                        <a:off x="0" y="0"/>
                        <a:ext cx="1" cy="2188805"/>
                      </a:xfrm>
                      <a:prstGeom prst="line">
                        <a:avLst/>
                      </a:prstGeom>
                      <a:ln w="38100">
                        <a:solidFill>
                          <a:srgbClr val="000063"/>
                        </a:solidFill>
                        <a:miter lim="400000"/>
                      </a:ln>
                    </wps:spPr>
                    <wps:bodyPr/>
                  </wps:wsp>
                </a:graphicData>
              </a:graphic>
            </wp:anchor>
          </w:drawing>
        </mc:Choice>
        <mc:Fallback>
          <w:pict>
            <v:line w14:anchorId="04FD4223" id="Vorm 62"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25.4pt,354.5pt" to="-25.4pt,5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" strokecolor="#000063" strokeweight="3pt">
              <v:stroke miterlimit="4" joinstyle="miter"/>
            </v:line>
          </w:pict>
        </mc:Fallback>
      </mc:AlternateContent>
    </w:r>
    <w:r w:rsidR="00DE5B56" w:rsidRPr="00DE5B56">
      <w:rPr>
        <w:noProof/>
      </w:rPr>
      <w:drawing>
        <wp:anchor distT="0" distB="0" distL="114300" distR="114300" simplePos="0" relativeHeight="251663360" behindDoc="1" locked="0" layoutInCell="1" allowOverlap="1" wp14:anchorId="29BE7B38" wp14:editId="53991F77">
          <wp:simplePos x="0" y="0"/>
          <wp:positionH relativeFrom="column">
            <wp:posOffset>4277360</wp:posOffset>
          </wp:positionH>
          <wp:positionV relativeFrom="paragraph">
            <wp:posOffset>-3913505</wp:posOffset>
          </wp:positionV>
          <wp:extent cx="5191200" cy="5180400"/>
          <wp:effectExtent l="0" t="0" r="9525" b="1270"/>
          <wp:wrapTight wrapText="bothSides">
            <wp:wrapPolygon edited="0">
              <wp:start x="9670" y="0"/>
              <wp:lineTo x="8481" y="79"/>
              <wp:lineTo x="5311" y="953"/>
              <wp:lineTo x="5311" y="1271"/>
              <wp:lineTo x="4677" y="1668"/>
              <wp:lineTo x="3567" y="2542"/>
              <wp:lineTo x="2299" y="3813"/>
              <wp:lineTo x="1348" y="5084"/>
              <wp:lineTo x="713" y="6354"/>
              <wp:lineTo x="238" y="7625"/>
              <wp:lineTo x="0" y="8896"/>
              <wp:lineTo x="0" y="11438"/>
              <wp:lineTo x="79" y="12709"/>
              <wp:lineTo x="396" y="13980"/>
              <wp:lineTo x="1030" y="15251"/>
              <wp:lineTo x="1030" y="15410"/>
              <wp:lineTo x="1506" y="16522"/>
              <wp:lineTo x="2457" y="17793"/>
              <wp:lineTo x="3646" y="19063"/>
              <wp:lineTo x="5549" y="20334"/>
              <wp:lineTo x="5628" y="20573"/>
              <wp:lineTo x="8719" y="21526"/>
              <wp:lineTo x="9433" y="21526"/>
              <wp:lineTo x="12286" y="21526"/>
              <wp:lineTo x="12920" y="21526"/>
              <wp:lineTo x="16012" y="20493"/>
              <wp:lineTo x="16012" y="20334"/>
              <wp:lineTo x="17518" y="19222"/>
              <wp:lineTo x="17439" y="19063"/>
              <wp:lineTo x="18945" y="18507"/>
              <wp:lineTo x="18945" y="17793"/>
              <wp:lineTo x="20134" y="16522"/>
              <wp:lineTo x="20768" y="15251"/>
              <wp:lineTo x="21243" y="13980"/>
              <wp:lineTo x="21560" y="12709"/>
              <wp:lineTo x="21560" y="9293"/>
              <wp:lineTo x="21323" y="7625"/>
              <wp:lineTo x="20847" y="6354"/>
              <wp:lineTo x="20213" y="5084"/>
              <wp:lineTo x="19262" y="3813"/>
              <wp:lineTo x="18390" y="2939"/>
              <wp:lineTo x="18073" y="2462"/>
              <wp:lineTo x="16725" y="1589"/>
              <wp:lineTo x="16091" y="1271"/>
              <wp:lineTo x="16170" y="953"/>
              <wp:lineTo x="12920" y="79"/>
              <wp:lineTo x="11335" y="0"/>
              <wp:lineTo x="967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91200" cy="5180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7618D" w14:textId="77777777" w:rsidR="00DE5B56" w:rsidRDefault="00DE5B56">
    <w:pPr>
      <w:pStyle w:val="Koptekst"/>
    </w:pPr>
    <w:r w:rsidRPr="00DE5B56">
      <w:rPr>
        <w:noProof/>
      </w:rPr>
      <mc:AlternateContent>
        <mc:Choice Requires="wpg">
          <w:drawing>
            <wp:anchor distT="0" distB="0" distL="114300" distR="114300" simplePos="0" relativeHeight="251660288" behindDoc="0" locked="0" layoutInCell="1" allowOverlap="1" wp14:anchorId="7B3ABDF5" wp14:editId="179657F8">
              <wp:simplePos x="0" y="0"/>
              <wp:positionH relativeFrom="column">
                <wp:posOffset>-1362075</wp:posOffset>
              </wp:positionH>
              <wp:positionV relativeFrom="paragraph">
                <wp:posOffset>-1191260</wp:posOffset>
              </wp:positionV>
              <wp:extent cx="2609850" cy="4324350"/>
              <wp:effectExtent l="0" t="0" r="19050" b="19050"/>
              <wp:wrapNone/>
              <wp:docPr id="6" name="Groep 6"/>
              <wp:cNvGraphicFramePr/>
              <a:graphic xmlns:a="http://schemas.openxmlformats.org/drawingml/2006/main">
                <a:graphicData uri="http://schemas.microsoft.com/office/word/2010/wordprocessingGroup">
                  <wpg:wgp>
                    <wpg:cNvGrpSpPr/>
                    <wpg:grpSpPr>
                      <a:xfrm>
                        <a:off x="0" y="0"/>
                        <a:ext cx="2609850" cy="4324350"/>
                        <a:chOff x="0" y="0"/>
                        <a:chExt cx="2609850" cy="4324350"/>
                      </a:xfrm>
                    </wpg:grpSpPr>
                    <pic:pic xmlns:pic="http://schemas.openxmlformats.org/drawingml/2006/picture">
                      <pic:nvPicPr>
                        <pic:cNvPr id="1" name="Afbeelding 1"/>
                        <pic:cNvPicPr>
                          <a:picLocks noChangeAspect="1"/>
                        </pic:cNvPicPr>
                      </pic:nvPicPr>
                      <pic:blipFill rotWithShape="1">
                        <a:blip r:embed="rId1">
                          <a:extLst>
                            <a:ext uri="{28A0092B-C50C-407E-A947-70E740481C1C}">
                              <a14:useLocalDpi xmlns:a14="http://schemas.microsoft.com/office/drawing/2010/main" val="0"/>
                            </a:ext>
                          </a:extLst>
                        </a:blip>
                        <a:srcRect l="49725" b="16544"/>
                        <a:stretch/>
                      </pic:blipFill>
                      <pic:spPr bwMode="auto">
                        <a:xfrm flipH="1" flipV="1">
                          <a:off x="0" y="0"/>
                          <a:ext cx="2609850" cy="4324350"/>
                        </a:xfrm>
                        <a:prstGeom prst="rect">
                          <a:avLst/>
                        </a:prstGeom>
                        <a:noFill/>
                        <a:ln>
                          <a:noFill/>
                        </a:ln>
                        <a:extLst>
                          <a:ext uri="{53640926-AAD7-44D8-BBD7-CCE9431645EC}">
                            <a14:shadowObscured xmlns:a14="http://schemas.microsoft.com/office/drawing/2010/main"/>
                          </a:ext>
                        </a:extLst>
                      </pic:spPr>
                    </pic:pic>
                    <wps:wsp>
                      <wps:cNvPr id="3" name="Rechthoekige driehoek 3"/>
                      <wps:cNvSpPr/>
                      <wps:spPr>
                        <a:xfrm flipH="1" flipV="1">
                          <a:off x="1638300" y="0"/>
                          <a:ext cx="971550" cy="17240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hoekige driehoek 4"/>
                      <wps:cNvSpPr/>
                      <wps:spPr>
                        <a:xfrm flipH="1">
                          <a:off x="1114425" y="1809750"/>
                          <a:ext cx="1495425" cy="251460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E21294" id="Groep 6" o:spid="_x0000_s1026" style="position:absolute;margin-left:-107.25pt;margin-top:-93.8pt;width:205.5pt;height:340.5pt;z-index:251660288" coordsize="26098,43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26098;height:43243;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">
                <v:imagedata r:id="rId2" o:title="" cropbottom="10842f" cropleft="32588f"/>
              </v:shape>
              <v:shapetype id="_x0000_t6" coordsize="21600,21600" o:spt="6" path="m,l,21600r21600,xe">
                <v:stroke joinstyle="miter"/>
                <v:path gradientshapeok="t" o:connecttype="custom" o:connectlocs="0,0;0,10800;0,21600;10800,21600;21600,21600;10800,10800" textboxrect="1800,12600,12600,19800"/>
              </v:shapetype>
              <v:shape id="Rechthoekige driehoek 3" o:spid="_x0000_s1028" type="#_x0000_t6" style="position:absolute;left:16383;width:9715;height:1724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" fillcolor="white [3212]" strokecolor="white [3212]" strokeweight="1pt"/>
              <v:shape id="Rechthoekige driehoek 4" o:spid="_x0000_s1029" type="#_x0000_t6" style="position:absolute;left:11144;top:18097;width:14954;height:251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" fillcolor="white [3212]" strokecolor="white [3212]" strokeweight="1pt"/>
            </v:group>
          </w:pict>
        </mc:Fallback>
      </mc:AlternateContent>
    </w:r>
    <w:r w:rsidRPr="00DE5B56">
      <w:rPr>
        <w:noProof/>
      </w:rPr>
      <w:drawing>
        <wp:anchor distT="0" distB="0" distL="114300" distR="114300" simplePos="0" relativeHeight="251659264" behindDoc="1" locked="0" layoutInCell="1" allowOverlap="1" wp14:anchorId="7DB97139" wp14:editId="4E399762">
          <wp:simplePos x="0" y="0"/>
          <wp:positionH relativeFrom="column">
            <wp:posOffset>4276725</wp:posOffset>
          </wp:positionH>
          <wp:positionV relativeFrom="paragraph">
            <wp:posOffset>-3915410</wp:posOffset>
          </wp:positionV>
          <wp:extent cx="5191125" cy="5181600"/>
          <wp:effectExtent l="0" t="0" r="9525" b="0"/>
          <wp:wrapTight wrapText="bothSides">
            <wp:wrapPolygon edited="0">
              <wp:start x="9670" y="0"/>
              <wp:lineTo x="8481" y="79"/>
              <wp:lineTo x="5311" y="953"/>
              <wp:lineTo x="5311" y="1271"/>
              <wp:lineTo x="4677" y="1668"/>
              <wp:lineTo x="3567" y="2541"/>
              <wp:lineTo x="2299" y="3812"/>
              <wp:lineTo x="1348" y="5082"/>
              <wp:lineTo x="713" y="6353"/>
              <wp:lineTo x="238" y="7624"/>
              <wp:lineTo x="0" y="8894"/>
              <wp:lineTo x="0" y="11435"/>
              <wp:lineTo x="79" y="12706"/>
              <wp:lineTo x="396" y="13976"/>
              <wp:lineTo x="1030" y="15247"/>
              <wp:lineTo x="1030" y="15406"/>
              <wp:lineTo x="1506" y="16518"/>
              <wp:lineTo x="2457" y="17788"/>
              <wp:lineTo x="3646" y="19059"/>
              <wp:lineTo x="5549" y="20329"/>
              <wp:lineTo x="5628" y="20568"/>
              <wp:lineTo x="8719" y="21521"/>
              <wp:lineTo x="9433" y="21521"/>
              <wp:lineTo x="12286" y="21521"/>
              <wp:lineTo x="12920" y="21521"/>
              <wp:lineTo x="16012" y="20488"/>
              <wp:lineTo x="16012" y="20329"/>
              <wp:lineTo x="17518" y="19218"/>
              <wp:lineTo x="17439" y="19059"/>
              <wp:lineTo x="18945" y="18503"/>
              <wp:lineTo x="18945" y="17788"/>
              <wp:lineTo x="20134" y="16518"/>
              <wp:lineTo x="20768" y="15247"/>
              <wp:lineTo x="21243" y="13976"/>
              <wp:lineTo x="21560" y="12706"/>
              <wp:lineTo x="21560" y="9291"/>
              <wp:lineTo x="21323" y="7624"/>
              <wp:lineTo x="20847" y="6353"/>
              <wp:lineTo x="20213" y="5082"/>
              <wp:lineTo x="19262" y="3812"/>
              <wp:lineTo x="18390" y="2938"/>
              <wp:lineTo x="18073" y="2462"/>
              <wp:lineTo x="16725" y="1588"/>
              <wp:lineTo x="16091" y="1271"/>
              <wp:lineTo x="16170" y="953"/>
              <wp:lineTo x="12920" y="79"/>
              <wp:lineTo x="11335" y="0"/>
              <wp:lineTo x="967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91125" cy="51816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5128"/>
    <w:multiLevelType w:val="multilevel"/>
    <w:tmpl w:val="0813001D"/>
    <w:styleLink w:val="Opsomming1"/>
    <w:lvl w:ilvl="0">
      <w:start w:val="1"/>
      <w:numFmt w:val="bullet"/>
      <w:lvlText w:val="à"/>
      <w:lvlJc w:val="left"/>
      <w:pPr>
        <w:ind w:left="360" w:hanging="360"/>
      </w:pPr>
      <w:rPr>
        <w:rFonts w:ascii="Wingdings" w:hAnsi="Wingdings" w:hint="default"/>
        <w:color w:val="F55046" w:themeColor="accent2"/>
        <w:sz w:val="24"/>
      </w:rPr>
    </w:lvl>
    <w:lvl w:ilvl="1">
      <w:start w:val="1"/>
      <w:numFmt w:val="bullet"/>
      <w:lvlText w:val="à"/>
      <w:lvlJc w:val="left"/>
      <w:pPr>
        <w:ind w:left="720" w:hanging="360"/>
      </w:pPr>
      <w:rPr>
        <w:rFonts w:ascii="Wingdings" w:hAnsi="Wingdings" w:hint="default"/>
        <w:color w:val="F55046" w:themeColor="accent2"/>
      </w:rPr>
    </w:lvl>
    <w:lvl w:ilvl="2">
      <w:start w:val="1"/>
      <w:numFmt w:val="bullet"/>
      <w:lvlText w:val="à"/>
      <w:lvlJc w:val="left"/>
      <w:pPr>
        <w:ind w:left="1080" w:hanging="360"/>
      </w:pPr>
      <w:rPr>
        <w:rFonts w:ascii="Wingdings" w:hAnsi="Wingdings" w:hint="default"/>
        <w:color w:val="F55046" w:themeColor="accent2"/>
        <w:sz w:val="24"/>
      </w:rPr>
    </w:lvl>
    <w:lvl w:ilvl="3">
      <w:start w:val="1"/>
      <w:numFmt w:val="bullet"/>
      <w:lvlText w:val="à"/>
      <w:lvlJc w:val="left"/>
      <w:pPr>
        <w:ind w:left="1440" w:hanging="360"/>
      </w:pPr>
      <w:rPr>
        <w:rFonts w:ascii="Wingdings" w:hAnsi="Wingdings" w:hint="default"/>
        <w:color w:val="F55046" w:themeColor="accent2"/>
        <w:sz w:val="24"/>
      </w:rPr>
    </w:lvl>
    <w:lvl w:ilvl="4">
      <w:start w:val="1"/>
      <w:numFmt w:val="bullet"/>
      <w:lvlText w:val="à"/>
      <w:lvlJc w:val="left"/>
      <w:pPr>
        <w:ind w:left="1776" w:hanging="360"/>
      </w:pPr>
      <w:rPr>
        <w:rFonts w:ascii="Wingdings" w:hAnsi="Wingdings"/>
        <w:color w:val="F55046" w:themeColor="accent2"/>
        <w:sz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DC5E08"/>
    <w:multiLevelType w:val="hybridMultilevel"/>
    <w:tmpl w:val="880A501C"/>
    <w:lvl w:ilvl="0" w:tplc="08130005">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0B1B4516"/>
    <w:multiLevelType w:val="hybridMultilevel"/>
    <w:tmpl w:val="8DAC91E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D531F4F"/>
    <w:multiLevelType w:val="hybridMultilevel"/>
    <w:tmpl w:val="1B7E2B6C"/>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E0660A"/>
    <w:multiLevelType w:val="hybridMultilevel"/>
    <w:tmpl w:val="A09E4E00"/>
    <w:lvl w:ilvl="0" w:tplc="F880FA6C">
      <w:numFmt w:val="bullet"/>
      <w:lvlText w:val="-"/>
      <w:lvlJc w:val="left"/>
      <w:pPr>
        <w:ind w:left="720" w:hanging="360"/>
      </w:pPr>
      <w:rPr>
        <w:rFonts w:ascii="Biotif Book" w:eastAsiaTheme="minorHAnsi" w:hAnsi="Biotif Book" w:cstheme="minorBidi" w:hint="default"/>
      </w:rPr>
    </w:lvl>
    <w:lvl w:ilvl="1" w:tplc="08130003">
      <w:start w:val="1"/>
      <w:numFmt w:val="bullet"/>
      <w:lvlText w:val="o"/>
      <w:lvlJc w:val="left"/>
      <w:pPr>
        <w:ind w:left="1440" w:hanging="360"/>
      </w:pPr>
      <w:rPr>
        <w:rFonts w:ascii="Courier New" w:hAnsi="Courier New" w:cs="Courier New" w:hint="default"/>
      </w:rPr>
    </w:lvl>
    <w:lvl w:ilvl="2" w:tplc="CCF2D45C">
      <w:numFmt w:val="bullet"/>
      <w:lvlText w:val=""/>
      <w:lvlJc w:val="left"/>
      <w:pPr>
        <w:ind w:left="2160" w:hanging="360"/>
      </w:pPr>
      <w:rPr>
        <w:rFonts w:ascii="Wingdings" w:eastAsiaTheme="minorHAnsi" w:hAnsi="Wingdings" w:cstheme="minorBidi"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51A06CD"/>
    <w:multiLevelType w:val="multilevel"/>
    <w:tmpl w:val="3B8E0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5208CE"/>
    <w:multiLevelType w:val="hybridMultilevel"/>
    <w:tmpl w:val="FE9EA63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5F947CF"/>
    <w:multiLevelType w:val="hybridMultilevel"/>
    <w:tmpl w:val="94D2C994"/>
    <w:lvl w:ilvl="0" w:tplc="CBFAD75C">
      <w:start w:val="1"/>
      <w:numFmt w:val="bullet"/>
      <w:lvlText w:val=""/>
      <w:lvlJc w:val="left"/>
      <w:pPr>
        <w:ind w:left="720" w:hanging="360"/>
      </w:pPr>
      <w:rPr>
        <w:rFonts w:ascii="Symbol" w:hAnsi="Symbol" w:hint="default"/>
        <w:color w:val="000000" w:themeColor="text1"/>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AC9606C"/>
    <w:multiLevelType w:val="hybridMultilevel"/>
    <w:tmpl w:val="8F32E91C"/>
    <w:lvl w:ilvl="0" w:tplc="58DC4776">
      <w:numFmt w:val="bullet"/>
      <w:lvlText w:val="-"/>
      <w:lvlJc w:val="left"/>
      <w:pPr>
        <w:ind w:left="768" w:hanging="360"/>
      </w:pPr>
      <w:rPr>
        <w:rFonts w:ascii="Calibri" w:eastAsiaTheme="minorHAnsi" w:hAnsi="Calibri" w:cs="Calibri"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9" w15:restartNumberingAfterBreak="0">
    <w:nsid w:val="3EAB7798"/>
    <w:multiLevelType w:val="hybridMultilevel"/>
    <w:tmpl w:val="C8760406"/>
    <w:lvl w:ilvl="0" w:tplc="58DC4776">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EF02EEC"/>
    <w:multiLevelType w:val="multilevel"/>
    <w:tmpl w:val="0813001D"/>
    <w:numStyleLink w:val="Opsomming1"/>
  </w:abstractNum>
  <w:abstractNum w:abstractNumId="11" w15:restartNumberingAfterBreak="0">
    <w:nsid w:val="4BE44155"/>
    <w:multiLevelType w:val="hybridMultilevel"/>
    <w:tmpl w:val="22081710"/>
    <w:lvl w:ilvl="0" w:tplc="08130005">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4C052CD7"/>
    <w:multiLevelType w:val="hybridMultilevel"/>
    <w:tmpl w:val="FB88308A"/>
    <w:lvl w:ilvl="0" w:tplc="300EFCDA">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C6C1014"/>
    <w:multiLevelType w:val="hybridMultilevel"/>
    <w:tmpl w:val="2E2CA2E8"/>
    <w:lvl w:ilvl="0" w:tplc="C45A6B4C">
      <w:numFmt w:val="bullet"/>
      <w:lvlText w:val="•"/>
      <w:lvlJc w:val="left"/>
      <w:pPr>
        <w:ind w:left="284" w:hanging="284"/>
      </w:pPr>
      <w:rPr>
        <w:rFonts w:ascii="Biotif Book" w:eastAsiaTheme="minorHAnsi" w:hAnsi="Biotif Book"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6913E4E"/>
    <w:multiLevelType w:val="hybridMultilevel"/>
    <w:tmpl w:val="B1CEA41C"/>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7DA66CB"/>
    <w:multiLevelType w:val="hybridMultilevel"/>
    <w:tmpl w:val="CB7876AE"/>
    <w:lvl w:ilvl="0" w:tplc="08130013">
      <w:start w:val="1"/>
      <w:numFmt w:val="upperRoman"/>
      <w:lvlText w:val="%1."/>
      <w:lvlJc w:val="righ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6" w15:restartNumberingAfterBreak="0">
    <w:nsid w:val="6EF9221E"/>
    <w:multiLevelType w:val="hybridMultilevel"/>
    <w:tmpl w:val="265E5BDE"/>
    <w:lvl w:ilvl="0" w:tplc="FFFFFFF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70EF59B8"/>
    <w:multiLevelType w:val="hybridMultilevel"/>
    <w:tmpl w:val="CEC86C7C"/>
    <w:lvl w:ilvl="0" w:tplc="EB04AC2E">
      <w:numFmt w:val="bullet"/>
      <w:lvlText w:val="•"/>
      <w:lvlJc w:val="left"/>
      <w:pPr>
        <w:ind w:left="284" w:hanging="284"/>
      </w:pPr>
      <w:rPr>
        <w:rFonts w:ascii="Biotif Book" w:eastAsiaTheme="minorHAnsi" w:hAnsi="Biotif Book"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712858F7"/>
    <w:multiLevelType w:val="hybridMultilevel"/>
    <w:tmpl w:val="C3BCBDF6"/>
    <w:lvl w:ilvl="0" w:tplc="521EBED6">
      <w:numFmt w:val="bullet"/>
      <w:lvlText w:val=""/>
      <w:lvlJc w:val="left"/>
      <w:pPr>
        <w:ind w:left="1080" w:hanging="720"/>
      </w:pPr>
      <w:rPr>
        <w:rFonts w:ascii="Wingdings" w:eastAsiaTheme="minorEastAsia" w:hAnsi="Wingdings"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3C229D0"/>
    <w:multiLevelType w:val="hybridMultilevel"/>
    <w:tmpl w:val="476E96D2"/>
    <w:lvl w:ilvl="0" w:tplc="2760E47E">
      <w:numFmt w:val="bullet"/>
      <w:lvlText w:val=""/>
      <w:lvlJc w:val="left"/>
      <w:pPr>
        <w:ind w:left="720" w:hanging="360"/>
      </w:pPr>
      <w:rPr>
        <w:rFonts w:ascii="Wingdings" w:eastAsiaTheme="minorHAnsi"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93C3426"/>
    <w:multiLevelType w:val="hybridMultilevel"/>
    <w:tmpl w:val="10C0ED7A"/>
    <w:lvl w:ilvl="0" w:tplc="76CA8C20">
      <w:numFmt w:val="bullet"/>
      <w:lvlText w:val="-"/>
      <w:lvlJc w:val="left"/>
      <w:pPr>
        <w:ind w:left="720" w:hanging="360"/>
      </w:pPr>
      <w:rPr>
        <w:rFonts w:ascii="Biotif Book" w:eastAsiaTheme="minorHAnsi" w:hAnsi="Biotif Book"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142962792">
    <w:abstractNumId w:val="0"/>
  </w:num>
  <w:num w:numId="2" w16cid:durableId="1914467915">
    <w:abstractNumId w:val="10"/>
  </w:num>
  <w:num w:numId="3" w16cid:durableId="104858274">
    <w:abstractNumId w:val="18"/>
  </w:num>
  <w:num w:numId="4" w16cid:durableId="831023910">
    <w:abstractNumId w:val="20"/>
  </w:num>
  <w:num w:numId="5" w16cid:durableId="201484858">
    <w:abstractNumId w:val="5"/>
  </w:num>
  <w:num w:numId="6" w16cid:durableId="272784886">
    <w:abstractNumId w:val="9"/>
  </w:num>
  <w:num w:numId="7" w16cid:durableId="1110516551">
    <w:abstractNumId w:val="8"/>
  </w:num>
  <w:num w:numId="8" w16cid:durableId="209995349">
    <w:abstractNumId w:val="12"/>
  </w:num>
  <w:num w:numId="9" w16cid:durableId="785808994">
    <w:abstractNumId w:val="14"/>
  </w:num>
  <w:num w:numId="10" w16cid:durableId="1671785657">
    <w:abstractNumId w:val="4"/>
  </w:num>
  <w:num w:numId="11" w16cid:durableId="189924526">
    <w:abstractNumId w:val="19"/>
  </w:num>
  <w:num w:numId="12" w16cid:durableId="1735272600">
    <w:abstractNumId w:val="13"/>
  </w:num>
  <w:num w:numId="13" w16cid:durableId="2024546857">
    <w:abstractNumId w:val="17"/>
  </w:num>
  <w:num w:numId="14" w16cid:durableId="702560643">
    <w:abstractNumId w:val="7"/>
  </w:num>
  <w:num w:numId="15" w16cid:durableId="1482847180">
    <w:abstractNumId w:val="6"/>
  </w:num>
  <w:num w:numId="16" w16cid:durableId="752556812">
    <w:abstractNumId w:val="2"/>
  </w:num>
  <w:num w:numId="17" w16cid:durableId="1474718012">
    <w:abstractNumId w:val="11"/>
  </w:num>
  <w:num w:numId="18" w16cid:durableId="1743679446">
    <w:abstractNumId w:val="3"/>
  </w:num>
  <w:num w:numId="19" w16cid:durableId="956180216">
    <w:abstractNumId w:val="16"/>
  </w:num>
  <w:num w:numId="20" w16cid:durableId="890921770">
    <w:abstractNumId w:val="1"/>
  </w:num>
  <w:num w:numId="21" w16cid:durableId="15534295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6EF"/>
    <w:rsid w:val="000862AD"/>
    <w:rsid w:val="0014057F"/>
    <w:rsid w:val="001E7957"/>
    <w:rsid w:val="0020766B"/>
    <w:rsid w:val="002469BA"/>
    <w:rsid w:val="002F50C3"/>
    <w:rsid w:val="003F38E5"/>
    <w:rsid w:val="003F6A33"/>
    <w:rsid w:val="00451922"/>
    <w:rsid w:val="004A5CBD"/>
    <w:rsid w:val="004D576A"/>
    <w:rsid w:val="00512583"/>
    <w:rsid w:val="005723FA"/>
    <w:rsid w:val="005C6F93"/>
    <w:rsid w:val="0060484E"/>
    <w:rsid w:val="0061500F"/>
    <w:rsid w:val="006B4ABA"/>
    <w:rsid w:val="006E0E3F"/>
    <w:rsid w:val="00751371"/>
    <w:rsid w:val="00760A7A"/>
    <w:rsid w:val="00855AA7"/>
    <w:rsid w:val="008974B4"/>
    <w:rsid w:val="008C50A7"/>
    <w:rsid w:val="009223E7"/>
    <w:rsid w:val="00931C63"/>
    <w:rsid w:val="00977A0B"/>
    <w:rsid w:val="009D7661"/>
    <w:rsid w:val="00A4750C"/>
    <w:rsid w:val="00AE4EA1"/>
    <w:rsid w:val="00B63727"/>
    <w:rsid w:val="00B86526"/>
    <w:rsid w:val="00C22CB1"/>
    <w:rsid w:val="00C5736D"/>
    <w:rsid w:val="00C7746A"/>
    <w:rsid w:val="00C914A9"/>
    <w:rsid w:val="00D448E3"/>
    <w:rsid w:val="00D65E98"/>
    <w:rsid w:val="00DC1859"/>
    <w:rsid w:val="00DE1DBF"/>
    <w:rsid w:val="00DE5B56"/>
    <w:rsid w:val="00DF61B0"/>
    <w:rsid w:val="00E046EF"/>
    <w:rsid w:val="00E33DA8"/>
    <w:rsid w:val="00E55740"/>
    <w:rsid w:val="00E62D2A"/>
    <w:rsid w:val="00E94B8F"/>
    <w:rsid w:val="00EC3CA2"/>
    <w:rsid w:val="00ED0E3C"/>
    <w:rsid w:val="00EF318E"/>
    <w:rsid w:val="00F1764C"/>
    <w:rsid w:val="00F3264A"/>
    <w:rsid w:val="00F33B26"/>
    <w:rsid w:val="00FA12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6B461"/>
  <w15:chartTrackingRefBased/>
  <w15:docId w15:val="{DBB51F07-903A-450E-84C9-A43EE2436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14A9"/>
    <w:pPr>
      <w:jc w:val="both"/>
    </w:pPr>
  </w:style>
  <w:style w:type="paragraph" w:styleId="Kop1">
    <w:name w:val="heading 1"/>
    <w:basedOn w:val="Standaard"/>
    <w:next w:val="Standaard"/>
    <w:link w:val="Kop1Char"/>
    <w:uiPriority w:val="9"/>
    <w:qFormat/>
    <w:rsid w:val="00D65E98"/>
    <w:pPr>
      <w:keepNext/>
      <w:keepLines/>
      <w:shd w:val="clear" w:color="auto" w:fill="28196E" w:themeFill="accent1"/>
      <w:spacing w:before="240" w:after="0" w:line="240" w:lineRule="auto"/>
      <w:outlineLvl w:val="0"/>
    </w:pPr>
    <w:rPr>
      <w:rFonts w:asciiTheme="majorHAnsi" w:eastAsiaTheme="majorEastAsia" w:hAnsiTheme="majorHAnsi" w:cstheme="majorBidi"/>
      <w:caps/>
      <w:color w:val="FFFFFF" w:themeColor="background1"/>
      <w:sz w:val="28"/>
      <w:szCs w:val="32"/>
    </w:rPr>
  </w:style>
  <w:style w:type="paragraph" w:styleId="Kop2">
    <w:name w:val="heading 2"/>
    <w:basedOn w:val="Kop1"/>
    <w:next w:val="Standaard"/>
    <w:link w:val="Kop2Char"/>
    <w:uiPriority w:val="9"/>
    <w:unhideWhenUsed/>
    <w:qFormat/>
    <w:rsid w:val="00D65E98"/>
    <w:pPr>
      <w:shd w:val="clear" w:color="auto" w:fill="F55046" w:themeFill="accent2"/>
      <w:spacing w:before="40"/>
      <w:outlineLvl w:val="1"/>
    </w:pPr>
    <w:rPr>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2D2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62D2A"/>
  </w:style>
  <w:style w:type="paragraph" w:styleId="Voettekst">
    <w:name w:val="footer"/>
    <w:basedOn w:val="Standaard"/>
    <w:link w:val="VoettekstChar"/>
    <w:uiPriority w:val="99"/>
    <w:unhideWhenUsed/>
    <w:rsid w:val="00E62D2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62D2A"/>
  </w:style>
  <w:style w:type="character" w:customStyle="1" w:styleId="Kop1Char">
    <w:name w:val="Kop 1 Char"/>
    <w:basedOn w:val="Standaardalinea-lettertype"/>
    <w:link w:val="Kop1"/>
    <w:uiPriority w:val="9"/>
    <w:rsid w:val="00D65E98"/>
    <w:rPr>
      <w:rFonts w:asciiTheme="majorHAnsi" w:eastAsiaTheme="majorEastAsia" w:hAnsiTheme="majorHAnsi" w:cstheme="majorBidi"/>
      <w:caps/>
      <w:color w:val="FFFFFF" w:themeColor="background1"/>
      <w:sz w:val="28"/>
      <w:szCs w:val="32"/>
      <w:shd w:val="clear" w:color="auto" w:fill="28196E" w:themeFill="accent1"/>
    </w:rPr>
  </w:style>
  <w:style w:type="paragraph" w:styleId="Titel">
    <w:name w:val="Title"/>
    <w:basedOn w:val="Standaard"/>
    <w:next w:val="Standaard"/>
    <w:link w:val="TitelChar"/>
    <w:uiPriority w:val="10"/>
    <w:qFormat/>
    <w:rsid w:val="00D448E3"/>
    <w:pPr>
      <w:spacing w:after="0" w:line="240" w:lineRule="auto"/>
      <w:contextualSpacing/>
    </w:pPr>
    <w:rPr>
      <w:rFonts w:asciiTheme="majorHAnsi" w:eastAsiaTheme="majorEastAsia" w:hAnsiTheme="majorHAnsi" w:cstheme="majorBidi"/>
      <w:color w:val="28196E" w:themeColor="accent1"/>
      <w:spacing w:val="-10"/>
      <w:kern w:val="28"/>
      <w:sz w:val="96"/>
      <w:szCs w:val="56"/>
    </w:rPr>
  </w:style>
  <w:style w:type="character" w:customStyle="1" w:styleId="TitelChar">
    <w:name w:val="Titel Char"/>
    <w:basedOn w:val="Standaardalinea-lettertype"/>
    <w:link w:val="Titel"/>
    <w:uiPriority w:val="10"/>
    <w:rsid w:val="00D448E3"/>
    <w:rPr>
      <w:rFonts w:asciiTheme="majorHAnsi" w:eastAsiaTheme="majorEastAsia" w:hAnsiTheme="majorHAnsi" w:cstheme="majorBidi"/>
      <w:color w:val="28196E" w:themeColor="accent1"/>
      <w:spacing w:val="-10"/>
      <w:kern w:val="28"/>
      <w:sz w:val="96"/>
      <w:szCs w:val="56"/>
    </w:rPr>
  </w:style>
  <w:style w:type="character" w:customStyle="1" w:styleId="Kop2Char">
    <w:name w:val="Kop 2 Char"/>
    <w:basedOn w:val="Standaardalinea-lettertype"/>
    <w:link w:val="Kop2"/>
    <w:uiPriority w:val="9"/>
    <w:rsid w:val="00D65E98"/>
    <w:rPr>
      <w:rFonts w:asciiTheme="majorHAnsi" w:eastAsiaTheme="majorEastAsia" w:hAnsiTheme="majorHAnsi" w:cstheme="majorBidi"/>
      <w:caps/>
      <w:color w:val="FFFFFF" w:themeColor="background1"/>
      <w:sz w:val="28"/>
      <w:szCs w:val="26"/>
      <w:shd w:val="clear" w:color="auto" w:fill="F55046" w:themeFill="accent2"/>
    </w:rPr>
  </w:style>
  <w:style w:type="paragraph" w:styleId="Ondertitel">
    <w:name w:val="Subtitle"/>
    <w:basedOn w:val="Titel"/>
    <w:next w:val="Standaard"/>
    <w:link w:val="OndertitelChar"/>
    <w:uiPriority w:val="11"/>
    <w:qFormat/>
    <w:rsid w:val="00451922"/>
    <w:pPr>
      <w:numPr>
        <w:ilvl w:val="1"/>
      </w:numPr>
    </w:pPr>
    <w:rPr>
      <w:rFonts w:eastAsiaTheme="minorEastAsia"/>
      <w:caps/>
      <w:color w:val="F55046" w:themeColor="accent2"/>
      <w:spacing w:val="15"/>
      <w:sz w:val="40"/>
    </w:rPr>
  </w:style>
  <w:style w:type="character" w:customStyle="1" w:styleId="OndertitelChar">
    <w:name w:val="Ondertitel Char"/>
    <w:basedOn w:val="Standaardalinea-lettertype"/>
    <w:link w:val="Ondertitel"/>
    <w:uiPriority w:val="11"/>
    <w:rsid w:val="00451922"/>
    <w:rPr>
      <w:rFonts w:asciiTheme="majorHAnsi" w:eastAsiaTheme="minorEastAsia" w:hAnsiTheme="majorHAnsi" w:cstheme="majorBidi"/>
      <w:caps/>
      <w:color w:val="F55046" w:themeColor="accent2"/>
      <w:spacing w:val="15"/>
      <w:kern w:val="28"/>
      <w:sz w:val="40"/>
      <w:szCs w:val="56"/>
    </w:rPr>
  </w:style>
  <w:style w:type="paragraph" w:customStyle="1" w:styleId="Tussentitel">
    <w:name w:val="Tussentitel"/>
    <w:basedOn w:val="Ondertitel"/>
    <w:next w:val="Standaard"/>
    <w:link w:val="TussentitelChar"/>
    <w:qFormat/>
    <w:rsid w:val="00D448E3"/>
    <w:pPr>
      <w:spacing w:before="360"/>
      <w:contextualSpacing w:val="0"/>
    </w:pPr>
  </w:style>
  <w:style w:type="numbering" w:customStyle="1" w:styleId="Opsomming1">
    <w:name w:val="Opsomming 1"/>
    <w:basedOn w:val="Geenlijst"/>
    <w:uiPriority w:val="99"/>
    <w:rsid w:val="00D448E3"/>
    <w:pPr>
      <w:numPr>
        <w:numId w:val="1"/>
      </w:numPr>
    </w:pPr>
  </w:style>
  <w:style w:type="character" w:customStyle="1" w:styleId="TussentitelChar">
    <w:name w:val="Tussentitel Char"/>
    <w:basedOn w:val="OndertitelChar"/>
    <w:link w:val="Tussentitel"/>
    <w:rsid w:val="00D448E3"/>
    <w:rPr>
      <w:rFonts w:asciiTheme="majorHAnsi" w:eastAsiaTheme="minorEastAsia" w:hAnsiTheme="majorHAnsi" w:cstheme="majorBidi"/>
      <w:caps/>
      <w:color w:val="F55046" w:themeColor="accent2"/>
      <w:spacing w:val="15"/>
      <w:kern w:val="28"/>
      <w:sz w:val="40"/>
      <w:szCs w:val="56"/>
    </w:rPr>
  </w:style>
  <w:style w:type="paragraph" w:styleId="Lijstalinea">
    <w:name w:val="List Paragraph"/>
    <w:basedOn w:val="Standaard"/>
    <w:uiPriority w:val="34"/>
    <w:qFormat/>
    <w:rsid w:val="0061500F"/>
    <w:pPr>
      <w:ind w:left="720"/>
      <w:contextualSpacing/>
    </w:pPr>
  </w:style>
  <w:style w:type="character" w:styleId="Hyperlink">
    <w:name w:val="Hyperlink"/>
    <w:basedOn w:val="Standaardalinea-lettertype"/>
    <w:uiPriority w:val="99"/>
    <w:unhideWhenUsed/>
    <w:rsid w:val="00FA1297"/>
    <w:rPr>
      <w:color w:val="0563C1" w:themeColor="hyperlink"/>
      <w:u w:val="single"/>
    </w:rPr>
  </w:style>
  <w:style w:type="character" w:customStyle="1" w:styleId="normaltextrun">
    <w:name w:val="normaltextrun"/>
    <w:basedOn w:val="Standaardalinea-lettertype"/>
    <w:rsid w:val="00FA1297"/>
  </w:style>
  <w:style w:type="character" w:customStyle="1" w:styleId="spellingerror">
    <w:name w:val="spellingerror"/>
    <w:basedOn w:val="Standaardalinea-lettertype"/>
    <w:rsid w:val="00FA1297"/>
  </w:style>
  <w:style w:type="character" w:customStyle="1" w:styleId="eop">
    <w:name w:val="eop"/>
    <w:basedOn w:val="Standaardalinea-lettertype"/>
    <w:rsid w:val="00FA1297"/>
  </w:style>
  <w:style w:type="character" w:styleId="Onopgelostemelding">
    <w:name w:val="Unresolved Mention"/>
    <w:basedOn w:val="Standaardalinea-lettertype"/>
    <w:uiPriority w:val="99"/>
    <w:semiHidden/>
    <w:unhideWhenUsed/>
    <w:rsid w:val="00FA1297"/>
    <w:rPr>
      <w:color w:val="605E5C"/>
      <w:shd w:val="clear" w:color="auto" w:fill="E1DFDD"/>
    </w:rPr>
  </w:style>
  <w:style w:type="paragraph" w:styleId="Geenafstand">
    <w:name w:val="No Spacing"/>
    <w:uiPriority w:val="1"/>
    <w:qFormat/>
    <w:rsid w:val="00C22CB1"/>
    <w:pPr>
      <w:spacing w:after="0" w:line="240" w:lineRule="auto"/>
    </w:pPr>
  </w:style>
  <w:style w:type="paragraph" w:styleId="Normaalweb">
    <w:name w:val="Normal (Web)"/>
    <w:basedOn w:val="Standaard"/>
    <w:uiPriority w:val="99"/>
    <w:semiHidden/>
    <w:unhideWhenUsed/>
    <w:rsid w:val="009D766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tyle">
    <w:name w:val="style"/>
    <w:basedOn w:val="Standaardalinea-lettertype"/>
    <w:rsid w:val="009D7661"/>
  </w:style>
  <w:style w:type="table" w:styleId="Tabelraster">
    <w:name w:val="Table Grid"/>
    <w:basedOn w:val="Standaardtabel"/>
    <w:uiPriority w:val="39"/>
    <w:rsid w:val="00C91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552044">
      <w:bodyDiv w:val="1"/>
      <w:marLeft w:val="0"/>
      <w:marRight w:val="0"/>
      <w:marTop w:val="0"/>
      <w:marBottom w:val="0"/>
      <w:divBdr>
        <w:top w:val="none" w:sz="0" w:space="0" w:color="auto"/>
        <w:left w:val="none" w:sz="0" w:space="0" w:color="auto"/>
        <w:bottom w:val="none" w:sz="0" w:space="0" w:color="auto"/>
        <w:right w:val="none" w:sz="0" w:space="0" w:color="auto"/>
      </w:divBdr>
    </w:div>
    <w:div w:id="2128969020">
      <w:bodyDiv w:val="1"/>
      <w:marLeft w:val="0"/>
      <w:marRight w:val="0"/>
      <w:marTop w:val="0"/>
      <w:marBottom w:val="0"/>
      <w:divBdr>
        <w:top w:val="none" w:sz="0" w:space="0" w:color="auto"/>
        <w:left w:val="none" w:sz="0" w:space="0" w:color="auto"/>
        <w:bottom w:val="none" w:sz="0" w:space="0" w:color="auto"/>
        <w:right w:val="none" w:sz="0" w:space="0" w:color="auto"/>
      </w:divBdr>
      <w:divsChild>
        <w:div w:id="965936982">
          <w:marLeft w:val="0"/>
          <w:marRight w:val="0"/>
          <w:marTop w:val="0"/>
          <w:marBottom w:val="0"/>
          <w:divBdr>
            <w:top w:val="none" w:sz="0" w:space="0" w:color="auto"/>
            <w:left w:val="none" w:sz="0" w:space="0" w:color="auto"/>
            <w:bottom w:val="none" w:sz="0" w:space="0" w:color="auto"/>
            <w:right w:val="none" w:sz="0" w:space="0" w:color="auto"/>
          </w:divBdr>
          <w:divsChild>
            <w:div w:id="1121143311">
              <w:marLeft w:val="0"/>
              <w:marRight w:val="0"/>
              <w:marTop w:val="0"/>
              <w:marBottom w:val="0"/>
              <w:divBdr>
                <w:top w:val="none" w:sz="0" w:space="0" w:color="auto"/>
                <w:left w:val="none" w:sz="0" w:space="0" w:color="auto"/>
                <w:bottom w:val="none" w:sz="0" w:space="0" w:color="auto"/>
                <w:right w:val="none" w:sz="0" w:space="0" w:color="auto"/>
              </w:divBdr>
              <w:divsChild>
                <w:div w:id="2720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Colors" Target="diagrams/colors3.xml"/><Relationship Id="rId21" Type="http://schemas.openxmlformats.org/officeDocument/2006/relationships/image" Target="media/image1.emf"/><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QuickStyle" Target="diagrams/quickStyle3.xm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hyperlink" Target="https://forms.office.com/Pages/ShareFormPage.aspx?id=G4Y45tkV5k2mXbSHia4fCMG3ft1LjihBiWg2UQ5yu0xUNDNPSVc3RjU2UDJKNEdFVEpPS1lSSFRPRS4u&amp;sharetoken=lRStgaRIbpjXfCP58sZ9" TargetMode="External"/><Relationship Id="rId29" Type="http://schemas.openxmlformats.org/officeDocument/2006/relationships/hyperlink" Target="https://forms.office.com/Pages/ShareFormPage.aspx?id=G4Y45tkV5k2mXbSHia4fCMG3ft1LjihBiWg2UQ5yu0xUNDNPSVc3RjU2UDJKNEdFVEpPS1lSSFRPRS4u&amp;sharetoken=lRStgaRIbpjXfCP58sZ9&amp;wdLOR=cBAFD72BD-E74C-4B87-81DA-D24927402AE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diagramLayout" Target="diagrams/layout3.xml"/><Relationship Id="rId32" Type="http://schemas.openxmlformats.org/officeDocument/2006/relationships/image" Target="media/image4.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diagramData" Target="diagrams/data2.xml"/><Relationship Id="rId23" Type="http://schemas.openxmlformats.org/officeDocument/2006/relationships/diagramData" Target="diagrams/data3.xml"/><Relationship Id="rId28" Type="http://schemas.openxmlformats.org/officeDocument/2006/relationships/image" Target="media/image2.png"/><Relationship Id="rId36" Type="http://schemas.openxmlformats.org/officeDocument/2006/relationships/footer" Target="footer2.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oleObject" Target="embeddings/oleObject1.bin"/><Relationship Id="rId27" Type="http://schemas.microsoft.com/office/2007/relationships/diagramDrawing" Target="diagrams/drawing3.xml"/><Relationship Id="rId30" Type="http://schemas.openxmlformats.org/officeDocument/2006/relationships/image" Target="media/image3.emf"/><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volleyvlaanderen.sharepoint.com/sites/VolleyVlaanderen/Shared%20Documents/General/Sjablonen/Volley%20Vlaandere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013CCA-A24C-49F1-8963-3D97206C991F}"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nl-BE"/>
        </a:p>
      </dgm:t>
    </dgm:pt>
    <dgm:pt modelId="{73E8EE27-0F97-4EF6-8504-FEE317607523}">
      <dgm:prSet phldrT="[Tekst]"/>
      <dgm:spPr/>
      <dgm:t>
        <a:bodyPr/>
        <a:lstStyle/>
        <a:p>
          <a:r>
            <a:rPr lang="nl-BE"/>
            <a:t>Volleybal club 'X'</a:t>
          </a:r>
        </a:p>
      </dgm:t>
    </dgm:pt>
    <dgm:pt modelId="{3D3F2FFF-8AE5-4ED1-91D0-EE2C72E60E9B}" type="parTrans" cxnId="{DE7775A2-3AA8-435C-BB8B-85D238E39730}">
      <dgm:prSet/>
      <dgm:spPr/>
      <dgm:t>
        <a:bodyPr/>
        <a:lstStyle/>
        <a:p>
          <a:endParaRPr lang="nl-BE"/>
        </a:p>
      </dgm:t>
    </dgm:pt>
    <dgm:pt modelId="{26849308-593A-4F17-983A-4CEA6BC06AFB}" type="sibTrans" cxnId="{DE7775A2-3AA8-435C-BB8B-85D238E39730}">
      <dgm:prSet/>
      <dgm:spPr/>
      <dgm:t>
        <a:bodyPr/>
        <a:lstStyle/>
        <a:p>
          <a:endParaRPr lang="nl-BE"/>
        </a:p>
      </dgm:t>
    </dgm:pt>
    <dgm:pt modelId="{4F260233-8BD8-4B1F-BEBF-B1550AF1C8D6}">
      <dgm:prSet phldrT="[Tekst]"/>
      <dgm:spPr/>
      <dgm:t>
        <a:bodyPr/>
        <a:lstStyle/>
        <a:p>
          <a:r>
            <a:rPr lang="nl-BE"/>
            <a:t>Bestuur </a:t>
          </a:r>
        </a:p>
      </dgm:t>
    </dgm:pt>
    <dgm:pt modelId="{5D77A56F-E3CB-4A67-9B16-19A3E5631213}" type="parTrans" cxnId="{1A14F882-C051-421D-ACFE-CB1BB129513C}">
      <dgm:prSet/>
      <dgm:spPr/>
      <dgm:t>
        <a:bodyPr/>
        <a:lstStyle/>
        <a:p>
          <a:endParaRPr lang="nl-BE"/>
        </a:p>
      </dgm:t>
    </dgm:pt>
    <dgm:pt modelId="{92A9145F-924E-4F19-8011-EF0D3D1C5491}" type="sibTrans" cxnId="{1A14F882-C051-421D-ACFE-CB1BB129513C}">
      <dgm:prSet/>
      <dgm:spPr/>
      <dgm:t>
        <a:bodyPr/>
        <a:lstStyle/>
        <a:p>
          <a:endParaRPr lang="nl-BE"/>
        </a:p>
      </dgm:t>
    </dgm:pt>
    <dgm:pt modelId="{8D1F18F2-DC5D-41CE-A958-9E3FFE1FF6C0}">
      <dgm:prSet phldrT="[Tekst]"/>
      <dgm:spPr/>
      <dgm:t>
        <a:bodyPr/>
        <a:lstStyle/>
        <a:p>
          <a:r>
            <a:rPr lang="nl-BE"/>
            <a:t>Leden &amp; ouders</a:t>
          </a:r>
        </a:p>
      </dgm:t>
    </dgm:pt>
    <dgm:pt modelId="{96CFF430-745D-48E6-BB27-8E550ABD3198}" type="parTrans" cxnId="{47DFC3FB-AE00-4474-899C-FC23735A456A}">
      <dgm:prSet/>
      <dgm:spPr/>
      <dgm:t>
        <a:bodyPr/>
        <a:lstStyle/>
        <a:p>
          <a:endParaRPr lang="nl-BE"/>
        </a:p>
      </dgm:t>
    </dgm:pt>
    <dgm:pt modelId="{97900AB6-8F57-4F01-BEB3-C4DAF2E17982}" type="sibTrans" cxnId="{47DFC3FB-AE00-4474-899C-FC23735A456A}">
      <dgm:prSet/>
      <dgm:spPr/>
      <dgm:t>
        <a:bodyPr/>
        <a:lstStyle/>
        <a:p>
          <a:endParaRPr lang="nl-BE"/>
        </a:p>
      </dgm:t>
    </dgm:pt>
    <dgm:pt modelId="{B59C3AB6-7D6F-45A1-871F-B68CF44C845D}">
      <dgm:prSet phldrT="[Tekst]"/>
      <dgm:spPr/>
      <dgm:t>
        <a:bodyPr/>
        <a:lstStyle/>
        <a:p>
          <a:r>
            <a:rPr lang="nl-BE"/>
            <a:t>Sponsors</a:t>
          </a:r>
        </a:p>
      </dgm:t>
    </dgm:pt>
    <dgm:pt modelId="{5D4208E5-C808-48E8-B155-EF0B3E102E4F}" type="parTrans" cxnId="{F73E1D40-C782-416A-830A-F9BE845F2985}">
      <dgm:prSet/>
      <dgm:spPr/>
      <dgm:t>
        <a:bodyPr/>
        <a:lstStyle/>
        <a:p>
          <a:endParaRPr lang="nl-BE"/>
        </a:p>
      </dgm:t>
    </dgm:pt>
    <dgm:pt modelId="{66DFBD18-D2A1-4CCC-B5A3-F6E3E4D7670B}" type="sibTrans" cxnId="{F73E1D40-C782-416A-830A-F9BE845F2985}">
      <dgm:prSet/>
      <dgm:spPr/>
      <dgm:t>
        <a:bodyPr/>
        <a:lstStyle/>
        <a:p>
          <a:endParaRPr lang="nl-BE"/>
        </a:p>
      </dgm:t>
    </dgm:pt>
    <dgm:pt modelId="{D6F6B9F2-8EFC-45F9-B667-B9FCC9FB36E7}">
      <dgm:prSet phldrT="[Tekst]"/>
      <dgm:spPr/>
      <dgm:t>
        <a:bodyPr/>
        <a:lstStyle/>
        <a:p>
          <a:r>
            <a:rPr lang="nl-BE"/>
            <a:t>Scholen</a:t>
          </a:r>
        </a:p>
      </dgm:t>
    </dgm:pt>
    <dgm:pt modelId="{7B6A01B2-B4BE-44E3-B5DD-D7246DC1D0F4}" type="parTrans" cxnId="{E1CEB6B6-EC01-4517-803E-34CEB6DD92ED}">
      <dgm:prSet/>
      <dgm:spPr/>
      <dgm:t>
        <a:bodyPr/>
        <a:lstStyle/>
        <a:p>
          <a:endParaRPr lang="nl-BE"/>
        </a:p>
      </dgm:t>
    </dgm:pt>
    <dgm:pt modelId="{EF68B0FD-1379-4D9C-ADF2-DA4A35643F4C}" type="sibTrans" cxnId="{E1CEB6B6-EC01-4517-803E-34CEB6DD92ED}">
      <dgm:prSet/>
      <dgm:spPr/>
      <dgm:t>
        <a:bodyPr/>
        <a:lstStyle/>
        <a:p>
          <a:endParaRPr lang="nl-BE"/>
        </a:p>
      </dgm:t>
    </dgm:pt>
    <dgm:pt modelId="{3D4E2068-86D7-4987-9DC3-E5D486AC212D}">
      <dgm:prSet/>
      <dgm:spPr/>
      <dgm:t>
        <a:bodyPr/>
        <a:lstStyle/>
        <a:p>
          <a:r>
            <a:rPr lang="nl-BE"/>
            <a:t>...</a:t>
          </a:r>
        </a:p>
      </dgm:t>
    </dgm:pt>
    <dgm:pt modelId="{80882C49-069E-480F-90BA-D6511CE71916}" type="parTrans" cxnId="{F9BE1827-D3B0-4DB7-A95C-F814817053C0}">
      <dgm:prSet/>
      <dgm:spPr/>
      <dgm:t>
        <a:bodyPr/>
        <a:lstStyle/>
        <a:p>
          <a:endParaRPr lang="nl-BE"/>
        </a:p>
      </dgm:t>
    </dgm:pt>
    <dgm:pt modelId="{0B6904CF-399A-49A2-8159-92B8070BD43A}" type="sibTrans" cxnId="{F9BE1827-D3B0-4DB7-A95C-F814817053C0}">
      <dgm:prSet/>
      <dgm:spPr/>
      <dgm:t>
        <a:bodyPr/>
        <a:lstStyle/>
        <a:p>
          <a:endParaRPr lang="nl-BE"/>
        </a:p>
      </dgm:t>
    </dgm:pt>
    <dgm:pt modelId="{676C76A6-A563-4AAE-9EA8-914B5FEB5832}" type="pres">
      <dgm:prSet presAssocID="{B3013CCA-A24C-49F1-8963-3D97206C991F}" presName="cycle" presStyleCnt="0">
        <dgm:presLayoutVars>
          <dgm:chMax val="1"/>
          <dgm:dir/>
          <dgm:animLvl val="ctr"/>
          <dgm:resizeHandles val="exact"/>
        </dgm:presLayoutVars>
      </dgm:prSet>
      <dgm:spPr/>
    </dgm:pt>
    <dgm:pt modelId="{A545AB92-292C-4C7F-8E77-5AFF74853D3B}" type="pres">
      <dgm:prSet presAssocID="{73E8EE27-0F97-4EF6-8504-FEE317607523}" presName="centerShape" presStyleLbl="node0" presStyleIdx="0" presStyleCnt="1"/>
      <dgm:spPr/>
    </dgm:pt>
    <dgm:pt modelId="{56537EEB-AEA4-4C2F-99E4-739B24886746}" type="pres">
      <dgm:prSet presAssocID="{5D77A56F-E3CB-4A67-9B16-19A3E5631213}" presName="Name9" presStyleLbl="parChTrans1D2" presStyleIdx="0" presStyleCnt="5"/>
      <dgm:spPr/>
    </dgm:pt>
    <dgm:pt modelId="{7A86995E-F9CA-4076-94DD-FE61A3483962}" type="pres">
      <dgm:prSet presAssocID="{5D77A56F-E3CB-4A67-9B16-19A3E5631213}" presName="connTx" presStyleLbl="parChTrans1D2" presStyleIdx="0" presStyleCnt="5"/>
      <dgm:spPr/>
    </dgm:pt>
    <dgm:pt modelId="{CE0395A1-F79A-4DB3-8358-42A1966D1BFB}" type="pres">
      <dgm:prSet presAssocID="{4F260233-8BD8-4B1F-BEBF-B1550AF1C8D6}" presName="node" presStyleLbl="node1" presStyleIdx="0" presStyleCnt="5">
        <dgm:presLayoutVars>
          <dgm:bulletEnabled val="1"/>
        </dgm:presLayoutVars>
      </dgm:prSet>
      <dgm:spPr/>
    </dgm:pt>
    <dgm:pt modelId="{329E62FF-7767-42C1-826B-2B56DD6C3CDD}" type="pres">
      <dgm:prSet presAssocID="{96CFF430-745D-48E6-BB27-8E550ABD3198}" presName="Name9" presStyleLbl="parChTrans1D2" presStyleIdx="1" presStyleCnt="5"/>
      <dgm:spPr/>
    </dgm:pt>
    <dgm:pt modelId="{5FCC1079-89C1-401C-A549-D8A055395DFB}" type="pres">
      <dgm:prSet presAssocID="{96CFF430-745D-48E6-BB27-8E550ABD3198}" presName="connTx" presStyleLbl="parChTrans1D2" presStyleIdx="1" presStyleCnt="5"/>
      <dgm:spPr/>
    </dgm:pt>
    <dgm:pt modelId="{25946759-358A-4C7E-B70B-E82A7D95C2F9}" type="pres">
      <dgm:prSet presAssocID="{8D1F18F2-DC5D-41CE-A958-9E3FFE1FF6C0}" presName="node" presStyleLbl="node1" presStyleIdx="1" presStyleCnt="5">
        <dgm:presLayoutVars>
          <dgm:bulletEnabled val="1"/>
        </dgm:presLayoutVars>
      </dgm:prSet>
      <dgm:spPr/>
    </dgm:pt>
    <dgm:pt modelId="{0861C8C3-A83C-48E8-A117-9720BA8AE107}" type="pres">
      <dgm:prSet presAssocID="{5D4208E5-C808-48E8-B155-EF0B3E102E4F}" presName="Name9" presStyleLbl="parChTrans1D2" presStyleIdx="2" presStyleCnt="5"/>
      <dgm:spPr/>
    </dgm:pt>
    <dgm:pt modelId="{4E7E626E-7491-4E65-8F17-9ECF3B7B2674}" type="pres">
      <dgm:prSet presAssocID="{5D4208E5-C808-48E8-B155-EF0B3E102E4F}" presName="connTx" presStyleLbl="parChTrans1D2" presStyleIdx="2" presStyleCnt="5"/>
      <dgm:spPr/>
    </dgm:pt>
    <dgm:pt modelId="{7819F2EB-EDCF-424C-AC12-8BF9A199445C}" type="pres">
      <dgm:prSet presAssocID="{B59C3AB6-7D6F-45A1-871F-B68CF44C845D}" presName="node" presStyleLbl="node1" presStyleIdx="2" presStyleCnt="5">
        <dgm:presLayoutVars>
          <dgm:bulletEnabled val="1"/>
        </dgm:presLayoutVars>
      </dgm:prSet>
      <dgm:spPr/>
    </dgm:pt>
    <dgm:pt modelId="{82D0D0D4-B4D1-4302-9913-571ABF289E45}" type="pres">
      <dgm:prSet presAssocID="{7B6A01B2-B4BE-44E3-B5DD-D7246DC1D0F4}" presName="Name9" presStyleLbl="parChTrans1D2" presStyleIdx="3" presStyleCnt="5"/>
      <dgm:spPr/>
    </dgm:pt>
    <dgm:pt modelId="{21000A60-18CC-4C42-AA9C-B388A20798EF}" type="pres">
      <dgm:prSet presAssocID="{7B6A01B2-B4BE-44E3-B5DD-D7246DC1D0F4}" presName="connTx" presStyleLbl="parChTrans1D2" presStyleIdx="3" presStyleCnt="5"/>
      <dgm:spPr/>
    </dgm:pt>
    <dgm:pt modelId="{F9960AC8-0B7D-4CE2-8629-4DADF1F760FF}" type="pres">
      <dgm:prSet presAssocID="{D6F6B9F2-8EFC-45F9-B667-B9FCC9FB36E7}" presName="node" presStyleLbl="node1" presStyleIdx="3" presStyleCnt="5">
        <dgm:presLayoutVars>
          <dgm:bulletEnabled val="1"/>
        </dgm:presLayoutVars>
      </dgm:prSet>
      <dgm:spPr/>
    </dgm:pt>
    <dgm:pt modelId="{56225203-80A4-44BC-A623-B3295BC83B2D}" type="pres">
      <dgm:prSet presAssocID="{80882C49-069E-480F-90BA-D6511CE71916}" presName="Name9" presStyleLbl="parChTrans1D2" presStyleIdx="4" presStyleCnt="5"/>
      <dgm:spPr/>
    </dgm:pt>
    <dgm:pt modelId="{7FF1D73B-0F82-4B44-B870-8F3FA4426DBC}" type="pres">
      <dgm:prSet presAssocID="{80882C49-069E-480F-90BA-D6511CE71916}" presName="connTx" presStyleLbl="parChTrans1D2" presStyleIdx="4" presStyleCnt="5"/>
      <dgm:spPr/>
    </dgm:pt>
    <dgm:pt modelId="{058B200F-6A01-4953-AAF9-5EE89412AFCE}" type="pres">
      <dgm:prSet presAssocID="{3D4E2068-86D7-4987-9DC3-E5D486AC212D}" presName="node" presStyleLbl="node1" presStyleIdx="4" presStyleCnt="5">
        <dgm:presLayoutVars>
          <dgm:bulletEnabled val="1"/>
        </dgm:presLayoutVars>
      </dgm:prSet>
      <dgm:spPr/>
    </dgm:pt>
  </dgm:ptLst>
  <dgm:cxnLst>
    <dgm:cxn modelId="{E8AB531A-431B-47F0-97A2-D3499CE6E8F7}" type="presOf" srcId="{B3013CCA-A24C-49F1-8963-3D97206C991F}" destId="{676C76A6-A563-4AAE-9EA8-914B5FEB5832}" srcOrd="0" destOrd="0" presId="urn:microsoft.com/office/officeart/2005/8/layout/radial1"/>
    <dgm:cxn modelId="{F9BE1827-D3B0-4DB7-A95C-F814817053C0}" srcId="{73E8EE27-0F97-4EF6-8504-FEE317607523}" destId="{3D4E2068-86D7-4987-9DC3-E5D486AC212D}" srcOrd="4" destOrd="0" parTransId="{80882C49-069E-480F-90BA-D6511CE71916}" sibTransId="{0B6904CF-399A-49A2-8159-92B8070BD43A}"/>
    <dgm:cxn modelId="{8DFD6F29-653F-4133-8BB1-C7E9ED58B23B}" type="presOf" srcId="{D6F6B9F2-8EFC-45F9-B667-B9FCC9FB36E7}" destId="{F9960AC8-0B7D-4CE2-8629-4DADF1F760FF}" srcOrd="0" destOrd="0" presId="urn:microsoft.com/office/officeart/2005/8/layout/radial1"/>
    <dgm:cxn modelId="{8C91482B-C408-45B8-8A8E-517587A71A30}" type="presOf" srcId="{5D77A56F-E3CB-4A67-9B16-19A3E5631213}" destId="{56537EEB-AEA4-4C2F-99E4-739B24886746}" srcOrd="0" destOrd="0" presId="urn:microsoft.com/office/officeart/2005/8/layout/radial1"/>
    <dgm:cxn modelId="{DEFFB532-49E1-45E3-9B84-A55B8E0A7902}" type="presOf" srcId="{73E8EE27-0F97-4EF6-8504-FEE317607523}" destId="{A545AB92-292C-4C7F-8E77-5AFF74853D3B}" srcOrd="0" destOrd="0" presId="urn:microsoft.com/office/officeart/2005/8/layout/radial1"/>
    <dgm:cxn modelId="{B16EBD33-993A-440E-A450-2E403BBCFA6A}" type="presOf" srcId="{5D4208E5-C808-48E8-B155-EF0B3E102E4F}" destId="{4E7E626E-7491-4E65-8F17-9ECF3B7B2674}" srcOrd="1" destOrd="0" presId="urn:microsoft.com/office/officeart/2005/8/layout/radial1"/>
    <dgm:cxn modelId="{EF619F3F-D039-48FC-AA12-3C78335AA241}" type="presOf" srcId="{B59C3AB6-7D6F-45A1-871F-B68CF44C845D}" destId="{7819F2EB-EDCF-424C-AC12-8BF9A199445C}" srcOrd="0" destOrd="0" presId="urn:microsoft.com/office/officeart/2005/8/layout/radial1"/>
    <dgm:cxn modelId="{F73E1D40-C782-416A-830A-F9BE845F2985}" srcId="{73E8EE27-0F97-4EF6-8504-FEE317607523}" destId="{B59C3AB6-7D6F-45A1-871F-B68CF44C845D}" srcOrd="2" destOrd="0" parTransId="{5D4208E5-C808-48E8-B155-EF0B3E102E4F}" sibTransId="{66DFBD18-D2A1-4CCC-B5A3-F6E3E4D7670B}"/>
    <dgm:cxn modelId="{AFD97362-1064-4C91-BF74-FE376692759D}" type="presOf" srcId="{3D4E2068-86D7-4987-9DC3-E5D486AC212D}" destId="{058B200F-6A01-4953-AAF9-5EE89412AFCE}" srcOrd="0" destOrd="0" presId="urn:microsoft.com/office/officeart/2005/8/layout/radial1"/>
    <dgm:cxn modelId="{FAE4B042-5B11-46CA-86F0-5E897CC53039}" type="presOf" srcId="{96CFF430-745D-48E6-BB27-8E550ABD3198}" destId="{329E62FF-7767-42C1-826B-2B56DD6C3CDD}" srcOrd="0" destOrd="0" presId="urn:microsoft.com/office/officeart/2005/8/layout/radial1"/>
    <dgm:cxn modelId="{94AD2B6C-AD2B-443E-B8FC-C2847AFAA276}" type="presOf" srcId="{7B6A01B2-B4BE-44E3-B5DD-D7246DC1D0F4}" destId="{82D0D0D4-B4D1-4302-9913-571ABF289E45}" srcOrd="0" destOrd="0" presId="urn:microsoft.com/office/officeart/2005/8/layout/radial1"/>
    <dgm:cxn modelId="{B3F8086D-1FE1-4A7A-BCDA-2A763765A66B}" type="presOf" srcId="{5D77A56F-E3CB-4A67-9B16-19A3E5631213}" destId="{7A86995E-F9CA-4076-94DD-FE61A3483962}" srcOrd="1" destOrd="0" presId="urn:microsoft.com/office/officeart/2005/8/layout/radial1"/>
    <dgm:cxn modelId="{1A14F882-C051-421D-ACFE-CB1BB129513C}" srcId="{73E8EE27-0F97-4EF6-8504-FEE317607523}" destId="{4F260233-8BD8-4B1F-BEBF-B1550AF1C8D6}" srcOrd="0" destOrd="0" parTransId="{5D77A56F-E3CB-4A67-9B16-19A3E5631213}" sibTransId="{92A9145F-924E-4F19-8011-EF0D3D1C5491}"/>
    <dgm:cxn modelId="{F5B5099C-FC61-49E2-B6A5-5B621CF11A74}" type="presOf" srcId="{7B6A01B2-B4BE-44E3-B5DD-D7246DC1D0F4}" destId="{21000A60-18CC-4C42-AA9C-B388A20798EF}" srcOrd="1" destOrd="0" presId="urn:microsoft.com/office/officeart/2005/8/layout/radial1"/>
    <dgm:cxn modelId="{DE7775A2-3AA8-435C-BB8B-85D238E39730}" srcId="{B3013CCA-A24C-49F1-8963-3D97206C991F}" destId="{73E8EE27-0F97-4EF6-8504-FEE317607523}" srcOrd="0" destOrd="0" parTransId="{3D3F2FFF-8AE5-4ED1-91D0-EE2C72E60E9B}" sibTransId="{26849308-593A-4F17-983A-4CEA6BC06AFB}"/>
    <dgm:cxn modelId="{E1CEB6B6-EC01-4517-803E-34CEB6DD92ED}" srcId="{73E8EE27-0F97-4EF6-8504-FEE317607523}" destId="{D6F6B9F2-8EFC-45F9-B667-B9FCC9FB36E7}" srcOrd="3" destOrd="0" parTransId="{7B6A01B2-B4BE-44E3-B5DD-D7246DC1D0F4}" sibTransId="{EF68B0FD-1379-4D9C-ADF2-DA4A35643F4C}"/>
    <dgm:cxn modelId="{4C3D23C3-AF69-49B8-A1CD-54FAA9FFB79F}" type="presOf" srcId="{8D1F18F2-DC5D-41CE-A958-9E3FFE1FF6C0}" destId="{25946759-358A-4C7E-B70B-E82A7D95C2F9}" srcOrd="0" destOrd="0" presId="urn:microsoft.com/office/officeart/2005/8/layout/radial1"/>
    <dgm:cxn modelId="{A0E507D3-3567-47AD-8CB7-077B9655DD49}" type="presOf" srcId="{4F260233-8BD8-4B1F-BEBF-B1550AF1C8D6}" destId="{CE0395A1-F79A-4DB3-8358-42A1966D1BFB}" srcOrd="0" destOrd="0" presId="urn:microsoft.com/office/officeart/2005/8/layout/radial1"/>
    <dgm:cxn modelId="{62338AE5-9706-4922-973A-D637F655E46B}" type="presOf" srcId="{96CFF430-745D-48E6-BB27-8E550ABD3198}" destId="{5FCC1079-89C1-401C-A549-D8A055395DFB}" srcOrd="1" destOrd="0" presId="urn:microsoft.com/office/officeart/2005/8/layout/radial1"/>
    <dgm:cxn modelId="{287B86E7-B4A4-42A9-80AD-C6E8B82B0946}" type="presOf" srcId="{80882C49-069E-480F-90BA-D6511CE71916}" destId="{7FF1D73B-0F82-4B44-B870-8F3FA4426DBC}" srcOrd="1" destOrd="0" presId="urn:microsoft.com/office/officeart/2005/8/layout/radial1"/>
    <dgm:cxn modelId="{FF9EF2EF-0FEB-4EA8-A42A-B122A1643C96}" type="presOf" srcId="{80882C49-069E-480F-90BA-D6511CE71916}" destId="{56225203-80A4-44BC-A623-B3295BC83B2D}" srcOrd="0" destOrd="0" presId="urn:microsoft.com/office/officeart/2005/8/layout/radial1"/>
    <dgm:cxn modelId="{73676EF5-95A5-44EB-ADA7-E93A0BF5C37B}" type="presOf" srcId="{5D4208E5-C808-48E8-B155-EF0B3E102E4F}" destId="{0861C8C3-A83C-48E8-A117-9720BA8AE107}" srcOrd="0" destOrd="0" presId="urn:microsoft.com/office/officeart/2005/8/layout/radial1"/>
    <dgm:cxn modelId="{47DFC3FB-AE00-4474-899C-FC23735A456A}" srcId="{73E8EE27-0F97-4EF6-8504-FEE317607523}" destId="{8D1F18F2-DC5D-41CE-A958-9E3FFE1FF6C0}" srcOrd="1" destOrd="0" parTransId="{96CFF430-745D-48E6-BB27-8E550ABD3198}" sibTransId="{97900AB6-8F57-4F01-BEB3-C4DAF2E17982}"/>
    <dgm:cxn modelId="{89CB7A1B-2BCA-41AE-8733-A9533A4B49B6}" type="presParOf" srcId="{676C76A6-A563-4AAE-9EA8-914B5FEB5832}" destId="{A545AB92-292C-4C7F-8E77-5AFF74853D3B}" srcOrd="0" destOrd="0" presId="urn:microsoft.com/office/officeart/2005/8/layout/radial1"/>
    <dgm:cxn modelId="{CC0673F8-853B-46EA-8123-1273909579AB}" type="presParOf" srcId="{676C76A6-A563-4AAE-9EA8-914B5FEB5832}" destId="{56537EEB-AEA4-4C2F-99E4-739B24886746}" srcOrd="1" destOrd="0" presId="urn:microsoft.com/office/officeart/2005/8/layout/radial1"/>
    <dgm:cxn modelId="{871B611E-4B1D-472D-9BAC-8657635E5B00}" type="presParOf" srcId="{56537EEB-AEA4-4C2F-99E4-739B24886746}" destId="{7A86995E-F9CA-4076-94DD-FE61A3483962}" srcOrd="0" destOrd="0" presId="urn:microsoft.com/office/officeart/2005/8/layout/radial1"/>
    <dgm:cxn modelId="{88D7C484-7493-4ABC-B91A-4B7D6AB84FFF}" type="presParOf" srcId="{676C76A6-A563-4AAE-9EA8-914B5FEB5832}" destId="{CE0395A1-F79A-4DB3-8358-42A1966D1BFB}" srcOrd="2" destOrd="0" presId="urn:microsoft.com/office/officeart/2005/8/layout/radial1"/>
    <dgm:cxn modelId="{5EB231EE-CD1C-415A-8C49-1D010BC88ADF}" type="presParOf" srcId="{676C76A6-A563-4AAE-9EA8-914B5FEB5832}" destId="{329E62FF-7767-42C1-826B-2B56DD6C3CDD}" srcOrd="3" destOrd="0" presId="urn:microsoft.com/office/officeart/2005/8/layout/radial1"/>
    <dgm:cxn modelId="{A93EA3CD-BBFB-4965-819E-13D5D5CA33DA}" type="presParOf" srcId="{329E62FF-7767-42C1-826B-2B56DD6C3CDD}" destId="{5FCC1079-89C1-401C-A549-D8A055395DFB}" srcOrd="0" destOrd="0" presId="urn:microsoft.com/office/officeart/2005/8/layout/radial1"/>
    <dgm:cxn modelId="{997967B1-8332-46FE-9DBD-ABD5970E667E}" type="presParOf" srcId="{676C76A6-A563-4AAE-9EA8-914B5FEB5832}" destId="{25946759-358A-4C7E-B70B-E82A7D95C2F9}" srcOrd="4" destOrd="0" presId="urn:microsoft.com/office/officeart/2005/8/layout/radial1"/>
    <dgm:cxn modelId="{45403432-A147-45A3-BA4B-1F092A838CAA}" type="presParOf" srcId="{676C76A6-A563-4AAE-9EA8-914B5FEB5832}" destId="{0861C8C3-A83C-48E8-A117-9720BA8AE107}" srcOrd="5" destOrd="0" presId="urn:microsoft.com/office/officeart/2005/8/layout/radial1"/>
    <dgm:cxn modelId="{D7713E53-846A-45FA-88F5-0FCB797D69CB}" type="presParOf" srcId="{0861C8C3-A83C-48E8-A117-9720BA8AE107}" destId="{4E7E626E-7491-4E65-8F17-9ECF3B7B2674}" srcOrd="0" destOrd="0" presId="urn:microsoft.com/office/officeart/2005/8/layout/radial1"/>
    <dgm:cxn modelId="{1EC75F51-31EA-4C4A-B6E1-EB3CEEAF7328}" type="presParOf" srcId="{676C76A6-A563-4AAE-9EA8-914B5FEB5832}" destId="{7819F2EB-EDCF-424C-AC12-8BF9A199445C}" srcOrd="6" destOrd="0" presId="urn:microsoft.com/office/officeart/2005/8/layout/radial1"/>
    <dgm:cxn modelId="{86CB7B53-CA08-4891-A183-91C302FE6767}" type="presParOf" srcId="{676C76A6-A563-4AAE-9EA8-914B5FEB5832}" destId="{82D0D0D4-B4D1-4302-9913-571ABF289E45}" srcOrd="7" destOrd="0" presId="urn:microsoft.com/office/officeart/2005/8/layout/radial1"/>
    <dgm:cxn modelId="{7C76A1B9-B535-4022-8FC2-1B6078BD7B5E}" type="presParOf" srcId="{82D0D0D4-B4D1-4302-9913-571ABF289E45}" destId="{21000A60-18CC-4C42-AA9C-B388A20798EF}" srcOrd="0" destOrd="0" presId="urn:microsoft.com/office/officeart/2005/8/layout/radial1"/>
    <dgm:cxn modelId="{EC295F25-A5BD-461A-823D-5579BC068DD1}" type="presParOf" srcId="{676C76A6-A563-4AAE-9EA8-914B5FEB5832}" destId="{F9960AC8-0B7D-4CE2-8629-4DADF1F760FF}" srcOrd="8" destOrd="0" presId="urn:microsoft.com/office/officeart/2005/8/layout/radial1"/>
    <dgm:cxn modelId="{91885AD6-9F7A-452D-A77F-12607342FA6E}" type="presParOf" srcId="{676C76A6-A563-4AAE-9EA8-914B5FEB5832}" destId="{56225203-80A4-44BC-A623-B3295BC83B2D}" srcOrd="9" destOrd="0" presId="urn:microsoft.com/office/officeart/2005/8/layout/radial1"/>
    <dgm:cxn modelId="{A24AC5D9-CE15-4C77-AC31-985E71616229}" type="presParOf" srcId="{56225203-80A4-44BC-A623-B3295BC83B2D}" destId="{7FF1D73B-0F82-4B44-B870-8F3FA4426DBC}" srcOrd="0" destOrd="0" presId="urn:microsoft.com/office/officeart/2005/8/layout/radial1"/>
    <dgm:cxn modelId="{3EFE41FD-2F17-44FA-93FE-13FC3DFAD361}" type="presParOf" srcId="{676C76A6-A563-4AAE-9EA8-914B5FEB5832}" destId="{058B200F-6A01-4953-AAF9-5EE89412AFCE}" srcOrd="10" destOrd="0" presId="urn:microsoft.com/office/officeart/2005/8/layout/radia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D9F072-D43E-4FBE-A39C-8E852E75CB47}"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nl-BE"/>
        </a:p>
      </dgm:t>
    </dgm:pt>
    <dgm:pt modelId="{66F65DC4-BFA2-46EA-B296-53EF04B7279E}">
      <dgm:prSet phldrT="[Tekst]" custT="1"/>
      <dgm:spPr/>
      <dgm:t>
        <a:bodyPr/>
        <a:lstStyle/>
        <a:p>
          <a:r>
            <a:rPr lang="nl-BE" sz="1100"/>
            <a:t>Gemeente</a:t>
          </a:r>
        </a:p>
        <a:p>
          <a:endParaRPr lang="nl-BE" sz="1100"/>
        </a:p>
      </dgm:t>
    </dgm:pt>
    <dgm:pt modelId="{BCE44D51-4AFA-41DD-831C-E9CDD33709F6}" type="parTrans" cxnId="{F097BC11-3543-463E-A749-CF2A73798FB6}">
      <dgm:prSet/>
      <dgm:spPr/>
      <dgm:t>
        <a:bodyPr/>
        <a:lstStyle/>
        <a:p>
          <a:endParaRPr lang="nl-BE"/>
        </a:p>
      </dgm:t>
    </dgm:pt>
    <dgm:pt modelId="{AF814AEB-ED49-4D7D-86C1-5CD47B4C80C8}" type="sibTrans" cxnId="{F097BC11-3543-463E-A749-CF2A73798FB6}">
      <dgm:prSet/>
      <dgm:spPr/>
      <dgm:t>
        <a:bodyPr/>
        <a:lstStyle/>
        <a:p>
          <a:endParaRPr lang="nl-BE"/>
        </a:p>
      </dgm:t>
    </dgm:pt>
    <dgm:pt modelId="{DA533F62-062C-49D8-9AFC-49BFF570BF76}">
      <dgm:prSet phldrT="[Tekst]" custT="1"/>
      <dgm:spPr/>
      <dgm:t>
        <a:bodyPr/>
        <a:lstStyle/>
        <a:p>
          <a:r>
            <a:rPr lang="nl-BE" sz="1100"/>
            <a:t>Bestuur</a:t>
          </a:r>
        </a:p>
        <a:p>
          <a:r>
            <a:rPr lang="nl-BE" sz="1100"/>
            <a:t>Sponsors</a:t>
          </a:r>
        </a:p>
        <a:p>
          <a:r>
            <a:rPr lang="nl-BE" sz="1100"/>
            <a:t>Federatie </a:t>
          </a:r>
        </a:p>
      </dgm:t>
    </dgm:pt>
    <dgm:pt modelId="{0F32A484-F8F5-44CF-B6A8-0166C2952050}" type="parTrans" cxnId="{464B9048-EA30-4C50-BB99-5B87DCC09FE7}">
      <dgm:prSet/>
      <dgm:spPr/>
      <dgm:t>
        <a:bodyPr/>
        <a:lstStyle/>
        <a:p>
          <a:endParaRPr lang="nl-BE"/>
        </a:p>
      </dgm:t>
    </dgm:pt>
    <dgm:pt modelId="{86C41F2B-283C-4FC1-8440-DA0F7A32F55E}" type="sibTrans" cxnId="{464B9048-EA30-4C50-BB99-5B87DCC09FE7}">
      <dgm:prSet/>
      <dgm:spPr/>
      <dgm:t>
        <a:bodyPr/>
        <a:lstStyle/>
        <a:p>
          <a:endParaRPr lang="nl-BE"/>
        </a:p>
      </dgm:t>
    </dgm:pt>
    <dgm:pt modelId="{FC55DAB9-04E1-4768-A710-48EA3CFDE5DB}">
      <dgm:prSet phldrT="[Tekst]" custT="1"/>
      <dgm:spPr/>
      <dgm:t>
        <a:bodyPr/>
        <a:lstStyle/>
        <a:p>
          <a:r>
            <a:rPr lang="nl-BE" sz="1100"/>
            <a:t>Scholen</a:t>
          </a:r>
        </a:p>
        <a:p>
          <a:r>
            <a:rPr lang="nl-BE" sz="1100"/>
            <a:t>Ouders </a:t>
          </a:r>
        </a:p>
      </dgm:t>
    </dgm:pt>
    <dgm:pt modelId="{9DFAD7A2-692D-4EBB-AC6D-BD175F3E6B94}" type="parTrans" cxnId="{5A5E605B-E68A-4643-9353-CB43DF2CEAF4}">
      <dgm:prSet/>
      <dgm:spPr/>
      <dgm:t>
        <a:bodyPr/>
        <a:lstStyle/>
        <a:p>
          <a:endParaRPr lang="nl-BE"/>
        </a:p>
      </dgm:t>
    </dgm:pt>
    <dgm:pt modelId="{97D30D2E-37E9-425B-A445-B8D9B13F3A0A}" type="sibTrans" cxnId="{5A5E605B-E68A-4643-9353-CB43DF2CEAF4}">
      <dgm:prSet/>
      <dgm:spPr/>
      <dgm:t>
        <a:bodyPr/>
        <a:lstStyle/>
        <a:p>
          <a:endParaRPr lang="nl-BE"/>
        </a:p>
      </dgm:t>
    </dgm:pt>
    <dgm:pt modelId="{CD0CB4C5-BDF9-4B52-BBA4-06423A87624E}">
      <dgm:prSet phldrT="[Tekst]" custT="1"/>
      <dgm:spPr/>
      <dgm:t>
        <a:bodyPr/>
        <a:lstStyle/>
        <a:p>
          <a:r>
            <a:rPr lang="nl-BE" sz="1100"/>
            <a:t>Leden</a:t>
          </a:r>
        </a:p>
        <a:p>
          <a:r>
            <a:rPr lang="nl-BE" sz="1100"/>
            <a:t>Vrijwilligers  </a:t>
          </a:r>
        </a:p>
        <a:p>
          <a:r>
            <a:rPr lang="nl-BE" sz="1100"/>
            <a:t>Supporters</a:t>
          </a:r>
        </a:p>
      </dgm:t>
    </dgm:pt>
    <dgm:pt modelId="{AF6BB964-ACA2-40B4-9C0D-E12C52B50ACA}" type="parTrans" cxnId="{58F91A8C-6742-4CA3-8EF0-163DBB8327C4}">
      <dgm:prSet/>
      <dgm:spPr/>
      <dgm:t>
        <a:bodyPr/>
        <a:lstStyle/>
        <a:p>
          <a:endParaRPr lang="nl-BE"/>
        </a:p>
      </dgm:t>
    </dgm:pt>
    <dgm:pt modelId="{480F5883-1062-435A-9C72-3BE154514F4D}" type="sibTrans" cxnId="{58F91A8C-6742-4CA3-8EF0-163DBB8327C4}">
      <dgm:prSet/>
      <dgm:spPr/>
      <dgm:t>
        <a:bodyPr/>
        <a:lstStyle/>
        <a:p>
          <a:endParaRPr lang="nl-BE"/>
        </a:p>
      </dgm:t>
    </dgm:pt>
    <dgm:pt modelId="{2FE82643-EDFC-4300-B6D3-DE0322A5EFCC}" type="pres">
      <dgm:prSet presAssocID="{81D9F072-D43E-4FBE-A39C-8E852E75CB47}" presName="matrix" presStyleCnt="0">
        <dgm:presLayoutVars>
          <dgm:chMax val="1"/>
          <dgm:dir/>
          <dgm:resizeHandles val="exact"/>
        </dgm:presLayoutVars>
      </dgm:prSet>
      <dgm:spPr/>
    </dgm:pt>
    <dgm:pt modelId="{A31DB14B-0730-4273-A524-B1BDC2299A4B}" type="pres">
      <dgm:prSet presAssocID="{81D9F072-D43E-4FBE-A39C-8E852E75CB47}" presName="axisShape" presStyleLbl="bgShp" presStyleIdx="0" presStyleCnt="1"/>
      <dgm:spPr/>
    </dgm:pt>
    <dgm:pt modelId="{287FC950-E73C-47A7-A072-F01DEABCF86C}" type="pres">
      <dgm:prSet presAssocID="{81D9F072-D43E-4FBE-A39C-8E852E75CB47}" presName="rect1" presStyleLbl="node1" presStyleIdx="0" presStyleCnt="4" custLinFactNeighborX="2976">
        <dgm:presLayoutVars>
          <dgm:chMax val="0"/>
          <dgm:chPref val="0"/>
          <dgm:bulletEnabled val="1"/>
        </dgm:presLayoutVars>
      </dgm:prSet>
      <dgm:spPr/>
    </dgm:pt>
    <dgm:pt modelId="{4C9A0567-D7EC-4348-89FC-B19F8F94F0BB}" type="pres">
      <dgm:prSet presAssocID="{81D9F072-D43E-4FBE-A39C-8E852E75CB47}" presName="rect2" presStyleLbl="node1" presStyleIdx="1" presStyleCnt="4">
        <dgm:presLayoutVars>
          <dgm:chMax val="0"/>
          <dgm:chPref val="0"/>
          <dgm:bulletEnabled val="1"/>
        </dgm:presLayoutVars>
      </dgm:prSet>
      <dgm:spPr/>
    </dgm:pt>
    <dgm:pt modelId="{4572B3D4-261F-4C5D-AA8B-1CC62738A6A8}" type="pres">
      <dgm:prSet presAssocID="{81D9F072-D43E-4FBE-A39C-8E852E75CB47}" presName="rect3" presStyleLbl="node1" presStyleIdx="2" presStyleCnt="4">
        <dgm:presLayoutVars>
          <dgm:chMax val="0"/>
          <dgm:chPref val="0"/>
          <dgm:bulletEnabled val="1"/>
        </dgm:presLayoutVars>
      </dgm:prSet>
      <dgm:spPr/>
    </dgm:pt>
    <dgm:pt modelId="{1B7900A1-77D6-4E06-BB24-0178D6B22EE1}" type="pres">
      <dgm:prSet presAssocID="{81D9F072-D43E-4FBE-A39C-8E852E75CB47}" presName="rect4" presStyleLbl="node1" presStyleIdx="3" presStyleCnt="4">
        <dgm:presLayoutVars>
          <dgm:chMax val="0"/>
          <dgm:chPref val="0"/>
          <dgm:bulletEnabled val="1"/>
        </dgm:presLayoutVars>
      </dgm:prSet>
      <dgm:spPr/>
    </dgm:pt>
  </dgm:ptLst>
  <dgm:cxnLst>
    <dgm:cxn modelId="{F097BC11-3543-463E-A749-CF2A73798FB6}" srcId="{81D9F072-D43E-4FBE-A39C-8E852E75CB47}" destId="{66F65DC4-BFA2-46EA-B296-53EF04B7279E}" srcOrd="0" destOrd="0" parTransId="{BCE44D51-4AFA-41DD-831C-E9CDD33709F6}" sibTransId="{AF814AEB-ED49-4D7D-86C1-5CD47B4C80C8}"/>
    <dgm:cxn modelId="{5A5E605B-E68A-4643-9353-CB43DF2CEAF4}" srcId="{81D9F072-D43E-4FBE-A39C-8E852E75CB47}" destId="{FC55DAB9-04E1-4768-A710-48EA3CFDE5DB}" srcOrd="2" destOrd="0" parTransId="{9DFAD7A2-692D-4EBB-AC6D-BD175F3E6B94}" sibTransId="{97D30D2E-37E9-425B-A445-B8D9B13F3A0A}"/>
    <dgm:cxn modelId="{F17A5444-03B0-4938-A423-242042DF7530}" type="presOf" srcId="{FC55DAB9-04E1-4768-A710-48EA3CFDE5DB}" destId="{4572B3D4-261F-4C5D-AA8B-1CC62738A6A8}" srcOrd="0" destOrd="0" presId="urn:microsoft.com/office/officeart/2005/8/layout/matrix2"/>
    <dgm:cxn modelId="{464B9048-EA30-4C50-BB99-5B87DCC09FE7}" srcId="{81D9F072-D43E-4FBE-A39C-8E852E75CB47}" destId="{DA533F62-062C-49D8-9AFC-49BFF570BF76}" srcOrd="1" destOrd="0" parTransId="{0F32A484-F8F5-44CF-B6A8-0166C2952050}" sibTransId="{86C41F2B-283C-4FC1-8440-DA0F7A32F55E}"/>
    <dgm:cxn modelId="{D7CDEE7F-DB1C-4291-A718-1425DB5FA14F}" type="presOf" srcId="{66F65DC4-BFA2-46EA-B296-53EF04B7279E}" destId="{287FC950-E73C-47A7-A072-F01DEABCF86C}" srcOrd="0" destOrd="0" presId="urn:microsoft.com/office/officeart/2005/8/layout/matrix2"/>
    <dgm:cxn modelId="{58F91A8C-6742-4CA3-8EF0-163DBB8327C4}" srcId="{81D9F072-D43E-4FBE-A39C-8E852E75CB47}" destId="{CD0CB4C5-BDF9-4B52-BBA4-06423A87624E}" srcOrd="3" destOrd="0" parTransId="{AF6BB964-ACA2-40B4-9C0D-E12C52B50ACA}" sibTransId="{480F5883-1062-435A-9C72-3BE154514F4D}"/>
    <dgm:cxn modelId="{7D94D997-4B50-45D9-8C7B-3FCC95321A21}" type="presOf" srcId="{DA533F62-062C-49D8-9AFC-49BFF570BF76}" destId="{4C9A0567-D7EC-4348-89FC-B19F8F94F0BB}" srcOrd="0" destOrd="0" presId="urn:microsoft.com/office/officeart/2005/8/layout/matrix2"/>
    <dgm:cxn modelId="{467DAAD7-0C5B-40FA-8FBB-03A633D47143}" type="presOf" srcId="{81D9F072-D43E-4FBE-A39C-8E852E75CB47}" destId="{2FE82643-EDFC-4300-B6D3-DE0322A5EFCC}" srcOrd="0" destOrd="0" presId="urn:microsoft.com/office/officeart/2005/8/layout/matrix2"/>
    <dgm:cxn modelId="{8B8C59E4-CD10-4F7D-AB5F-1D36218C038C}" type="presOf" srcId="{CD0CB4C5-BDF9-4B52-BBA4-06423A87624E}" destId="{1B7900A1-77D6-4E06-BB24-0178D6B22EE1}" srcOrd="0" destOrd="0" presId="urn:microsoft.com/office/officeart/2005/8/layout/matrix2"/>
    <dgm:cxn modelId="{928ECF8C-F303-4420-8D55-1944132EB939}" type="presParOf" srcId="{2FE82643-EDFC-4300-B6D3-DE0322A5EFCC}" destId="{A31DB14B-0730-4273-A524-B1BDC2299A4B}" srcOrd="0" destOrd="0" presId="urn:microsoft.com/office/officeart/2005/8/layout/matrix2"/>
    <dgm:cxn modelId="{C0AB4C54-5710-4A8F-BCBF-767EBA6423E9}" type="presParOf" srcId="{2FE82643-EDFC-4300-B6D3-DE0322A5EFCC}" destId="{287FC950-E73C-47A7-A072-F01DEABCF86C}" srcOrd="1" destOrd="0" presId="urn:microsoft.com/office/officeart/2005/8/layout/matrix2"/>
    <dgm:cxn modelId="{CA94C9D4-C35D-4361-8706-43EFF3E07C6B}" type="presParOf" srcId="{2FE82643-EDFC-4300-B6D3-DE0322A5EFCC}" destId="{4C9A0567-D7EC-4348-89FC-B19F8F94F0BB}" srcOrd="2" destOrd="0" presId="urn:microsoft.com/office/officeart/2005/8/layout/matrix2"/>
    <dgm:cxn modelId="{2E2BA9CF-29FE-4B26-8E26-5FF5929207E7}" type="presParOf" srcId="{2FE82643-EDFC-4300-B6D3-DE0322A5EFCC}" destId="{4572B3D4-261F-4C5D-AA8B-1CC62738A6A8}" srcOrd="3" destOrd="0" presId="urn:microsoft.com/office/officeart/2005/8/layout/matrix2"/>
    <dgm:cxn modelId="{9D60A580-135C-494C-A3CE-7283B39AA72D}" type="presParOf" srcId="{2FE82643-EDFC-4300-B6D3-DE0322A5EFCC}" destId="{1B7900A1-77D6-4E06-BB24-0178D6B22EE1}" srcOrd="4" destOrd="0" presId="urn:microsoft.com/office/officeart/2005/8/layout/matrix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3013CCA-A24C-49F1-8963-3D97206C991F}"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nl-BE"/>
        </a:p>
      </dgm:t>
    </dgm:pt>
    <dgm:pt modelId="{73E8EE27-0F97-4EF6-8504-FEE317607523}">
      <dgm:prSet phldrT="[Tekst]"/>
      <dgm:spPr>
        <a:xfrm>
          <a:off x="2331878" y="1081603"/>
          <a:ext cx="822643" cy="822643"/>
        </a:xfrm>
        <a:prstGeom prst="ellipse">
          <a:avLst/>
        </a:prstGeom>
        <a:solidFill>
          <a:srgbClr val="28196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BE">
              <a:solidFill>
                <a:sysClr val="window" lastClr="FFFFFF"/>
              </a:solidFill>
              <a:latin typeface="Biotif Book"/>
              <a:ea typeface="+mn-ea"/>
              <a:cs typeface="+mn-cs"/>
            </a:rPr>
            <a:t>Volleybal club </a:t>
          </a:r>
        </a:p>
      </dgm:t>
    </dgm:pt>
    <dgm:pt modelId="{3D3F2FFF-8AE5-4ED1-91D0-EE2C72E60E9B}" type="parTrans" cxnId="{DE7775A2-3AA8-435C-BB8B-85D238E39730}">
      <dgm:prSet/>
      <dgm:spPr/>
      <dgm:t>
        <a:bodyPr/>
        <a:lstStyle/>
        <a:p>
          <a:endParaRPr lang="nl-BE"/>
        </a:p>
      </dgm:t>
    </dgm:pt>
    <dgm:pt modelId="{26849308-593A-4F17-983A-4CEA6BC06AFB}" type="sibTrans" cxnId="{DE7775A2-3AA8-435C-BB8B-85D238E39730}">
      <dgm:prSet/>
      <dgm:spPr/>
      <dgm:t>
        <a:bodyPr/>
        <a:lstStyle/>
        <a:p>
          <a:endParaRPr lang="nl-BE"/>
        </a:p>
      </dgm:t>
    </dgm:pt>
    <dgm:pt modelId="{AC6AB2D1-73C7-419B-8B49-4DDB49F8CF3F}">
      <dgm:prSet/>
      <dgm:spPr/>
      <dgm:t>
        <a:bodyPr/>
        <a:lstStyle/>
        <a:p>
          <a:endParaRPr lang="nl-BE"/>
        </a:p>
      </dgm:t>
    </dgm:pt>
    <dgm:pt modelId="{C2BAD35B-1608-451D-91BB-7C9C1883DEBA}" type="parTrans" cxnId="{152B5A5D-5724-48A0-B20F-192B07AC3AB5}">
      <dgm:prSet/>
      <dgm:spPr/>
      <dgm:t>
        <a:bodyPr/>
        <a:lstStyle/>
        <a:p>
          <a:endParaRPr lang="nl-BE"/>
        </a:p>
      </dgm:t>
    </dgm:pt>
    <dgm:pt modelId="{1BB8F81F-AE60-4D6D-83EF-95B1F83F3C39}" type="sibTrans" cxnId="{152B5A5D-5724-48A0-B20F-192B07AC3AB5}">
      <dgm:prSet/>
      <dgm:spPr/>
      <dgm:t>
        <a:bodyPr/>
        <a:lstStyle/>
        <a:p>
          <a:endParaRPr lang="nl-BE"/>
        </a:p>
      </dgm:t>
    </dgm:pt>
    <dgm:pt modelId="{930B7E37-0F80-464A-B42D-ED912EE3CAB9}">
      <dgm:prSet/>
      <dgm:spPr/>
      <dgm:t>
        <a:bodyPr/>
        <a:lstStyle/>
        <a:p>
          <a:endParaRPr lang="nl-BE"/>
        </a:p>
      </dgm:t>
    </dgm:pt>
    <dgm:pt modelId="{60D88ADB-89E5-4AC8-A37C-6FA1C0F30B87}" type="parTrans" cxnId="{3304C203-4DD7-44C2-939F-0FC29EDA044C}">
      <dgm:prSet/>
      <dgm:spPr/>
      <dgm:t>
        <a:bodyPr/>
        <a:lstStyle/>
        <a:p>
          <a:endParaRPr lang="nl-BE"/>
        </a:p>
      </dgm:t>
    </dgm:pt>
    <dgm:pt modelId="{919AFDE8-6906-4253-8481-4AB6EEF08B02}" type="sibTrans" cxnId="{3304C203-4DD7-44C2-939F-0FC29EDA044C}">
      <dgm:prSet/>
      <dgm:spPr/>
      <dgm:t>
        <a:bodyPr/>
        <a:lstStyle/>
        <a:p>
          <a:endParaRPr lang="nl-BE"/>
        </a:p>
      </dgm:t>
    </dgm:pt>
    <dgm:pt modelId="{19D906FB-4A61-44D9-9DF2-CA0D1D8729F3}">
      <dgm:prSet/>
      <dgm:spPr/>
      <dgm:t>
        <a:bodyPr/>
        <a:lstStyle/>
        <a:p>
          <a:endParaRPr lang="nl-BE"/>
        </a:p>
      </dgm:t>
    </dgm:pt>
    <dgm:pt modelId="{21390366-B659-4DF0-877A-71AE445CB438}" type="parTrans" cxnId="{C0049F13-3939-4D0F-AF2D-2712280E0BCD}">
      <dgm:prSet/>
      <dgm:spPr/>
      <dgm:t>
        <a:bodyPr/>
        <a:lstStyle/>
        <a:p>
          <a:endParaRPr lang="nl-BE"/>
        </a:p>
      </dgm:t>
    </dgm:pt>
    <dgm:pt modelId="{55AD037A-E28E-4159-8F0C-E3403C944FC2}" type="sibTrans" cxnId="{C0049F13-3939-4D0F-AF2D-2712280E0BCD}">
      <dgm:prSet/>
      <dgm:spPr/>
      <dgm:t>
        <a:bodyPr/>
        <a:lstStyle/>
        <a:p>
          <a:endParaRPr lang="nl-BE"/>
        </a:p>
      </dgm:t>
    </dgm:pt>
    <dgm:pt modelId="{B7F52BD6-D286-481F-B1C2-45081E28D64C}">
      <dgm:prSet/>
      <dgm:spPr/>
      <dgm:t>
        <a:bodyPr/>
        <a:lstStyle/>
        <a:p>
          <a:endParaRPr lang="nl-BE"/>
        </a:p>
      </dgm:t>
    </dgm:pt>
    <dgm:pt modelId="{C097B081-51B5-49D5-9C7A-3776A0B530BE}" type="parTrans" cxnId="{482A3598-157F-4F07-A895-20A36D8E5440}">
      <dgm:prSet/>
      <dgm:spPr/>
      <dgm:t>
        <a:bodyPr/>
        <a:lstStyle/>
        <a:p>
          <a:endParaRPr lang="nl-BE"/>
        </a:p>
      </dgm:t>
    </dgm:pt>
    <dgm:pt modelId="{9F1157CF-B46F-4F58-80D3-E6EED6782DD7}" type="sibTrans" cxnId="{482A3598-157F-4F07-A895-20A36D8E5440}">
      <dgm:prSet/>
      <dgm:spPr/>
      <dgm:t>
        <a:bodyPr/>
        <a:lstStyle/>
        <a:p>
          <a:endParaRPr lang="nl-BE"/>
        </a:p>
      </dgm:t>
    </dgm:pt>
    <dgm:pt modelId="{8FFC116B-26A8-4171-8AFE-AF637BB16C7A}">
      <dgm:prSet/>
      <dgm:spPr/>
      <dgm:t>
        <a:bodyPr/>
        <a:lstStyle/>
        <a:p>
          <a:endParaRPr lang="nl-BE"/>
        </a:p>
      </dgm:t>
    </dgm:pt>
    <dgm:pt modelId="{B0247073-628D-463B-9F06-1D56510DCD29}" type="parTrans" cxnId="{3BAD5CE1-831D-4E8B-AD18-881B99FF9CE0}">
      <dgm:prSet/>
      <dgm:spPr/>
      <dgm:t>
        <a:bodyPr/>
        <a:lstStyle/>
        <a:p>
          <a:endParaRPr lang="nl-BE"/>
        </a:p>
      </dgm:t>
    </dgm:pt>
    <dgm:pt modelId="{73B536CB-740F-4E7C-BECD-CFA80617AD7D}" type="sibTrans" cxnId="{3BAD5CE1-831D-4E8B-AD18-881B99FF9CE0}">
      <dgm:prSet/>
      <dgm:spPr/>
      <dgm:t>
        <a:bodyPr/>
        <a:lstStyle/>
        <a:p>
          <a:endParaRPr lang="nl-BE"/>
        </a:p>
      </dgm:t>
    </dgm:pt>
    <dgm:pt modelId="{CE69FA52-EDE5-4425-B81B-A4C3C51AE532}">
      <dgm:prSet/>
      <dgm:spPr/>
      <dgm:t>
        <a:bodyPr/>
        <a:lstStyle/>
        <a:p>
          <a:endParaRPr lang="nl-BE"/>
        </a:p>
      </dgm:t>
    </dgm:pt>
    <dgm:pt modelId="{0573BAE3-F97A-4FB4-8379-6503FB84DB94}" type="parTrans" cxnId="{96805E8B-27D0-412F-A5BF-C786C2F94443}">
      <dgm:prSet/>
      <dgm:spPr/>
      <dgm:t>
        <a:bodyPr/>
        <a:lstStyle/>
        <a:p>
          <a:endParaRPr lang="nl-BE"/>
        </a:p>
      </dgm:t>
    </dgm:pt>
    <dgm:pt modelId="{CF93BBEB-48E5-47FD-BEB3-6CE74A64531F}" type="sibTrans" cxnId="{96805E8B-27D0-412F-A5BF-C786C2F94443}">
      <dgm:prSet/>
      <dgm:spPr/>
      <dgm:t>
        <a:bodyPr/>
        <a:lstStyle/>
        <a:p>
          <a:endParaRPr lang="nl-BE"/>
        </a:p>
      </dgm:t>
    </dgm:pt>
    <dgm:pt modelId="{0E6D70A6-A7DE-410F-A26E-31205D08BF09}">
      <dgm:prSet/>
      <dgm:spPr/>
      <dgm:t>
        <a:bodyPr/>
        <a:lstStyle/>
        <a:p>
          <a:endParaRPr lang="nl-BE"/>
        </a:p>
      </dgm:t>
    </dgm:pt>
    <dgm:pt modelId="{78DBCF17-50AD-46F6-AC1A-B6644E54A15B}" type="parTrans" cxnId="{F6EA2436-F071-476A-9756-F8F26C23F9F3}">
      <dgm:prSet/>
      <dgm:spPr/>
      <dgm:t>
        <a:bodyPr/>
        <a:lstStyle/>
        <a:p>
          <a:endParaRPr lang="nl-BE"/>
        </a:p>
      </dgm:t>
    </dgm:pt>
    <dgm:pt modelId="{F5358D22-CD0E-4F67-9C73-F82133E25378}" type="sibTrans" cxnId="{F6EA2436-F071-476A-9756-F8F26C23F9F3}">
      <dgm:prSet/>
      <dgm:spPr/>
      <dgm:t>
        <a:bodyPr/>
        <a:lstStyle/>
        <a:p>
          <a:endParaRPr lang="nl-BE"/>
        </a:p>
      </dgm:t>
    </dgm:pt>
    <dgm:pt modelId="{676C76A6-A563-4AAE-9EA8-914B5FEB5832}" type="pres">
      <dgm:prSet presAssocID="{B3013CCA-A24C-49F1-8963-3D97206C991F}" presName="cycle" presStyleCnt="0">
        <dgm:presLayoutVars>
          <dgm:chMax val="1"/>
          <dgm:dir/>
          <dgm:animLvl val="ctr"/>
          <dgm:resizeHandles val="exact"/>
        </dgm:presLayoutVars>
      </dgm:prSet>
      <dgm:spPr/>
    </dgm:pt>
    <dgm:pt modelId="{A545AB92-292C-4C7F-8E77-5AFF74853D3B}" type="pres">
      <dgm:prSet presAssocID="{73E8EE27-0F97-4EF6-8504-FEE317607523}" presName="centerShape" presStyleLbl="node0" presStyleIdx="0" presStyleCnt="1"/>
      <dgm:spPr/>
    </dgm:pt>
    <dgm:pt modelId="{78FD7BF5-FD46-4E30-AFA0-45E320925B54}" type="pres">
      <dgm:prSet presAssocID="{C2BAD35B-1608-451D-91BB-7C9C1883DEBA}" presName="Name9" presStyleLbl="parChTrans1D2" presStyleIdx="0" presStyleCnt="7"/>
      <dgm:spPr/>
    </dgm:pt>
    <dgm:pt modelId="{C17DC1D7-E1C0-4D55-BC2C-B356AB9E8E99}" type="pres">
      <dgm:prSet presAssocID="{C2BAD35B-1608-451D-91BB-7C9C1883DEBA}" presName="connTx" presStyleLbl="parChTrans1D2" presStyleIdx="0" presStyleCnt="7"/>
      <dgm:spPr/>
    </dgm:pt>
    <dgm:pt modelId="{3B16DE5A-7D67-4056-90CC-366CB2CF44F1}" type="pres">
      <dgm:prSet presAssocID="{AC6AB2D1-73C7-419B-8B49-4DDB49F8CF3F}" presName="node" presStyleLbl="node1" presStyleIdx="0" presStyleCnt="7">
        <dgm:presLayoutVars>
          <dgm:bulletEnabled val="1"/>
        </dgm:presLayoutVars>
      </dgm:prSet>
      <dgm:spPr/>
    </dgm:pt>
    <dgm:pt modelId="{1382056E-AB4E-4B1B-B6DC-75DD83D1E7C8}" type="pres">
      <dgm:prSet presAssocID="{0573BAE3-F97A-4FB4-8379-6503FB84DB94}" presName="Name9" presStyleLbl="parChTrans1D2" presStyleIdx="1" presStyleCnt="7"/>
      <dgm:spPr/>
    </dgm:pt>
    <dgm:pt modelId="{98560A19-9ADA-4398-8394-E13BB9EF9E8A}" type="pres">
      <dgm:prSet presAssocID="{0573BAE3-F97A-4FB4-8379-6503FB84DB94}" presName="connTx" presStyleLbl="parChTrans1D2" presStyleIdx="1" presStyleCnt="7"/>
      <dgm:spPr/>
    </dgm:pt>
    <dgm:pt modelId="{751E0F8F-F250-47AD-BFF1-D3A9BF62C34A}" type="pres">
      <dgm:prSet presAssocID="{CE69FA52-EDE5-4425-B81B-A4C3C51AE532}" presName="node" presStyleLbl="node1" presStyleIdx="1" presStyleCnt="7">
        <dgm:presLayoutVars>
          <dgm:bulletEnabled val="1"/>
        </dgm:presLayoutVars>
      </dgm:prSet>
      <dgm:spPr/>
    </dgm:pt>
    <dgm:pt modelId="{693C7F62-D699-4372-AC3C-EA20502E3343}" type="pres">
      <dgm:prSet presAssocID="{78DBCF17-50AD-46F6-AC1A-B6644E54A15B}" presName="Name9" presStyleLbl="parChTrans1D2" presStyleIdx="2" presStyleCnt="7"/>
      <dgm:spPr/>
    </dgm:pt>
    <dgm:pt modelId="{130B0EFE-5CFF-46BC-984C-D7F70B2433C4}" type="pres">
      <dgm:prSet presAssocID="{78DBCF17-50AD-46F6-AC1A-B6644E54A15B}" presName="connTx" presStyleLbl="parChTrans1D2" presStyleIdx="2" presStyleCnt="7"/>
      <dgm:spPr/>
    </dgm:pt>
    <dgm:pt modelId="{52B8056E-45BE-403D-ADD5-1D6C3836A6B7}" type="pres">
      <dgm:prSet presAssocID="{0E6D70A6-A7DE-410F-A26E-31205D08BF09}" presName="node" presStyleLbl="node1" presStyleIdx="2" presStyleCnt="7">
        <dgm:presLayoutVars>
          <dgm:bulletEnabled val="1"/>
        </dgm:presLayoutVars>
      </dgm:prSet>
      <dgm:spPr/>
    </dgm:pt>
    <dgm:pt modelId="{E0DB2F75-4A7C-43C4-B36C-F33A718B30F3}" type="pres">
      <dgm:prSet presAssocID="{C097B081-51B5-49D5-9C7A-3776A0B530BE}" presName="Name9" presStyleLbl="parChTrans1D2" presStyleIdx="3" presStyleCnt="7"/>
      <dgm:spPr/>
    </dgm:pt>
    <dgm:pt modelId="{45561FE2-CC5F-48A1-ACCA-B18D4D53DF6C}" type="pres">
      <dgm:prSet presAssocID="{C097B081-51B5-49D5-9C7A-3776A0B530BE}" presName="connTx" presStyleLbl="parChTrans1D2" presStyleIdx="3" presStyleCnt="7"/>
      <dgm:spPr/>
    </dgm:pt>
    <dgm:pt modelId="{D59E798B-729F-487D-9FB6-955A55AAECE2}" type="pres">
      <dgm:prSet presAssocID="{B7F52BD6-D286-481F-B1C2-45081E28D64C}" presName="node" presStyleLbl="node1" presStyleIdx="3" presStyleCnt="7">
        <dgm:presLayoutVars>
          <dgm:bulletEnabled val="1"/>
        </dgm:presLayoutVars>
      </dgm:prSet>
      <dgm:spPr/>
    </dgm:pt>
    <dgm:pt modelId="{D54CDE39-08B3-4993-A747-779442771821}" type="pres">
      <dgm:prSet presAssocID="{21390366-B659-4DF0-877A-71AE445CB438}" presName="Name9" presStyleLbl="parChTrans1D2" presStyleIdx="4" presStyleCnt="7"/>
      <dgm:spPr/>
    </dgm:pt>
    <dgm:pt modelId="{519534C7-CF87-4B94-B53A-1249CB6AFA6D}" type="pres">
      <dgm:prSet presAssocID="{21390366-B659-4DF0-877A-71AE445CB438}" presName="connTx" presStyleLbl="parChTrans1D2" presStyleIdx="4" presStyleCnt="7"/>
      <dgm:spPr/>
    </dgm:pt>
    <dgm:pt modelId="{0A10BD6F-D01A-435F-A683-6B5A1698344A}" type="pres">
      <dgm:prSet presAssocID="{19D906FB-4A61-44D9-9DF2-CA0D1D8729F3}" presName="node" presStyleLbl="node1" presStyleIdx="4" presStyleCnt="7">
        <dgm:presLayoutVars>
          <dgm:bulletEnabled val="1"/>
        </dgm:presLayoutVars>
      </dgm:prSet>
      <dgm:spPr/>
    </dgm:pt>
    <dgm:pt modelId="{4AA3398D-678F-4ADC-A3AB-BDAC4D7D9D85}" type="pres">
      <dgm:prSet presAssocID="{B0247073-628D-463B-9F06-1D56510DCD29}" presName="Name9" presStyleLbl="parChTrans1D2" presStyleIdx="5" presStyleCnt="7"/>
      <dgm:spPr/>
    </dgm:pt>
    <dgm:pt modelId="{4E56CEBE-9298-494B-9B73-9D977A6F81F2}" type="pres">
      <dgm:prSet presAssocID="{B0247073-628D-463B-9F06-1D56510DCD29}" presName="connTx" presStyleLbl="parChTrans1D2" presStyleIdx="5" presStyleCnt="7"/>
      <dgm:spPr/>
    </dgm:pt>
    <dgm:pt modelId="{CE700ADC-D07B-4C1C-B4FD-421507F28A08}" type="pres">
      <dgm:prSet presAssocID="{8FFC116B-26A8-4171-8AFE-AF637BB16C7A}" presName="node" presStyleLbl="node1" presStyleIdx="5" presStyleCnt="7">
        <dgm:presLayoutVars>
          <dgm:bulletEnabled val="1"/>
        </dgm:presLayoutVars>
      </dgm:prSet>
      <dgm:spPr/>
    </dgm:pt>
    <dgm:pt modelId="{EA19A0E3-63C8-4091-90ED-69007635664E}" type="pres">
      <dgm:prSet presAssocID="{60D88ADB-89E5-4AC8-A37C-6FA1C0F30B87}" presName="Name9" presStyleLbl="parChTrans1D2" presStyleIdx="6" presStyleCnt="7"/>
      <dgm:spPr/>
    </dgm:pt>
    <dgm:pt modelId="{B185215D-D335-4D16-8F06-D6E99E6C9B8E}" type="pres">
      <dgm:prSet presAssocID="{60D88ADB-89E5-4AC8-A37C-6FA1C0F30B87}" presName="connTx" presStyleLbl="parChTrans1D2" presStyleIdx="6" presStyleCnt="7"/>
      <dgm:spPr/>
    </dgm:pt>
    <dgm:pt modelId="{40017C3D-1ADB-428B-84F2-0CFA1C076A20}" type="pres">
      <dgm:prSet presAssocID="{930B7E37-0F80-464A-B42D-ED912EE3CAB9}" presName="node" presStyleLbl="node1" presStyleIdx="6" presStyleCnt="7">
        <dgm:presLayoutVars>
          <dgm:bulletEnabled val="1"/>
        </dgm:presLayoutVars>
      </dgm:prSet>
      <dgm:spPr/>
    </dgm:pt>
  </dgm:ptLst>
  <dgm:cxnLst>
    <dgm:cxn modelId="{3304C203-4DD7-44C2-939F-0FC29EDA044C}" srcId="{73E8EE27-0F97-4EF6-8504-FEE317607523}" destId="{930B7E37-0F80-464A-B42D-ED912EE3CAB9}" srcOrd="6" destOrd="0" parTransId="{60D88ADB-89E5-4AC8-A37C-6FA1C0F30B87}" sibTransId="{919AFDE8-6906-4253-8481-4AB6EEF08B02}"/>
    <dgm:cxn modelId="{14A3A70D-822B-4E0D-9FBC-61EE1C9B5DFE}" type="presOf" srcId="{60D88ADB-89E5-4AC8-A37C-6FA1C0F30B87}" destId="{B185215D-D335-4D16-8F06-D6E99E6C9B8E}" srcOrd="1" destOrd="0" presId="urn:microsoft.com/office/officeart/2005/8/layout/radial1"/>
    <dgm:cxn modelId="{C0049F13-3939-4D0F-AF2D-2712280E0BCD}" srcId="{73E8EE27-0F97-4EF6-8504-FEE317607523}" destId="{19D906FB-4A61-44D9-9DF2-CA0D1D8729F3}" srcOrd="4" destOrd="0" parTransId="{21390366-B659-4DF0-877A-71AE445CB438}" sibTransId="{55AD037A-E28E-4159-8F0C-E3403C944FC2}"/>
    <dgm:cxn modelId="{E8AB531A-431B-47F0-97A2-D3499CE6E8F7}" type="presOf" srcId="{B3013CCA-A24C-49F1-8963-3D97206C991F}" destId="{676C76A6-A563-4AAE-9EA8-914B5FEB5832}" srcOrd="0" destOrd="0" presId="urn:microsoft.com/office/officeart/2005/8/layout/radial1"/>
    <dgm:cxn modelId="{66E4E61A-B68F-4303-9EE2-29D534B11EDC}" type="presOf" srcId="{8FFC116B-26A8-4171-8AFE-AF637BB16C7A}" destId="{CE700ADC-D07B-4C1C-B4FD-421507F28A08}" srcOrd="0" destOrd="0" presId="urn:microsoft.com/office/officeart/2005/8/layout/radial1"/>
    <dgm:cxn modelId="{767EB525-AE9E-4786-B101-61C122686537}" type="presOf" srcId="{B0247073-628D-463B-9F06-1D56510DCD29}" destId="{4AA3398D-678F-4ADC-A3AB-BDAC4D7D9D85}" srcOrd="0" destOrd="0" presId="urn:microsoft.com/office/officeart/2005/8/layout/radial1"/>
    <dgm:cxn modelId="{DEFFB532-49E1-45E3-9B84-A55B8E0A7902}" type="presOf" srcId="{73E8EE27-0F97-4EF6-8504-FEE317607523}" destId="{A545AB92-292C-4C7F-8E77-5AFF74853D3B}" srcOrd="0" destOrd="0" presId="urn:microsoft.com/office/officeart/2005/8/layout/radial1"/>
    <dgm:cxn modelId="{F6EA2436-F071-476A-9756-F8F26C23F9F3}" srcId="{73E8EE27-0F97-4EF6-8504-FEE317607523}" destId="{0E6D70A6-A7DE-410F-A26E-31205D08BF09}" srcOrd="2" destOrd="0" parTransId="{78DBCF17-50AD-46F6-AC1A-B6644E54A15B}" sibTransId="{F5358D22-CD0E-4F67-9C73-F82133E25378}"/>
    <dgm:cxn modelId="{2CD38636-50E2-4F62-BFC1-16908CEB1AF6}" type="presOf" srcId="{B7F52BD6-D286-481F-B1C2-45081E28D64C}" destId="{D59E798B-729F-487D-9FB6-955A55AAECE2}" srcOrd="0" destOrd="0" presId="urn:microsoft.com/office/officeart/2005/8/layout/radial1"/>
    <dgm:cxn modelId="{10700537-ED78-4915-AC83-9AF104591F56}" type="presOf" srcId="{0573BAE3-F97A-4FB4-8379-6503FB84DB94}" destId="{98560A19-9ADA-4398-8394-E13BB9EF9E8A}" srcOrd="1" destOrd="0" presId="urn:microsoft.com/office/officeart/2005/8/layout/radial1"/>
    <dgm:cxn modelId="{3BA5FA40-EB56-4EBF-A564-D2246A214364}" type="presOf" srcId="{21390366-B659-4DF0-877A-71AE445CB438}" destId="{D54CDE39-08B3-4993-A747-779442771821}" srcOrd="0" destOrd="0" presId="urn:microsoft.com/office/officeart/2005/8/layout/radial1"/>
    <dgm:cxn modelId="{2DE08A5C-D6A4-4691-9B52-FF531C1A7957}" type="presOf" srcId="{C097B081-51B5-49D5-9C7A-3776A0B530BE}" destId="{E0DB2F75-4A7C-43C4-B36C-F33A718B30F3}" srcOrd="0" destOrd="0" presId="urn:microsoft.com/office/officeart/2005/8/layout/radial1"/>
    <dgm:cxn modelId="{152B5A5D-5724-48A0-B20F-192B07AC3AB5}" srcId="{73E8EE27-0F97-4EF6-8504-FEE317607523}" destId="{AC6AB2D1-73C7-419B-8B49-4DDB49F8CF3F}" srcOrd="0" destOrd="0" parTransId="{C2BAD35B-1608-451D-91BB-7C9C1883DEBA}" sibTransId="{1BB8F81F-AE60-4D6D-83EF-95B1F83F3C39}"/>
    <dgm:cxn modelId="{F38AD160-6642-4F97-8888-CEB3E9DE59F0}" type="presOf" srcId="{CE69FA52-EDE5-4425-B81B-A4C3C51AE532}" destId="{751E0F8F-F250-47AD-BFF1-D3A9BF62C34A}" srcOrd="0" destOrd="0" presId="urn:microsoft.com/office/officeart/2005/8/layout/radial1"/>
    <dgm:cxn modelId="{28CD8344-4EB4-4C7C-A5C2-A9915C61F3C5}" type="presOf" srcId="{AC6AB2D1-73C7-419B-8B49-4DDB49F8CF3F}" destId="{3B16DE5A-7D67-4056-90CC-366CB2CF44F1}" srcOrd="0" destOrd="0" presId="urn:microsoft.com/office/officeart/2005/8/layout/radial1"/>
    <dgm:cxn modelId="{425ED345-5C5B-4539-B8F5-B318A95CAC5E}" type="presOf" srcId="{21390366-B659-4DF0-877A-71AE445CB438}" destId="{519534C7-CF87-4B94-B53A-1249CB6AFA6D}" srcOrd="1" destOrd="0" presId="urn:microsoft.com/office/officeart/2005/8/layout/radial1"/>
    <dgm:cxn modelId="{0B13EB46-89E9-41D2-B63C-5431F53E7947}" type="presOf" srcId="{930B7E37-0F80-464A-B42D-ED912EE3CAB9}" destId="{40017C3D-1ADB-428B-84F2-0CFA1C076A20}" srcOrd="0" destOrd="0" presId="urn:microsoft.com/office/officeart/2005/8/layout/radial1"/>
    <dgm:cxn modelId="{4220AB48-384A-44E4-90E6-28FEE905A350}" type="presOf" srcId="{78DBCF17-50AD-46F6-AC1A-B6644E54A15B}" destId="{130B0EFE-5CFF-46BC-984C-D7F70B2433C4}" srcOrd="1" destOrd="0" presId="urn:microsoft.com/office/officeart/2005/8/layout/radial1"/>
    <dgm:cxn modelId="{EBE1237F-B3A2-40F1-84E4-8867E10A8255}" type="presOf" srcId="{0573BAE3-F97A-4FB4-8379-6503FB84DB94}" destId="{1382056E-AB4E-4B1B-B6DC-75DD83D1E7C8}" srcOrd="0" destOrd="0" presId="urn:microsoft.com/office/officeart/2005/8/layout/radial1"/>
    <dgm:cxn modelId="{96805E8B-27D0-412F-A5BF-C786C2F94443}" srcId="{73E8EE27-0F97-4EF6-8504-FEE317607523}" destId="{CE69FA52-EDE5-4425-B81B-A4C3C51AE532}" srcOrd="1" destOrd="0" parTransId="{0573BAE3-F97A-4FB4-8379-6503FB84DB94}" sibTransId="{CF93BBEB-48E5-47FD-BEB3-6CE74A64531F}"/>
    <dgm:cxn modelId="{9BDDDE96-9074-4B26-AF26-10957DD4A38F}" type="presOf" srcId="{78DBCF17-50AD-46F6-AC1A-B6644E54A15B}" destId="{693C7F62-D699-4372-AC3C-EA20502E3343}" srcOrd="0" destOrd="0" presId="urn:microsoft.com/office/officeart/2005/8/layout/radial1"/>
    <dgm:cxn modelId="{482A3598-157F-4F07-A895-20A36D8E5440}" srcId="{73E8EE27-0F97-4EF6-8504-FEE317607523}" destId="{B7F52BD6-D286-481F-B1C2-45081E28D64C}" srcOrd="3" destOrd="0" parTransId="{C097B081-51B5-49D5-9C7A-3776A0B530BE}" sibTransId="{9F1157CF-B46F-4F58-80D3-E6EED6782DD7}"/>
    <dgm:cxn modelId="{4D18A698-9957-4764-BB2D-C10A05316E07}" type="presOf" srcId="{0E6D70A6-A7DE-410F-A26E-31205D08BF09}" destId="{52B8056E-45BE-403D-ADD5-1D6C3836A6B7}" srcOrd="0" destOrd="0" presId="urn:microsoft.com/office/officeart/2005/8/layout/radial1"/>
    <dgm:cxn modelId="{DE7775A2-3AA8-435C-BB8B-85D238E39730}" srcId="{B3013CCA-A24C-49F1-8963-3D97206C991F}" destId="{73E8EE27-0F97-4EF6-8504-FEE317607523}" srcOrd="0" destOrd="0" parTransId="{3D3F2FFF-8AE5-4ED1-91D0-EE2C72E60E9B}" sibTransId="{26849308-593A-4F17-983A-4CEA6BC06AFB}"/>
    <dgm:cxn modelId="{975C2CCA-B1BA-429E-BBE9-D755F8435B8F}" type="presOf" srcId="{B0247073-628D-463B-9F06-1D56510DCD29}" destId="{4E56CEBE-9298-494B-9B73-9D977A6F81F2}" srcOrd="1" destOrd="0" presId="urn:microsoft.com/office/officeart/2005/8/layout/radial1"/>
    <dgm:cxn modelId="{66A99ACB-F10B-4C70-A4AD-489DED5B6743}" type="presOf" srcId="{C097B081-51B5-49D5-9C7A-3776A0B530BE}" destId="{45561FE2-CC5F-48A1-ACCA-B18D4D53DF6C}" srcOrd="1" destOrd="0" presId="urn:microsoft.com/office/officeart/2005/8/layout/radial1"/>
    <dgm:cxn modelId="{908009DC-24C4-4780-B955-CB578F2B2870}" type="presOf" srcId="{60D88ADB-89E5-4AC8-A37C-6FA1C0F30B87}" destId="{EA19A0E3-63C8-4091-90ED-69007635664E}" srcOrd="0" destOrd="0" presId="urn:microsoft.com/office/officeart/2005/8/layout/radial1"/>
    <dgm:cxn modelId="{3BAD5CE1-831D-4E8B-AD18-881B99FF9CE0}" srcId="{73E8EE27-0F97-4EF6-8504-FEE317607523}" destId="{8FFC116B-26A8-4171-8AFE-AF637BB16C7A}" srcOrd="5" destOrd="0" parTransId="{B0247073-628D-463B-9F06-1D56510DCD29}" sibTransId="{73B536CB-740F-4E7C-BECD-CFA80617AD7D}"/>
    <dgm:cxn modelId="{23E06FF2-E667-44EE-8271-834D9B3AA6F6}" type="presOf" srcId="{C2BAD35B-1608-451D-91BB-7C9C1883DEBA}" destId="{C17DC1D7-E1C0-4D55-BC2C-B356AB9E8E99}" srcOrd="1" destOrd="0" presId="urn:microsoft.com/office/officeart/2005/8/layout/radial1"/>
    <dgm:cxn modelId="{0ABBCAF2-A5B5-4839-AF90-59511558760E}" type="presOf" srcId="{C2BAD35B-1608-451D-91BB-7C9C1883DEBA}" destId="{78FD7BF5-FD46-4E30-AFA0-45E320925B54}" srcOrd="0" destOrd="0" presId="urn:microsoft.com/office/officeart/2005/8/layout/radial1"/>
    <dgm:cxn modelId="{35D7CCFC-4320-4044-9D9D-847C527C73E5}" type="presOf" srcId="{19D906FB-4A61-44D9-9DF2-CA0D1D8729F3}" destId="{0A10BD6F-D01A-435F-A683-6B5A1698344A}" srcOrd="0" destOrd="0" presId="urn:microsoft.com/office/officeart/2005/8/layout/radial1"/>
    <dgm:cxn modelId="{89CB7A1B-2BCA-41AE-8733-A9533A4B49B6}" type="presParOf" srcId="{676C76A6-A563-4AAE-9EA8-914B5FEB5832}" destId="{A545AB92-292C-4C7F-8E77-5AFF74853D3B}" srcOrd="0" destOrd="0" presId="urn:microsoft.com/office/officeart/2005/8/layout/radial1"/>
    <dgm:cxn modelId="{B1745385-B1CE-4C12-9254-B7FC1FC7FE51}" type="presParOf" srcId="{676C76A6-A563-4AAE-9EA8-914B5FEB5832}" destId="{78FD7BF5-FD46-4E30-AFA0-45E320925B54}" srcOrd="1" destOrd="0" presId="urn:microsoft.com/office/officeart/2005/8/layout/radial1"/>
    <dgm:cxn modelId="{3183A5A5-79D8-45DA-9994-C13153FA96C0}" type="presParOf" srcId="{78FD7BF5-FD46-4E30-AFA0-45E320925B54}" destId="{C17DC1D7-E1C0-4D55-BC2C-B356AB9E8E99}" srcOrd="0" destOrd="0" presId="urn:microsoft.com/office/officeart/2005/8/layout/radial1"/>
    <dgm:cxn modelId="{E9336D18-B924-4AEC-ADA9-1B6108764634}" type="presParOf" srcId="{676C76A6-A563-4AAE-9EA8-914B5FEB5832}" destId="{3B16DE5A-7D67-4056-90CC-366CB2CF44F1}" srcOrd="2" destOrd="0" presId="urn:microsoft.com/office/officeart/2005/8/layout/radial1"/>
    <dgm:cxn modelId="{C81C1821-070D-4626-8075-BFBB00A9320B}" type="presParOf" srcId="{676C76A6-A563-4AAE-9EA8-914B5FEB5832}" destId="{1382056E-AB4E-4B1B-B6DC-75DD83D1E7C8}" srcOrd="3" destOrd="0" presId="urn:microsoft.com/office/officeart/2005/8/layout/radial1"/>
    <dgm:cxn modelId="{E79C7D78-A3EF-43F7-8BD5-D8621AAC3AAD}" type="presParOf" srcId="{1382056E-AB4E-4B1B-B6DC-75DD83D1E7C8}" destId="{98560A19-9ADA-4398-8394-E13BB9EF9E8A}" srcOrd="0" destOrd="0" presId="urn:microsoft.com/office/officeart/2005/8/layout/radial1"/>
    <dgm:cxn modelId="{9D321406-C794-4064-B11C-6E5E361D0B23}" type="presParOf" srcId="{676C76A6-A563-4AAE-9EA8-914B5FEB5832}" destId="{751E0F8F-F250-47AD-BFF1-D3A9BF62C34A}" srcOrd="4" destOrd="0" presId="urn:microsoft.com/office/officeart/2005/8/layout/radial1"/>
    <dgm:cxn modelId="{1591C81E-52AD-44F4-9B1D-D982D2848E3D}" type="presParOf" srcId="{676C76A6-A563-4AAE-9EA8-914B5FEB5832}" destId="{693C7F62-D699-4372-AC3C-EA20502E3343}" srcOrd="5" destOrd="0" presId="urn:microsoft.com/office/officeart/2005/8/layout/radial1"/>
    <dgm:cxn modelId="{03CA80A0-3230-4910-8C5E-4FE848D16811}" type="presParOf" srcId="{693C7F62-D699-4372-AC3C-EA20502E3343}" destId="{130B0EFE-5CFF-46BC-984C-D7F70B2433C4}" srcOrd="0" destOrd="0" presId="urn:microsoft.com/office/officeart/2005/8/layout/radial1"/>
    <dgm:cxn modelId="{11D6631C-4708-4BD2-8661-7631497EE04B}" type="presParOf" srcId="{676C76A6-A563-4AAE-9EA8-914B5FEB5832}" destId="{52B8056E-45BE-403D-ADD5-1D6C3836A6B7}" srcOrd="6" destOrd="0" presId="urn:microsoft.com/office/officeart/2005/8/layout/radial1"/>
    <dgm:cxn modelId="{D48A5C1F-B277-48C8-9A34-F3DD3CB277F3}" type="presParOf" srcId="{676C76A6-A563-4AAE-9EA8-914B5FEB5832}" destId="{E0DB2F75-4A7C-43C4-B36C-F33A718B30F3}" srcOrd="7" destOrd="0" presId="urn:microsoft.com/office/officeart/2005/8/layout/radial1"/>
    <dgm:cxn modelId="{B0EFF88E-2CFE-4085-9C55-A68843BA0967}" type="presParOf" srcId="{E0DB2F75-4A7C-43C4-B36C-F33A718B30F3}" destId="{45561FE2-CC5F-48A1-ACCA-B18D4D53DF6C}" srcOrd="0" destOrd="0" presId="urn:microsoft.com/office/officeart/2005/8/layout/radial1"/>
    <dgm:cxn modelId="{2A572CB4-3E1E-4FC9-B341-3B9BBB0246A4}" type="presParOf" srcId="{676C76A6-A563-4AAE-9EA8-914B5FEB5832}" destId="{D59E798B-729F-487D-9FB6-955A55AAECE2}" srcOrd="8" destOrd="0" presId="urn:microsoft.com/office/officeart/2005/8/layout/radial1"/>
    <dgm:cxn modelId="{92F630FE-494C-447D-BF55-00985E73A911}" type="presParOf" srcId="{676C76A6-A563-4AAE-9EA8-914B5FEB5832}" destId="{D54CDE39-08B3-4993-A747-779442771821}" srcOrd="9" destOrd="0" presId="urn:microsoft.com/office/officeart/2005/8/layout/radial1"/>
    <dgm:cxn modelId="{63479105-2EA9-40CB-92E7-A8D4BAC8E13F}" type="presParOf" srcId="{D54CDE39-08B3-4993-A747-779442771821}" destId="{519534C7-CF87-4B94-B53A-1249CB6AFA6D}" srcOrd="0" destOrd="0" presId="urn:microsoft.com/office/officeart/2005/8/layout/radial1"/>
    <dgm:cxn modelId="{4F9D1634-E436-42AE-9D0A-6A2490718FF3}" type="presParOf" srcId="{676C76A6-A563-4AAE-9EA8-914B5FEB5832}" destId="{0A10BD6F-D01A-435F-A683-6B5A1698344A}" srcOrd="10" destOrd="0" presId="urn:microsoft.com/office/officeart/2005/8/layout/radial1"/>
    <dgm:cxn modelId="{3C12D680-5DBC-434C-BECD-1896BC1AB223}" type="presParOf" srcId="{676C76A6-A563-4AAE-9EA8-914B5FEB5832}" destId="{4AA3398D-678F-4ADC-A3AB-BDAC4D7D9D85}" srcOrd="11" destOrd="0" presId="urn:microsoft.com/office/officeart/2005/8/layout/radial1"/>
    <dgm:cxn modelId="{600DBF60-3EDF-47E7-9C34-387F2BCD813F}" type="presParOf" srcId="{4AA3398D-678F-4ADC-A3AB-BDAC4D7D9D85}" destId="{4E56CEBE-9298-494B-9B73-9D977A6F81F2}" srcOrd="0" destOrd="0" presId="urn:microsoft.com/office/officeart/2005/8/layout/radial1"/>
    <dgm:cxn modelId="{5396146C-2C0F-498D-924E-CD7142E215F5}" type="presParOf" srcId="{676C76A6-A563-4AAE-9EA8-914B5FEB5832}" destId="{CE700ADC-D07B-4C1C-B4FD-421507F28A08}" srcOrd="12" destOrd="0" presId="urn:microsoft.com/office/officeart/2005/8/layout/radial1"/>
    <dgm:cxn modelId="{A38E3881-43B2-49DD-9271-F7E7143FE2D9}" type="presParOf" srcId="{676C76A6-A563-4AAE-9EA8-914B5FEB5832}" destId="{EA19A0E3-63C8-4091-90ED-69007635664E}" srcOrd="13" destOrd="0" presId="urn:microsoft.com/office/officeart/2005/8/layout/radial1"/>
    <dgm:cxn modelId="{14707582-A5BF-4426-81BD-7741E4B7088F}" type="presParOf" srcId="{EA19A0E3-63C8-4091-90ED-69007635664E}" destId="{B185215D-D335-4D16-8F06-D6E99E6C9B8E}" srcOrd="0" destOrd="0" presId="urn:microsoft.com/office/officeart/2005/8/layout/radial1"/>
    <dgm:cxn modelId="{7A5C1CFB-ED46-4AB8-8A44-AA3495BA5DE4}" type="presParOf" srcId="{676C76A6-A563-4AAE-9EA8-914B5FEB5832}" destId="{40017C3D-1ADB-428B-84F2-0CFA1C076A20}" srcOrd="14" destOrd="0" presId="urn:microsoft.com/office/officeart/2005/8/layout/radial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45AB92-292C-4C7F-8E77-5AFF74853D3B}">
      <dsp:nvSpPr>
        <dsp:cNvPr id="0" name=""/>
        <dsp:cNvSpPr/>
      </dsp:nvSpPr>
      <dsp:spPr>
        <a:xfrm>
          <a:off x="2029877" y="947413"/>
          <a:ext cx="726875" cy="7268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a:t>Volleybal club 'X'</a:t>
          </a:r>
        </a:p>
      </dsp:txBody>
      <dsp:txXfrm>
        <a:off x="2136325" y="1053861"/>
        <a:ext cx="513979" cy="513979"/>
      </dsp:txXfrm>
    </dsp:sp>
    <dsp:sp modelId="{56537EEB-AEA4-4C2F-99E4-739B24886746}">
      <dsp:nvSpPr>
        <dsp:cNvPr id="0" name=""/>
        <dsp:cNvSpPr/>
      </dsp:nvSpPr>
      <dsp:spPr>
        <a:xfrm rot="16200000">
          <a:off x="2283796" y="824228"/>
          <a:ext cx="219037" cy="27333"/>
        </a:xfrm>
        <a:custGeom>
          <a:avLst/>
          <a:gdLst/>
          <a:ahLst/>
          <a:cxnLst/>
          <a:rect l="0" t="0" r="0" b="0"/>
          <a:pathLst>
            <a:path>
              <a:moveTo>
                <a:pt x="0" y="13666"/>
              </a:moveTo>
              <a:lnTo>
                <a:pt x="219037" y="13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2387839" y="832419"/>
        <a:ext cx="10951" cy="10951"/>
      </dsp:txXfrm>
    </dsp:sp>
    <dsp:sp modelId="{CE0395A1-F79A-4DB3-8358-42A1966D1BFB}">
      <dsp:nvSpPr>
        <dsp:cNvPr id="0" name=""/>
        <dsp:cNvSpPr/>
      </dsp:nvSpPr>
      <dsp:spPr>
        <a:xfrm>
          <a:off x="2029877" y="1500"/>
          <a:ext cx="726875" cy="7268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a:t>Bestuur </a:t>
          </a:r>
        </a:p>
      </dsp:txBody>
      <dsp:txXfrm>
        <a:off x="2136325" y="107948"/>
        <a:ext cx="513979" cy="513979"/>
      </dsp:txXfrm>
    </dsp:sp>
    <dsp:sp modelId="{329E62FF-7767-42C1-826B-2B56DD6C3CDD}">
      <dsp:nvSpPr>
        <dsp:cNvPr id="0" name=""/>
        <dsp:cNvSpPr/>
      </dsp:nvSpPr>
      <dsp:spPr>
        <a:xfrm rot="20520000">
          <a:off x="2733604" y="1151033"/>
          <a:ext cx="219037" cy="27333"/>
        </a:xfrm>
        <a:custGeom>
          <a:avLst/>
          <a:gdLst/>
          <a:ahLst/>
          <a:cxnLst/>
          <a:rect l="0" t="0" r="0" b="0"/>
          <a:pathLst>
            <a:path>
              <a:moveTo>
                <a:pt x="0" y="13666"/>
              </a:moveTo>
              <a:lnTo>
                <a:pt x="219037" y="13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2837647" y="1159224"/>
        <a:ext cx="10951" cy="10951"/>
      </dsp:txXfrm>
    </dsp:sp>
    <dsp:sp modelId="{25946759-358A-4C7E-B70B-E82A7D95C2F9}">
      <dsp:nvSpPr>
        <dsp:cNvPr id="0" name=""/>
        <dsp:cNvSpPr/>
      </dsp:nvSpPr>
      <dsp:spPr>
        <a:xfrm>
          <a:off x="2929493" y="655110"/>
          <a:ext cx="726875" cy="7268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a:t>Leden &amp; ouders</a:t>
          </a:r>
        </a:p>
      </dsp:txBody>
      <dsp:txXfrm>
        <a:off x="3035941" y="761558"/>
        <a:ext cx="513979" cy="513979"/>
      </dsp:txXfrm>
    </dsp:sp>
    <dsp:sp modelId="{0861C8C3-A83C-48E8-A117-9720BA8AE107}">
      <dsp:nvSpPr>
        <dsp:cNvPr id="0" name=""/>
        <dsp:cNvSpPr/>
      </dsp:nvSpPr>
      <dsp:spPr>
        <a:xfrm rot="3240000">
          <a:off x="2561793" y="1679814"/>
          <a:ext cx="219037" cy="27333"/>
        </a:xfrm>
        <a:custGeom>
          <a:avLst/>
          <a:gdLst/>
          <a:ahLst/>
          <a:cxnLst/>
          <a:rect l="0" t="0" r="0" b="0"/>
          <a:pathLst>
            <a:path>
              <a:moveTo>
                <a:pt x="0" y="13666"/>
              </a:moveTo>
              <a:lnTo>
                <a:pt x="219037" y="13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2665835" y="1688005"/>
        <a:ext cx="10951" cy="10951"/>
      </dsp:txXfrm>
    </dsp:sp>
    <dsp:sp modelId="{7819F2EB-EDCF-424C-AC12-8BF9A199445C}">
      <dsp:nvSpPr>
        <dsp:cNvPr id="0" name=""/>
        <dsp:cNvSpPr/>
      </dsp:nvSpPr>
      <dsp:spPr>
        <a:xfrm>
          <a:off x="2585870" y="1712673"/>
          <a:ext cx="726875" cy="7268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a:t>Sponsors</a:t>
          </a:r>
        </a:p>
      </dsp:txBody>
      <dsp:txXfrm>
        <a:off x="2692318" y="1819121"/>
        <a:ext cx="513979" cy="513979"/>
      </dsp:txXfrm>
    </dsp:sp>
    <dsp:sp modelId="{82D0D0D4-B4D1-4302-9913-571ABF289E45}">
      <dsp:nvSpPr>
        <dsp:cNvPr id="0" name=""/>
        <dsp:cNvSpPr/>
      </dsp:nvSpPr>
      <dsp:spPr>
        <a:xfrm rot="7560000">
          <a:off x="2005799" y="1679814"/>
          <a:ext cx="219037" cy="27333"/>
        </a:xfrm>
        <a:custGeom>
          <a:avLst/>
          <a:gdLst/>
          <a:ahLst/>
          <a:cxnLst/>
          <a:rect l="0" t="0" r="0" b="0"/>
          <a:pathLst>
            <a:path>
              <a:moveTo>
                <a:pt x="0" y="13666"/>
              </a:moveTo>
              <a:lnTo>
                <a:pt x="219037" y="13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rot="10800000">
        <a:off x="2109842" y="1688005"/>
        <a:ext cx="10951" cy="10951"/>
      </dsp:txXfrm>
    </dsp:sp>
    <dsp:sp modelId="{F9960AC8-0B7D-4CE2-8629-4DADF1F760FF}">
      <dsp:nvSpPr>
        <dsp:cNvPr id="0" name=""/>
        <dsp:cNvSpPr/>
      </dsp:nvSpPr>
      <dsp:spPr>
        <a:xfrm>
          <a:off x="1473883" y="1712673"/>
          <a:ext cx="726875" cy="7268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a:t>Scholen</a:t>
          </a:r>
        </a:p>
      </dsp:txBody>
      <dsp:txXfrm>
        <a:off x="1580331" y="1819121"/>
        <a:ext cx="513979" cy="513979"/>
      </dsp:txXfrm>
    </dsp:sp>
    <dsp:sp modelId="{56225203-80A4-44BC-A623-B3295BC83B2D}">
      <dsp:nvSpPr>
        <dsp:cNvPr id="0" name=""/>
        <dsp:cNvSpPr/>
      </dsp:nvSpPr>
      <dsp:spPr>
        <a:xfrm rot="11880000">
          <a:off x="1833987" y="1151033"/>
          <a:ext cx="219037" cy="27333"/>
        </a:xfrm>
        <a:custGeom>
          <a:avLst/>
          <a:gdLst/>
          <a:ahLst/>
          <a:cxnLst/>
          <a:rect l="0" t="0" r="0" b="0"/>
          <a:pathLst>
            <a:path>
              <a:moveTo>
                <a:pt x="0" y="13666"/>
              </a:moveTo>
              <a:lnTo>
                <a:pt x="219037" y="13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rot="10800000">
        <a:off x="1938030" y="1159224"/>
        <a:ext cx="10951" cy="10951"/>
      </dsp:txXfrm>
    </dsp:sp>
    <dsp:sp modelId="{058B200F-6A01-4953-AAF9-5EE89412AFCE}">
      <dsp:nvSpPr>
        <dsp:cNvPr id="0" name=""/>
        <dsp:cNvSpPr/>
      </dsp:nvSpPr>
      <dsp:spPr>
        <a:xfrm>
          <a:off x="1130260" y="655110"/>
          <a:ext cx="726875" cy="7268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a:t>...</a:t>
          </a:r>
        </a:p>
      </dsp:txBody>
      <dsp:txXfrm>
        <a:off x="1236708" y="761558"/>
        <a:ext cx="513979" cy="5139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1DB14B-0730-4273-A524-B1BDC2299A4B}">
      <dsp:nvSpPr>
        <dsp:cNvPr id="0" name=""/>
        <dsp:cNvSpPr/>
      </dsp:nvSpPr>
      <dsp:spPr>
        <a:xfrm>
          <a:off x="1158240" y="0"/>
          <a:ext cx="3200400" cy="3200400"/>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87FC950-E73C-47A7-A072-F01DEABCF86C}">
      <dsp:nvSpPr>
        <dsp:cNvPr id="0" name=""/>
        <dsp:cNvSpPr/>
      </dsp:nvSpPr>
      <dsp:spPr>
        <a:xfrm>
          <a:off x="1404363" y="208026"/>
          <a:ext cx="1280160"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BE" sz="1100" kern="1200"/>
            <a:t>Gemeente</a:t>
          </a:r>
        </a:p>
        <a:p>
          <a:pPr marL="0" lvl="0" indent="0" algn="ctr" defTabSz="488950">
            <a:lnSpc>
              <a:spcPct val="90000"/>
            </a:lnSpc>
            <a:spcBef>
              <a:spcPct val="0"/>
            </a:spcBef>
            <a:spcAft>
              <a:spcPct val="35000"/>
            </a:spcAft>
            <a:buNone/>
          </a:pPr>
          <a:endParaRPr lang="nl-BE" sz="1100" kern="1200"/>
        </a:p>
      </dsp:txBody>
      <dsp:txXfrm>
        <a:off x="1466855" y="270518"/>
        <a:ext cx="1155176" cy="1155176"/>
      </dsp:txXfrm>
    </dsp:sp>
    <dsp:sp modelId="{4C9A0567-D7EC-4348-89FC-B19F8F94F0BB}">
      <dsp:nvSpPr>
        <dsp:cNvPr id="0" name=""/>
        <dsp:cNvSpPr/>
      </dsp:nvSpPr>
      <dsp:spPr>
        <a:xfrm>
          <a:off x="2870454" y="208026"/>
          <a:ext cx="1280160"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BE" sz="1100" kern="1200"/>
            <a:t>Bestuur</a:t>
          </a:r>
        </a:p>
        <a:p>
          <a:pPr marL="0" lvl="0" indent="0" algn="ctr" defTabSz="488950">
            <a:lnSpc>
              <a:spcPct val="90000"/>
            </a:lnSpc>
            <a:spcBef>
              <a:spcPct val="0"/>
            </a:spcBef>
            <a:spcAft>
              <a:spcPct val="35000"/>
            </a:spcAft>
            <a:buNone/>
          </a:pPr>
          <a:r>
            <a:rPr lang="nl-BE" sz="1100" kern="1200"/>
            <a:t>Sponsors</a:t>
          </a:r>
        </a:p>
        <a:p>
          <a:pPr marL="0" lvl="0" indent="0" algn="ctr" defTabSz="488950">
            <a:lnSpc>
              <a:spcPct val="90000"/>
            </a:lnSpc>
            <a:spcBef>
              <a:spcPct val="0"/>
            </a:spcBef>
            <a:spcAft>
              <a:spcPct val="35000"/>
            </a:spcAft>
            <a:buNone/>
          </a:pPr>
          <a:r>
            <a:rPr lang="nl-BE" sz="1100" kern="1200"/>
            <a:t>Federatie </a:t>
          </a:r>
        </a:p>
      </dsp:txBody>
      <dsp:txXfrm>
        <a:off x="2932946" y="270518"/>
        <a:ext cx="1155176" cy="1155176"/>
      </dsp:txXfrm>
    </dsp:sp>
    <dsp:sp modelId="{4572B3D4-261F-4C5D-AA8B-1CC62738A6A8}">
      <dsp:nvSpPr>
        <dsp:cNvPr id="0" name=""/>
        <dsp:cNvSpPr/>
      </dsp:nvSpPr>
      <dsp:spPr>
        <a:xfrm>
          <a:off x="1366266" y="1712214"/>
          <a:ext cx="1280160"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BE" sz="1100" kern="1200"/>
            <a:t>Scholen</a:t>
          </a:r>
        </a:p>
        <a:p>
          <a:pPr marL="0" lvl="0" indent="0" algn="ctr" defTabSz="488950">
            <a:lnSpc>
              <a:spcPct val="90000"/>
            </a:lnSpc>
            <a:spcBef>
              <a:spcPct val="0"/>
            </a:spcBef>
            <a:spcAft>
              <a:spcPct val="35000"/>
            </a:spcAft>
            <a:buNone/>
          </a:pPr>
          <a:r>
            <a:rPr lang="nl-BE" sz="1100" kern="1200"/>
            <a:t>Ouders </a:t>
          </a:r>
        </a:p>
      </dsp:txBody>
      <dsp:txXfrm>
        <a:off x="1428758" y="1774706"/>
        <a:ext cx="1155176" cy="1155176"/>
      </dsp:txXfrm>
    </dsp:sp>
    <dsp:sp modelId="{1B7900A1-77D6-4E06-BB24-0178D6B22EE1}">
      <dsp:nvSpPr>
        <dsp:cNvPr id="0" name=""/>
        <dsp:cNvSpPr/>
      </dsp:nvSpPr>
      <dsp:spPr>
        <a:xfrm>
          <a:off x="2870454" y="1712214"/>
          <a:ext cx="1280160"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BE" sz="1100" kern="1200"/>
            <a:t>Leden</a:t>
          </a:r>
        </a:p>
        <a:p>
          <a:pPr marL="0" lvl="0" indent="0" algn="ctr" defTabSz="488950">
            <a:lnSpc>
              <a:spcPct val="90000"/>
            </a:lnSpc>
            <a:spcBef>
              <a:spcPct val="0"/>
            </a:spcBef>
            <a:spcAft>
              <a:spcPct val="35000"/>
            </a:spcAft>
            <a:buNone/>
          </a:pPr>
          <a:r>
            <a:rPr lang="nl-BE" sz="1100" kern="1200"/>
            <a:t>Vrijwilligers  </a:t>
          </a:r>
        </a:p>
        <a:p>
          <a:pPr marL="0" lvl="0" indent="0" algn="ctr" defTabSz="488950">
            <a:lnSpc>
              <a:spcPct val="90000"/>
            </a:lnSpc>
            <a:spcBef>
              <a:spcPct val="0"/>
            </a:spcBef>
            <a:spcAft>
              <a:spcPct val="35000"/>
            </a:spcAft>
            <a:buNone/>
          </a:pPr>
          <a:r>
            <a:rPr lang="nl-BE" sz="1100" kern="1200"/>
            <a:t>Supporters</a:t>
          </a:r>
        </a:p>
      </dsp:txBody>
      <dsp:txXfrm>
        <a:off x="2932946" y="1774706"/>
        <a:ext cx="1155176" cy="11551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45AB92-292C-4C7F-8E77-5AFF74853D3B}">
      <dsp:nvSpPr>
        <dsp:cNvPr id="0" name=""/>
        <dsp:cNvSpPr/>
      </dsp:nvSpPr>
      <dsp:spPr>
        <a:xfrm>
          <a:off x="2339589" y="1623550"/>
          <a:ext cx="1081541" cy="1081541"/>
        </a:xfrm>
        <a:prstGeom prst="ellipse">
          <a:avLst/>
        </a:prstGeom>
        <a:solidFill>
          <a:srgbClr val="28196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l-BE" sz="1400" kern="1200">
              <a:solidFill>
                <a:sysClr val="window" lastClr="FFFFFF"/>
              </a:solidFill>
              <a:latin typeface="Biotif Book"/>
              <a:ea typeface="+mn-ea"/>
              <a:cs typeface="+mn-cs"/>
            </a:rPr>
            <a:t>Volleybal club </a:t>
          </a:r>
        </a:p>
      </dsp:txBody>
      <dsp:txXfrm>
        <a:off x="2497977" y="1781938"/>
        <a:ext cx="764765" cy="764765"/>
      </dsp:txXfrm>
    </dsp:sp>
    <dsp:sp modelId="{78FD7BF5-FD46-4E30-AFA0-45E320925B54}">
      <dsp:nvSpPr>
        <dsp:cNvPr id="0" name=""/>
        <dsp:cNvSpPr/>
      </dsp:nvSpPr>
      <dsp:spPr>
        <a:xfrm rot="16200000">
          <a:off x="2610765" y="1337059"/>
          <a:ext cx="539188" cy="33793"/>
        </a:xfrm>
        <a:custGeom>
          <a:avLst/>
          <a:gdLst/>
          <a:ahLst/>
          <a:cxnLst/>
          <a:rect l="0" t="0" r="0" b="0"/>
          <a:pathLst>
            <a:path>
              <a:moveTo>
                <a:pt x="0" y="16896"/>
              </a:moveTo>
              <a:lnTo>
                <a:pt x="539188" y="168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2866880" y="1340476"/>
        <a:ext cx="26959" cy="26959"/>
      </dsp:txXfrm>
    </dsp:sp>
    <dsp:sp modelId="{3B16DE5A-7D67-4056-90CC-366CB2CF44F1}">
      <dsp:nvSpPr>
        <dsp:cNvPr id="0" name=""/>
        <dsp:cNvSpPr/>
      </dsp:nvSpPr>
      <dsp:spPr>
        <a:xfrm>
          <a:off x="2339589" y="2820"/>
          <a:ext cx="1081541" cy="10815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845" tIns="29845" rIns="29845" bIns="29845" numCol="1" spcCol="1270" anchor="ctr" anchorCtr="0">
          <a:noAutofit/>
        </a:bodyPr>
        <a:lstStyle/>
        <a:p>
          <a:pPr marL="0" lvl="0" indent="0" algn="ctr" defTabSz="2089150">
            <a:lnSpc>
              <a:spcPct val="90000"/>
            </a:lnSpc>
            <a:spcBef>
              <a:spcPct val="0"/>
            </a:spcBef>
            <a:spcAft>
              <a:spcPct val="35000"/>
            </a:spcAft>
            <a:buNone/>
          </a:pPr>
          <a:endParaRPr lang="nl-BE" sz="4700" kern="1200"/>
        </a:p>
      </dsp:txBody>
      <dsp:txXfrm>
        <a:off x="2497977" y="161208"/>
        <a:ext cx="764765" cy="764765"/>
      </dsp:txXfrm>
    </dsp:sp>
    <dsp:sp modelId="{1382056E-AB4E-4B1B-B6DC-75DD83D1E7C8}">
      <dsp:nvSpPr>
        <dsp:cNvPr id="0" name=""/>
        <dsp:cNvSpPr/>
      </dsp:nvSpPr>
      <dsp:spPr>
        <a:xfrm rot="19285714">
          <a:off x="3244334" y="1642169"/>
          <a:ext cx="539188" cy="33793"/>
        </a:xfrm>
        <a:custGeom>
          <a:avLst/>
          <a:gdLst/>
          <a:ahLst/>
          <a:cxnLst/>
          <a:rect l="0" t="0" r="0" b="0"/>
          <a:pathLst>
            <a:path>
              <a:moveTo>
                <a:pt x="0" y="16896"/>
              </a:moveTo>
              <a:lnTo>
                <a:pt x="539188" y="168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3500449" y="1645587"/>
        <a:ext cx="26959" cy="26959"/>
      </dsp:txXfrm>
    </dsp:sp>
    <dsp:sp modelId="{751E0F8F-F250-47AD-BFF1-D3A9BF62C34A}">
      <dsp:nvSpPr>
        <dsp:cNvPr id="0" name=""/>
        <dsp:cNvSpPr/>
      </dsp:nvSpPr>
      <dsp:spPr>
        <a:xfrm>
          <a:off x="3606727" y="613041"/>
          <a:ext cx="1081541" cy="10815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845" tIns="29845" rIns="29845" bIns="29845" numCol="1" spcCol="1270" anchor="ctr" anchorCtr="0">
          <a:noAutofit/>
        </a:bodyPr>
        <a:lstStyle/>
        <a:p>
          <a:pPr marL="0" lvl="0" indent="0" algn="ctr" defTabSz="2089150">
            <a:lnSpc>
              <a:spcPct val="90000"/>
            </a:lnSpc>
            <a:spcBef>
              <a:spcPct val="0"/>
            </a:spcBef>
            <a:spcAft>
              <a:spcPct val="35000"/>
            </a:spcAft>
            <a:buNone/>
          </a:pPr>
          <a:endParaRPr lang="nl-BE" sz="4700" kern="1200"/>
        </a:p>
      </dsp:txBody>
      <dsp:txXfrm>
        <a:off x="3765115" y="771429"/>
        <a:ext cx="764765" cy="764765"/>
      </dsp:txXfrm>
    </dsp:sp>
    <dsp:sp modelId="{693C7F62-D699-4372-AC3C-EA20502E3343}">
      <dsp:nvSpPr>
        <dsp:cNvPr id="0" name=""/>
        <dsp:cNvSpPr/>
      </dsp:nvSpPr>
      <dsp:spPr>
        <a:xfrm rot="771429">
          <a:off x="3400813" y="2327747"/>
          <a:ext cx="539188" cy="33793"/>
        </a:xfrm>
        <a:custGeom>
          <a:avLst/>
          <a:gdLst/>
          <a:ahLst/>
          <a:cxnLst/>
          <a:rect l="0" t="0" r="0" b="0"/>
          <a:pathLst>
            <a:path>
              <a:moveTo>
                <a:pt x="0" y="16896"/>
              </a:moveTo>
              <a:lnTo>
                <a:pt x="539188" y="168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3656927" y="2331164"/>
        <a:ext cx="26959" cy="26959"/>
      </dsp:txXfrm>
    </dsp:sp>
    <dsp:sp modelId="{52B8056E-45BE-403D-ADD5-1D6C3836A6B7}">
      <dsp:nvSpPr>
        <dsp:cNvPr id="0" name=""/>
        <dsp:cNvSpPr/>
      </dsp:nvSpPr>
      <dsp:spPr>
        <a:xfrm>
          <a:off x="3919684" y="1984197"/>
          <a:ext cx="1081541" cy="10815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845" tIns="29845" rIns="29845" bIns="29845" numCol="1" spcCol="1270" anchor="ctr" anchorCtr="0">
          <a:noAutofit/>
        </a:bodyPr>
        <a:lstStyle/>
        <a:p>
          <a:pPr marL="0" lvl="0" indent="0" algn="ctr" defTabSz="2089150">
            <a:lnSpc>
              <a:spcPct val="90000"/>
            </a:lnSpc>
            <a:spcBef>
              <a:spcPct val="0"/>
            </a:spcBef>
            <a:spcAft>
              <a:spcPct val="35000"/>
            </a:spcAft>
            <a:buNone/>
          </a:pPr>
          <a:endParaRPr lang="nl-BE" sz="4700" kern="1200"/>
        </a:p>
      </dsp:txBody>
      <dsp:txXfrm>
        <a:off x="4078072" y="2142585"/>
        <a:ext cx="764765" cy="764765"/>
      </dsp:txXfrm>
    </dsp:sp>
    <dsp:sp modelId="{E0DB2F75-4A7C-43C4-B36C-F33A718B30F3}">
      <dsp:nvSpPr>
        <dsp:cNvPr id="0" name=""/>
        <dsp:cNvSpPr/>
      </dsp:nvSpPr>
      <dsp:spPr>
        <a:xfrm rot="3857143">
          <a:off x="2962369" y="2877538"/>
          <a:ext cx="539188" cy="33793"/>
        </a:xfrm>
        <a:custGeom>
          <a:avLst/>
          <a:gdLst/>
          <a:ahLst/>
          <a:cxnLst/>
          <a:rect l="0" t="0" r="0" b="0"/>
          <a:pathLst>
            <a:path>
              <a:moveTo>
                <a:pt x="0" y="16896"/>
              </a:moveTo>
              <a:lnTo>
                <a:pt x="539188" y="168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3218484" y="2880955"/>
        <a:ext cx="26959" cy="26959"/>
      </dsp:txXfrm>
    </dsp:sp>
    <dsp:sp modelId="{D59E798B-729F-487D-9FB6-955A55AAECE2}">
      <dsp:nvSpPr>
        <dsp:cNvPr id="0" name=""/>
        <dsp:cNvSpPr/>
      </dsp:nvSpPr>
      <dsp:spPr>
        <a:xfrm>
          <a:off x="3042797" y="3083778"/>
          <a:ext cx="1081541" cy="10815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845" tIns="29845" rIns="29845" bIns="29845" numCol="1" spcCol="1270" anchor="ctr" anchorCtr="0">
          <a:noAutofit/>
        </a:bodyPr>
        <a:lstStyle/>
        <a:p>
          <a:pPr marL="0" lvl="0" indent="0" algn="ctr" defTabSz="2089150">
            <a:lnSpc>
              <a:spcPct val="90000"/>
            </a:lnSpc>
            <a:spcBef>
              <a:spcPct val="0"/>
            </a:spcBef>
            <a:spcAft>
              <a:spcPct val="35000"/>
            </a:spcAft>
            <a:buNone/>
          </a:pPr>
          <a:endParaRPr lang="nl-BE" sz="4700" kern="1200"/>
        </a:p>
      </dsp:txBody>
      <dsp:txXfrm>
        <a:off x="3201185" y="3242166"/>
        <a:ext cx="764765" cy="764765"/>
      </dsp:txXfrm>
    </dsp:sp>
    <dsp:sp modelId="{D54CDE39-08B3-4993-A747-779442771821}">
      <dsp:nvSpPr>
        <dsp:cNvPr id="0" name=""/>
        <dsp:cNvSpPr/>
      </dsp:nvSpPr>
      <dsp:spPr>
        <a:xfrm rot="6942857">
          <a:off x="2259161" y="2877538"/>
          <a:ext cx="539188" cy="33793"/>
        </a:xfrm>
        <a:custGeom>
          <a:avLst/>
          <a:gdLst/>
          <a:ahLst/>
          <a:cxnLst/>
          <a:rect l="0" t="0" r="0" b="0"/>
          <a:pathLst>
            <a:path>
              <a:moveTo>
                <a:pt x="0" y="16896"/>
              </a:moveTo>
              <a:lnTo>
                <a:pt x="539188" y="168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rot="10800000">
        <a:off x="2515275" y="2880955"/>
        <a:ext cx="26959" cy="26959"/>
      </dsp:txXfrm>
    </dsp:sp>
    <dsp:sp modelId="{0A10BD6F-D01A-435F-A683-6B5A1698344A}">
      <dsp:nvSpPr>
        <dsp:cNvPr id="0" name=""/>
        <dsp:cNvSpPr/>
      </dsp:nvSpPr>
      <dsp:spPr>
        <a:xfrm>
          <a:off x="1636380" y="3083778"/>
          <a:ext cx="1081541" cy="10815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845" tIns="29845" rIns="29845" bIns="29845" numCol="1" spcCol="1270" anchor="ctr" anchorCtr="0">
          <a:noAutofit/>
        </a:bodyPr>
        <a:lstStyle/>
        <a:p>
          <a:pPr marL="0" lvl="0" indent="0" algn="ctr" defTabSz="2089150">
            <a:lnSpc>
              <a:spcPct val="90000"/>
            </a:lnSpc>
            <a:spcBef>
              <a:spcPct val="0"/>
            </a:spcBef>
            <a:spcAft>
              <a:spcPct val="35000"/>
            </a:spcAft>
            <a:buNone/>
          </a:pPr>
          <a:endParaRPr lang="nl-BE" sz="4700" kern="1200"/>
        </a:p>
      </dsp:txBody>
      <dsp:txXfrm>
        <a:off x="1794768" y="3242166"/>
        <a:ext cx="764765" cy="764765"/>
      </dsp:txXfrm>
    </dsp:sp>
    <dsp:sp modelId="{4AA3398D-678F-4ADC-A3AB-BDAC4D7D9D85}">
      <dsp:nvSpPr>
        <dsp:cNvPr id="0" name=""/>
        <dsp:cNvSpPr/>
      </dsp:nvSpPr>
      <dsp:spPr>
        <a:xfrm rot="10028571">
          <a:off x="1820717" y="2327747"/>
          <a:ext cx="539188" cy="33793"/>
        </a:xfrm>
        <a:custGeom>
          <a:avLst/>
          <a:gdLst/>
          <a:ahLst/>
          <a:cxnLst/>
          <a:rect l="0" t="0" r="0" b="0"/>
          <a:pathLst>
            <a:path>
              <a:moveTo>
                <a:pt x="0" y="16896"/>
              </a:moveTo>
              <a:lnTo>
                <a:pt x="539188" y="168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rot="10800000">
        <a:off x="2076832" y="2331164"/>
        <a:ext cx="26959" cy="26959"/>
      </dsp:txXfrm>
    </dsp:sp>
    <dsp:sp modelId="{CE700ADC-D07B-4C1C-B4FD-421507F28A08}">
      <dsp:nvSpPr>
        <dsp:cNvPr id="0" name=""/>
        <dsp:cNvSpPr/>
      </dsp:nvSpPr>
      <dsp:spPr>
        <a:xfrm>
          <a:off x="759493" y="1984197"/>
          <a:ext cx="1081541" cy="10815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845" tIns="29845" rIns="29845" bIns="29845" numCol="1" spcCol="1270" anchor="ctr" anchorCtr="0">
          <a:noAutofit/>
        </a:bodyPr>
        <a:lstStyle/>
        <a:p>
          <a:pPr marL="0" lvl="0" indent="0" algn="ctr" defTabSz="2089150">
            <a:lnSpc>
              <a:spcPct val="90000"/>
            </a:lnSpc>
            <a:spcBef>
              <a:spcPct val="0"/>
            </a:spcBef>
            <a:spcAft>
              <a:spcPct val="35000"/>
            </a:spcAft>
            <a:buNone/>
          </a:pPr>
          <a:endParaRPr lang="nl-BE" sz="4700" kern="1200"/>
        </a:p>
      </dsp:txBody>
      <dsp:txXfrm>
        <a:off x="917881" y="2142585"/>
        <a:ext cx="764765" cy="764765"/>
      </dsp:txXfrm>
    </dsp:sp>
    <dsp:sp modelId="{EA19A0E3-63C8-4091-90ED-69007635664E}">
      <dsp:nvSpPr>
        <dsp:cNvPr id="0" name=""/>
        <dsp:cNvSpPr/>
      </dsp:nvSpPr>
      <dsp:spPr>
        <a:xfrm rot="13114286">
          <a:off x="1977196" y="1642169"/>
          <a:ext cx="539188" cy="33793"/>
        </a:xfrm>
        <a:custGeom>
          <a:avLst/>
          <a:gdLst/>
          <a:ahLst/>
          <a:cxnLst/>
          <a:rect l="0" t="0" r="0" b="0"/>
          <a:pathLst>
            <a:path>
              <a:moveTo>
                <a:pt x="0" y="16896"/>
              </a:moveTo>
              <a:lnTo>
                <a:pt x="539188" y="168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rot="10800000">
        <a:off x="2233311" y="1645587"/>
        <a:ext cx="26959" cy="26959"/>
      </dsp:txXfrm>
    </dsp:sp>
    <dsp:sp modelId="{40017C3D-1ADB-428B-84F2-0CFA1C076A20}">
      <dsp:nvSpPr>
        <dsp:cNvPr id="0" name=""/>
        <dsp:cNvSpPr/>
      </dsp:nvSpPr>
      <dsp:spPr>
        <a:xfrm>
          <a:off x="1072451" y="613041"/>
          <a:ext cx="1081541" cy="10815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845" tIns="29845" rIns="29845" bIns="29845" numCol="1" spcCol="1270" anchor="ctr" anchorCtr="0">
          <a:noAutofit/>
        </a:bodyPr>
        <a:lstStyle/>
        <a:p>
          <a:pPr marL="0" lvl="0" indent="0" algn="ctr" defTabSz="2089150">
            <a:lnSpc>
              <a:spcPct val="90000"/>
            </a:lnSpc>
            <a:spcBef>
              <a:spcPct val="0"/>
            </a:spcBef>
            <a:spcAft>
              <a:spcPct val="35000"/>
            </a:spcAft>
            <a:buNone/>
          </a:pPr>
          <a:endParaRPr lang="nl-BE" sz="4700" kern="1200"/>
        </a:p>
      </dsp:txBody>
      <dsp:txXfrm>
        <a:off x="1230839" y="771429"/>
        <a:ext cx="764765" cy="76476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VV">
      <a:dk1>
        <a:sysClr val="windowText" lastClr="000000"/>
      </a:dk1>
      <a:lt1>
        <a:sysClr val="window" lastClr="FFFFFF"/>
      </a:lt1>
      <a:dk2>
        <a:srgbClr val="00193A"/>
      </a:dk2>
      <a:lt2>
        <a:srgbClr val="E7E6E6"/>
      </a:lt2>
      <a:accent1>
        <a:srgbClr val="28196E"/>
      </a:accent1>
      <a:accent2>
        <a:srgbClr val="F55046"/>
      </a:accent2>
      <a:accent3>
        <a:srgbClr val="C8CDD2"/>
      </a:accent3>
      <a:accent4>
        <a:srgbClr val="DCD2BE"/>
      </a:accent4>
      <a:accent5>
        <a:srgbClr val="1E1252"/>
      </a:accent5>
      <a:accent6>
        <a:srgbClr val="E0180C"/>
      </a:accent6>
      <a:hlink>
        <a:srgbClr val="0563C1"/>
      </a:hlink>
      <a:folHlink>
        <a:srgbClr val="954F72"/>
      </a:folHlink>
    </a:clrScheme>
    <a:fontScheme name="Volley Vlaanderen">
      <a:majorFont>
        <a:latin typeface="Campton Book"/>
        <a:ea typeface="Helvetica Neue"/>
        <a:cs typeface="Helvetica Neue"/>
      </a:majorFont>
      <a:minorFont>
        <a:latin typeface="Biotif Book"/>
        <a:ea typeface="Helvetica Neue"/>
        <a:cs typeface="Helvetica Neu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0D53309B53F5429FD61DF948DBB9B8" ma:contentTypeVersion="14" ma:contentTypeDescription="Create a new document." ma:contentTypeScope="" ma:versionID="879bc6f2934cdd8f0745c546faf79bd8">
  <xsd:schema xmlns:xsd="http://www.w3.org/2001/XMLSchema" xmlns:xs="http://www.w3.org/2001/XMLSchema" xmlns:p="http://schemas.microsoft.com/office/2006/metadata/properties" xmlns:ns2="b3edd2c8-f918-4ae9-a445-dd9819d62a8b" xmlns:ns3="fb2b6c89-fe99-438b-a346-2b2be402401d" targetNamespace="http://schemas.microsoft.com/office/2006/metadata/properties" ma:root="true" ma:fieldsID="58959090d99163147bad29e2c3c0c669" ns2:_="" ns3:_="">
    <xsd:import namespace="b3edd2c8-f918-4ae9-a445-dd9819d62a8b"/>
    <xsd:import namespace="fb2b6c89-fe99-438b-a346-2b2be402401d"/>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edd2c8-f918-4ae9-a445-dd9819d62a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97029bd-e416-4bc6-a5d8-4ed30ed87a4e"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2b6c89-fe99-438b-a346-2b2be402401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335bf19-8a4c-401c-b186-df0799e25f4c}" ma:internalName="TaxCatchAll" ma:showField="CatchAllData" ma:web="fb2b6c89-fe99-438b-a346-2b2be4024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b2b6c89-fe99-438b-a346-2b2be402401d" xsi:nil="true"/>
    <lcf76f155ced4ddcb4097134ff3c332f xmlns="b3edd2c8-f918-4ae9-a445-dd9819d62a8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B4BCFB-C55C-4CE7-891F-C3A8B449B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edd2c8-f918-4ae9-a445-dd9819d62a8b"/>
    <ds:schemaRef ds:uri="fb2b6c89-fe99-438b-a346-2b2be4024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99B2F2-06A2-4CDF-B672-922E9560F379}">
  <ds:schemaRefs>
    <ds:schemaRef ds:uri="http://schemas.microsoft.com/office/2006/metadata/properties"/>
    <ds:schemaRef ds:uri="http://schemas.microsoft.com/office/infopath/2007/PartnerControls"/>
    <ds:schemaRef ds:uri="fb2b6c89-fe99-438b-a346-2b2be402401d"/>
    <ds:schemaRef ds:uri="b3edd2c8-f918-4ae9-a445-dd9819d62a8b"/>
  </ds:schemaRefs>
</ds:datastoreItem>
</file>

<file path=customXml/itemProps3.xml><?xml version="1.0" encoding="utf-8"?>
<ds:datastoreItem xmlns:ds="http://schemas.openxmlformats.org/officeDocument/2006/customXml" ds:itemID="{69A4B900-BBAB-4F50-9323-8CDE0DC64E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Volley%20Vlaanderen.dotx</Template>
  <TotalTime>16</TotalTime>
  <Pages>11</Pages>
  <Words>1543</Words>
  <Characters>8488</Characters>
  <Application>Microsoft Office Word</Application>
  <DocSecurity>0</DocSecurity>
  <Lines>70</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Gevaert</dc:creator>
  <cp:keywords/>
  <dc:description/>
  <cp:lastModifiedBy>Manon Gevaert</cp:lastModifiedBy>
  <cp:revision>6</cp:revision>
  <cp:lastPrinted>2022-12-16T09:51:00Z</cp:lastPrinted>
  <dcterms:created xsi:type="dcterms:W3CDTF">2022-12-16T09:37:00Z</dcterms:created>
  <dcterms:modified xsi:type="dcterms:W3CDTF">2022-12-16T12:58:00Z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0x010100F90D53309B53F5429FD61DF948DBB9B8</vt:lpwstr>
  </property>
  <property fmtid="{D5CDD505-2E9C-101B-9397-08002B2CF9AE}" pid="3" name="MediaServiceImageTags">
    <vt:lpwstr/>
  </property>
</Properties>
</file>