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2BCE" w14:textId="77777777" w:rsidR="00BD74EA" w:rsidRPr="004A3E7A" w:rsidRDefault="001E7957" w:rsidP="00BD74EA">
      <w:pPr>
        <w:rPr>
          <w:lang w:val="nl-NL"/>
        </w:rPr>
      </w:pPr>
      <w:r>
        <w:rPr>
          <w:noProof/>
        </w:rPr>
        <mc:AlternateContent>
          <mc:Choice Requires="wps">
            <w:drawing>
              <wp:anchor distT="45720" distB="45720" distL="114300" distR="114300" simplePos="0" relativeHeight="251659264" behindDoc="0" locked="1" layoutInCell="1" allowOverlap="1" wp14:anchorId="35645A2E" wp14:editId="65E45F64">
                <wp:simplePos x="0" y="0"/>
                <wp:positionH relativeFrom="column">
                  <wp:posOffset>-314325</wp:posOffset>
                </wp:positionH>
                <wp:positionV relativeFrom="paragraph">
                  <wp:posOffset>7475855</wp:posOffset>
                </wp:positionV>
                <wp:extent cx="5810400" cy="140462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400" cy="1404620"/>
                        </a:xfrm>
                        <a:prstGeom prst="rect">
                          <a:avLst/>
                        </a:prstGeom>
                        <a:noFill/>
                        <a:ln w="9525">
                          <a:noFill/>
                          <a:miter lim="800000"/>
                          <a:headEnd/>
                          <a:tailEnd/>
                        </a:ln>
                      </wps:spPr>
                      <wps:txbx>
                        <w:txbxContent>
                          <w:p w14:paraId="0C279A49" w14:textId="77777777" w:rsidR="00DE5B56" w:rsidRDefault="009223E7" w:rsidP="00451922">
                            <w:pPr>
                              <w:pStyle w:val="Titel"/>
                            </w:pPr>
                            <w:r>
                              <w:t>Titel</w:t>
                            </w:r>
                          </w:p>
                          <w:p w14:paraId="66568A87" w14:textId="77777777" w:rsidR="001E7957" w:rsidRPr="001E7957" w:rsidRDefault="009223E7" w:rsidP="001E7957">
                            <w:pPr>
                              <w:pStyle w:val="Ondertitel"/>
                            </w:pPr>
                            <w:r>
                              <w:t>ondertitel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645A2E" id="_x0000_t202" coordsize="21600,21600" o:spt="202" path="m,l,21600r21600,l21600,xe">
                <v:stroke joinstyle="miter"/>
                <v:path gradientshapeok="t" o:connecttype="rect"/>
              </v:shapetype>
              <v:shape id="Tekstvak 2" o:spid="_x0000_s1026" type="#_x0000_t202" style="position:absolute;left:0;text-align:left;margin-left:-24.75pt;margin-top:588.65pt;width:45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PD+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" filled="f" stroked="f">
                <v:textbox style="mso-fit-shape-to-text:t">
                  <w:txbxContent>
                    <w:p w14:paraId="0C279A49" w14:textId="77777777" w:rsidR="00DE5B56" w:rsidRDefault="009223E7" w:rsidP="00451922">
                      <w:pPr>
                        <w:pStyle w:val="Titel"/>
                      </w:pPr>
                      <w:r>
                        <w:t>Titel</w:t>
                      </w:r>
                    </w:p>
                    <w:p w14:paraId="66568A87" w14:textId="77777777" w:rsidR="001E7957" w:rsidRPr="001E7957" w:rsidRDefault="009223E7" w:rsidP="001E7957">
                      <w:pPr>
                        <w:pStyle w:val="Ondertitel"/>
                      </w:pPr>
                      <w:r>
                        <w:t>ondertitel</w:t>
                      </w:r>
                    </w:p>
                  </w:txbxContent>
                </v:textbox>
                <w10:wrap type="square"/>
                <w10:anchorlock/>
              </v:shape>
            </w:pict>
          </mc:Fallback>
        </mc:AlternateContent>
      </w:r>
      <w:r>
        <w:br w:type="page"/>
      </w:r>
      <w:r w:rsidR="00977A0B">
        <w:rPr>
          <w:lang w:val="nl-NL"/>
        </w:rPr>
        <w:lastRenderedPageBreak/>
        <w:t xml:space="preserve"> </w:t>
      </w:r>
      <w:r w:rsidR="00BD74EA">
        <w:rPr>
          <w:lang w:val="nl-NL"/>
        </w:rPr>
        <w:t xml:space="preserve"> </w:t>
      </w:r>
      <w:r w:rsidR="00BD74EA">
        <w:rPr>
          <w:noProof/>
        </w:rPr>
        <mc:AlternateContent>
          <mc:Choice Requires="wps">
            <w:drawing>
              <wp:anchor distT="45720" distB="45720" distL="114300" distR="114300" simplePos="0" relativeHeight="251661312" behindDoc="0" locked="1" layoutInCell="1" allowOverlap="1" wp14:anchorId="7069AAF2" wp14:editId="20CFEDB1">
                <wp:simplePos x="0" y="0"/>
                <wp:positionH relativeFrom="column">
                  <wp:posOffset>-314325</wp:posOffset>
                </wp:positionH>
                <wp:positionV relativeFrom="paragraph">
                  <wp:posOffset>7475855</wp:posOffset>
                </wp:positionV>
                <wp:extent cx="5810400" cy="1404620"/>
                <wp:effectExtent l="0" t="0" r="0" b="635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400" cy="1404620"/>
                        </a:xfrm>
                        <a:prstGeom prst="rect">
                          <a:avLst/>
                        </a:prstGeom>
                        <a:noFill/>
                        <a:ln w="9525">
                          <a:noFill/>
                          <a:miter lim="800000"/>
                          <a:headEnd/>
                          <a:tailEnd/>
                        </a:ln>
                      </wps:spPr>
                      <wps:txbx>
                        <w:txbxContent>
                          <w:p w14:paraId="79D2637A" w14:textId="77777777" w:rsidR="00BD74EA" w:rsidRPr="00BB7EF4" w:rsidRDefault="00BD74EA" w:rsidP="00BD74EA">
                            <w:pPr>
                              <w:pStyle w:val="Titel"/>
                              <w:rPr>
                                <w:rFonts w:asciiTheme="minorHAnsi" w:hAnsiTheme="minorHAnsi"/>
                              </w:rPr>
                            </w:pPr>
                            <w:r w:rsidRPr="00BB7EF4">
                              <w:rPr>
                                <w:rFonts w:asciiTheme="minorHAnsi" w:hAnsiTheme="minorHAnsi"/>
                              </w:rPr>
                              <w:t>De SWOT-analyse</w:t>
                            </w:r>
                          </w:p>
                          <w:p w14:paraId="173F3E1A" w14:textId="77777777" w:rsidR="00BD74EA" w:rsidRPr="00BB7EF4" w:rsidRDefault="00BD74EA" w:rsidP="00BD74EA">
                            <w:pPr>
                              <w:pStyle w:val="Ondertitel"/>
                              <w:rPr>
                                <w:rFonts w:asciiTheme="minorHAnsi" w:hAnsiTheme="minorHAnsi"/>
                              </w:rPr>
                            </w:pPr>
                            <w:r w:rsidRPr="00BB7EF4">
                              <w:rPr>
                                <w:rFonts w:asciiTheme="minorHAnsi" w:hAnsiTheme="minorHAnsi"/>
                              </w:rPr>
                              <w:t>optimaliseer je clubwerking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69AAF2" id="_x0000_s1027" type="#_x0000_t202" style="position:absolute;left:0;text-align:left;margin-left:-24.75pt;margin-top:588.65pt;width:4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" filled="f" stroked="f">
                <v:textbox style="mso-fit-shape-to-text:t">
                  <w:txbxContent>
                    <w:p w14:paraId="79D2637A" w14:textId="77777777" w:rsidR="00BD74EA" w:rsidRPr="00BB7EF4" w:rsidRDefault="00BD74EA" w:rsidP="00BD74EA">
                      <w:pPr>
                        <w:pStyle w:val="Titel"/>
                        <w:rPr>
                          <w:rFonts w:asciiTheme="minorHAnsi" w:hAnsiTheme="minorHAnsi"/>
                        </w:rPr>
                      </w:pPr>
                      <w:r w:rsidRPr="00BB7EF4">
                        <w:rPr>
                          <w:rFonts w:asciiTheme="minorHAnsi" w:hAnsiTheme="minorHAnsi"/>
                        </w:rPr>
                        <w:t>De SWOT-analyse</w:t>
                      </w:r>
                    </w:p>
                    <w:p w14:paraId="173F3E1A" w14:textId="77777777" w:rsidR="00BD74EA" w:rsidRPr="00BB7EF4" w:rsidRDefault="00BD74EA" w:rsidP="00BD74EA">
                      <w:pPr>
                        <w:pStyle w:val="Ondertitel"/>
                        <w:rPr>
                          <w:rFonts w:asciiTheme="minorHAnsi" w:hAnsiTheme="minorHAnsi"/>
                        </w:rPr>
                      </w:pPr>
                      <w:r w:rsidRPr="00BB7EF4">
                        <w:rPr>
                          <w:rFonts w:asciiTheme="minorHAnsi" w:hAnsiTheme="minorHAnsi"/>
                        </w:rPr>
                        <w:t>optimaliseer je clubwerking</w:t>
                      </w:r>
                    </w:p>
                  </w:txbxContent>
                </v:textbox>
                <w10:wrap type="square"/>
                <w10:anchorlock/>
              </v:shape>
            </w:pict>
          </mc:Fallback>
        </mc:AlternateContent>
      </w:r>
      <w:r w:rsidR="00BD74EA">
        <w:br w:type="page"/>
      </w:r>
      <w:r w:rsidR="00BD74EA">
        <w:rPr>
          <w:lang w:val="nl-NL"/>
        </w:rPr>
        <w:lastRenderedPageBreak/>
        <w:t xml:space="preserve"> </w:t>
      </w:r>
    </w:p>
    <w:p w14:paraId="1C237F2A" w14:textId="77777777" w:rsidR="00BD74EA" w:rsidRDefault="00BD74EA" w:rsidP="00BD74EA">
      <w:pPr>
        <w:pStyle w:val="Kop1"/>
      </w:pPr>
      <w:r>
        <w:t>Waarvoor staat ‘swot’?</w:t>
      </w:r>
    </w:p>
    <w:p w14:paraId="18D23584" w14:textId="77777777" w:rsidR="00BD74EA" w:rsidRPr="00D0686B" w:rsidRDefault="00BD74EA" w:rsidP="00BD74EA">
      <w:r w:rsidRPr="00D0686B">
        <w:t xml:space="preserve">De ‘SW’ in SWOT staan voor </w:t>
      </w:r>
      <w:r>
        <w:t>‘</w:t>
      </w:r>
      <w:proofErr w:type="spellStart"/>
      <w:r w:rsidRPr="00D0686B">
        <w:t>strengths</w:t>
      </w:r>
      <w:proofErr w:type="spellEnd"/>
      <w:r w:rsidRPr="00D0686B">
        <w:t xml:space="preserve"> &amp; </w:t>
      </w:r>
      <w:proofErr w:type="spellStart"/>
      <w:r w:rsidRPr="00D0686B">
        <w:t>weaknesses</w:t>
      </w:r>
      <w:proofErr w:type="spellEnd"/>
      <w:r>
        <w:t>’</w:t>
      </w:r>
      <w:r w:rsidRPr="00D0686B">
        <w:t xml:space="preserve"> of met andere wo</w:t>
      </w:r>
      <w:r>
        <w:t xml:space="preserve">orden: de </w:t>
      </w:r>
      <w:r w:rsidRPr="00D0686B">
        <w:t>sterktes en zwaktes</w:t>
      </w:r>
      <w:r>
        <w:t xml:space="preserve"> binnen een clubwerking. Het is de interne component van de analyse. De sterktes duiden op elementen binnen de organisatie die een voordeel kunnen opleveren ten opzichte van anderen, zwaktes kunnen dan weer een relatief nadeel vormen.</w:t>
      </w:r>
    </w:p>
    <w:p w14:paraId="535BD8D3" w14:textId="77777777" w:rsidR="00BD74EA" w:rsidRPr="00143C26" w:rsidRDefault="00BD74EA" w:rsidP="00BD74EA">
      <w:r>
        <w:t>De ‘OT’ is SWOT staat voor ‘</w:t>
      </w:r>
      <w:proofErr w:type="spellStart"/>
      <w:r>
        <w:t>opportunities</w:t>
      </w:r>
      <w:proofErr w:type="spellEnd"/>
      <w:r>
        <w:t xml:space="preserve"> &amp; </w:t>
      </w:r>
      <w:proofErr w:type="spellStart"/>
      <w:r>
        <w:t>threats</w:t>
      </w:r>
      <w:proofErr w:type="spellEnd"/>
      <w:r>
        <w:t>’ of met andere woorden: kansen en gevaren. Dit is de externe component. Externe trends zeggen niets op zich. Relevante trends moeten namelijk omgevormd worden naar kansen en/of bedreigingen. Kansen zijn elementen uit de omgeving die de club in haar voordeel kan gebruiken, gevaren zijn elementen die problemen kunnen veroorzaken.</w:t>
      </w:r>
    </w:p>
    <w:p w14:paraId="059A089F" w14:textId="77777777" w:rsidR="00BD74EA" w:rsidRDefault="00BD74EA" w:rsidP="00BD74EA">
      <w:pPr>
        <w:pStyle w:val="Kop1"/>
      </w:pPr>
      <w:r>
        <w:t>Waarom een swot-analyse uitvoeren?</w:t>
      </w:r>
    </w:p>
    <w:p w14:paraId="014979CE" w14:textId="77777777" w:rsidR="00BD74EA" w:rsidRDefault="00BD74EA" w:rsidP="00BD74EA">
      <w:r>
        <w:t xml:space="preserve">De SWOT-analyse is een hulpmiddel om de informatie van de interne en externe analyse overzichtelijk weer te geven. Zo biedt een SWOT-analyse inzichten waarmee een club zichzelf en de omgeving waarin ze actief is, beter kan leren begrijpen en beheersen. </w:t>
      </w:r>
    </w:p>
    <w:p w14:paraId="7AD29698" w14:textId="77777777" w:rsidR="00BD74EA" w:rsidRDefault="00BD74EA" w:rsidP="00BD74EA">
      <w:r>
        <w:t xml:space="preserve">De SWOT-analyse zou ook mee de basis voor de strategie die je als club bepaalt en volgt moeten vormen. Het ontbreken ervan bemoeilijkt zowel het opzetten van een onderbouwde strategie als het hanteren ervan waardoor je als club al snel (onbewust) een stuurloos schip wordt. </w:t>
      </w:r>
    </w:p>
    <w:p w14:paraId="7BE83F5A" w14:textId="77777777" w:rsidR="00BD74EA" w:rsidRDefault="00BD74EA" w:rsidP="00BD74EA">
      <w:r>
        <w:t>De SWOT-analyse brengt bovendien een beter beeld van waar je als club voor staat, wat ze (goed/slecht) doet en wat de toekomst kan brengen. Zo kan je dit ook beter overbrengen naar huidige belanghebbenden en potentiële toetreders/partners.</w:t>
      </w:r>
    </w:p>
    <w:p w14:paraId="17D347EC" w14:textId="77777777" w:rsidR="00BD74EA" w:rsidRPr="00A16C65" w:rsidRDefault="00BD74EA" w:rsidP="00BD74EA">
      <w:pPr>
        <w:rPr>
          <w:i/>
          <w:iCs/>
          <w:sz w:val="18"/>
          <w:szCs w:val="18"/>
        </w:rPr>
      </w:pPr>
      <w:r w:rsidRPr="00A16C65">
        <w:rPr>
          <w:i/>
          <w:iCs/>
          <w:sz w:val="18"/>
          <w:szCs w:val="18"/>
        </w:rPr>
        <w:t>De stappen hieronder kunnen eenvoudigweg opengeklapt worden door links van de stap op het driehoekje te klikken.</w:t>
      </w:r>
      <w:r>
        <w:rPr>
          <w:i/>
          <w:iCs/>
          <w:sz w:val="18"/>
          <w:szCs w:val="18"/>
        </w:rPr>
        <w:t xml:space="preserve"> Hetzelfde geldt voor de bijbehorende tussentitels.</w:t>
      </w:r>
    </w:p>
    <w:p w14:paraId="1F7AF5B0" w14:textId="77777777" w:rsidR="00BD74EA" w:rsidRDefault="00BD74EA" w:rsidP="00BD74EA">
      <w:pPr>
        <w:pStyle w:val="Kop1"/>
        <w:spacing w:after="240"/>
        <w15:collapsed/>
      </w:pPr>
      <w:r>
        <w:t>stap 1: lijst de Swot-factoren op</w:t>
      </w:r>
    </w:p>
    <w:p w14:paraId="4B302951" w14:textId="77777777" w:rsidR="00BD74EA" w:rsidRDefault="00BD74EA" w:rsidP="00BD74EA">
      <w:r>
        <w:t xml:space="preserve">De eerste stap is het opsommen van zoveel mogelijk relevante sterktes, zwaktes, kansen en bedreigingen per factor. Belangrijk is om echt alle aspecten van de club in acht te nemen. Alle interne aspecten en alle externe aspecten, zowel gericht op het nu, op het verleden als op de toekomst. </w:t>
      </w:r>
    </w:p>
    <w:p w14:paraId="11ADF41A" w14:textId="77777777" w:rsidR="00BD74EA" w:rsidRDefault="00BD74EA" w:rsidP="00BD74EA">
      <w:r>
        <w:t xml:space="preserve">Hieronder vind je, per factor, een lijst terug die ter inspiratie of ter aanvulling kan dienen. </w:t>
      </w:r>
    </w:p>
    <w:p w14:paraId="597A3D98" w14:textId="77777777" w:rsidR="00BD74EA" w:rsidRDefault="00BD74EA" w:rsidP="00BD74EA">
      <w:r>
        <w:object w:dxaOrig="2941" w:dyaOrig="816" w14:anchorId="4945D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47.05pt;height:40.8pt" o:ole="">
            <v:imagedata r:id="rId10" o:title=""/>
          </v:shape>
          <o:OLEObject Type="Embed" ProgID="Package" ShapeID="_x0000_i1081" DrawAspect="Content" ObjectID="_1732694966" r:id="rId11"/>
        </w:object>
      </w:r>
    </w:p>
    <w:p w14:paraId="4199DA3E" w14:textId="77777777" w:rsidR="00BD74EA" w:rsidRPr="00151C99" w:rsidRDefault="00BD74EA" w:rsidP="00BD74EA">
      <w:pPr>
        <w:pStyle w:val="Kop1"/>
        <w:spacing w:after="240"/>
        <w15:collapsed/>
      </w:pPr>
      <w:r>
        <w:t>stap 2: stel een confrontatiematrix op</w:t>
      </w:r>
    </w:p>
    <w:p w14:paraId="46565730" w14:textId="77777777" w:rsidR="00BD74EA" w:rsidRDefault="00BD74EA" w:rsidP="00BD74EA">
      <w:r>
        <w:t xml:space="preserve">In een confrontatiematrix verbind je de zwakten, sterkten, bedreigingen en kansen van de SWOT-analyse door deze tegenover elkaar te zetten. Hierbij geldt bijvoorbeeld: de sterke </w:t>
      </w:r>
      <w:r>
        <w:lastRenderedPageBreak/>
        <w:t xml:space="preserve">punten en de kansen creëren samen groeimogelijkheden, de zwakten en de kansen bieden ruimte voor verbetering. </w:t>
      </w:r>
    </w:p>
    <w:p w14:paraId="795B9E08" w14:textId="77777777" w:rsidR="00BD74EA" w:rsidRDefault="00BD74EA" w:rsidP="00BD74EA">
      <w:r>
        <w:t>Uiteindelijk komt het simpelweg neer op de beoordeling van de vier volgende situaties:</w:t>
      </w:r>
    </w:p>
    <w:p w14:paraId="4ACA91B1" w14:textId="77777777" w:rsidR="00BD74EA" w:rsidRDefault="00BD74EA" w:rsidP="00BD74EA">
      <w:pPr>
        <w:pStyle w:val="Lijstalinea"/>
        <w:numPr>
          <w:ilvl w:val="0"/>
          <w:numId w:val="12"/>
        </w:numPr>
      </w:pPr>
      <w:r>
        <w:t>Confronteren van sterktes met kansen: Stelt deze sterkte de organisatie in staat om deze kans te benutten?</w:t>
      </w:r>
    </w:p>
    <w:p w14:paraId="584405A5" w14:textId="77777777" w:rsidR="00BD74EA" w:rsidRDefault="00BD74EA" w:rsidP="00BD74EA">
      <w:pPr>
        <w:pStyle w:val="Lijstalinea"/>
        <w:numPr>
          <w:ilvl w:val="0"/>
          <w:numId w:val="12"/>
        </w:numPr>
      </w:pPr>
      <w:r>
        <w:t>Confronteren van sterktes met bedreigingen: Stelt deze sterkte de organisatie in staat om deze bedreiging te weren?</w:t>
      </w:r>
    </w:p>
    <w:p w14:paraId="44997CAF" w14:textId="77777777" w:rsidR="00BD74EA" w:rsidRDefault="00BD74EA" w:rsidP="00BD74EA">
      <w:pPr>
        <w:pStyle w:val="Lijstalinea"/>
        <w:numPr>
          <w:ilvl w:val="0"/>
          <w:numId w:val="12"/>
        </w:numPr>
      </w:pPr>
      <w:r>
        <w:t>Confronteren van zwaktes met kansen: Verhindert deze zwakte de organisatie om deze kans te benutten?</w:t>
      </w:r>
    </w:p>
    <w:p w14:paraId="4F511513" w14:textId="77777777" w:rsidR="00BD74EA" w:rsidRDefault="00BD74EA" w:rsidP="00BD74EA">
      <w:pPr>
        <w:pStyle w:val="Lijstalinea"/>
        <w:numPr>
          <w:ilvl w:val="0"/>
          <w:numId w:val="12"/>
        </w:numPr>
      </w:pPr>
      <w:r>
        <w:t>Confronteren van zwaktes met bedreigingen: Verhindert deze zwakte de organisatie om deze bedreiging te weren?</w:t>
      </w:r>
    </w:p>
    <w:p w14:paraId="74A24906" w14:textId="77777777" w:rsidR="00BD74EA" w:rsidRDefault="00BD74EA" w:rsidP="00BD74EA">
      <w:pPr>
        <w:pStyle w:val="Lijstalinea"/>
      </w:pPr>
    </w:p>
    <w:tbl>
      <w:tblPr>
        <w:tblStyle w:val="Tabelraster"/>
        <w:tblW w:w="9072" w:type="dxa"/>
        <w:tblLook w:val="04A0" w:firstRow="1" w:lastRow="0" w:firstColumn="1" w:lastColumn="0" w:noHBand="0" w:noVBand="1"/>
      </w:tblPr>
      <w:tblGrid>
        <w:gridCol w:w="1538"/>
        <w:gridCol w:w="3849"/>
        <w:gridCol w:w="3685"/>
      </w:tblGrid>
      <w:tr w:rsidR="00BD74EA" w:rsidRPr="00927A48" w14:paraId="09BA3AF1" w14:textId="77777777" w:rsidTr="003F6577">
        <w:trPr>
          <w:trHeight w:val="288"/>
        </w:trPr>
        <w:tc>
          <w:tcPr>
            <w:tcW w:w="1538" w:type="dxa"/>
            <w:tcBorders>
              <w:top w:val="nil"/>
              <w:left w:val="nil"/>
              <w:bottom w:val="single" w:sz="4" w:space="0" w:color="auto"/>
              <w:right w:val="single" w:sz="4" w:space="0" w:color="auto"/>
            </w:tcBorders>
            <w:noWrap/>
            <w:hideMark/>
          </w:tcPr>
          <w:p w14:paraId="10D86431" w14:textId="77777777" w:rsidR="00BD74EA" w:rsidRPr="00927A48" w:rsidRDefault="00BD74EA" w:rsidP="003F6577">
            <w:pPr>
              <w:spacing w:after="160" w:line="259" w:lineRule="auto"/>
            </w:pPr>
          </w:p>
        </w:tc>
        <w:tc>
          <w:tcPr>
            <w:tcW w:w="3849" w:type="dxa"/>
            <w:tcBorders>
              <w:left w:val="single" w:sz="4" w:space="0" w:color="auto"/>
            </w:tcBorders>
            <w:shd w:val="clear" w:color="auto" w:fill="002060"/>
            <w:noWrap/>
            <w:hideMark/>
          </w:tcPr>
          <w:p w14:paraId="58886CC3" w14:textId="77777777" w:rsidR="00BD74EA" w:rsidRPr="00927A48" w:rsidRDefault="00BD74EA" w:rsidP="003F6577">
            <w:pPr>
              <w:spacing w:after="160" w:line="259" w:lineRule="auto"/>
            </w:pPr>
            <w:r w:rsidRPr="00927A48">
              <w:t xml:space="preserve">Sterktes </w:t>
            </w:r>
          </w:p>
        </w:tc>
        <w:tc>
          <w:tcPr>
            <w:tcW w:w="3685" w:type="dxa"/>
            <w:shd w:val="clear" w:color="auto" w:fill="002060"/>
            <w:noWrap/>
            <w:hideMark/>
          </w:tcPr>
          <w:p w14:paraId="04C16131" w14:textId="77777777" w:rsidR="00BD74EA" w:rsidRPr="00927A48" w:rsidRDefault="00BD74EA" w:rsidP="003F6577">
            <w:pPr>
              <w:spacing w:after="160" w:line="259" w:lineRule="auto"/>
            </w:pPr>
            <w:r w:rsidRPr="00927A48">
              <w:t>Zwaktes</w:t>
            </w:r>
          </w:p>
        </w:tc>
      </w:tr>
      <w:tr w:rsidR="00BD74EA" w:rsidRPr="00927A48" w14:paraId="3D0821FB" w14:textId="77777777" w:rsidTr="003F6577">
        <w:trPr>
          <w:trHeight w:val="288"/>
        </w:trPr>
        <w:tc>
          <w:tcPr>
            <w:tcW w:w="1538" w:type="dxa"/>
            <w:tcBorders>
              <w:top w:val="single" w:sz="4" w:space="0" w:color="auto"/>
            </w:tcBorders>
            <w:shd w:val="clear" w:color="auto" w:fill="002060"/>
            <w:noWrap/>
            <w:hideMark/>
          </w:tcPr>
          <w:p w14:paraId="4873F47C" w14:textId="77777777" w:rsidR="00BD74EA" w:rsidRPr="00927A48" w:rsidRDefault="00BD74EA" w:rsidP="003F6577">
            <w:pPr>
              <w:spacing w:after="160" w:line="259" w:lineRule="auto"/>
            </w:pPr>
            <w:r w:rsidRPr="00927A48">
              <w:t xml:space="preserve">Kansen </w:t>
            </w:r>
          </w:p>
        </w:tc>
        <w:tc>
          <w:tcPr>
            <w:tcW w:w="3849" w:type="dxa"/>
            <w:shd w:val="clear" w:color="auto" w:fill="D9D9D9" w:themeFill="background1" w:themeFillShade="D9"/>
            <w:noWrap/>
            <w:hideMark/>
          </w:tcPr>
          <w:p w14:paraId="23771715" w14:textId="77777777" w:rsidR="00BD74EA" w:rsidRPr="00927A48" w:rsidRDefault="00BD74EA" w:rsidP="003F6577">
            <w:pPr>
              <w:spacing w:after="160" w:line="259" w:lineRule="auto"/>
            </w:pPr>
            <w:r>
              <w:t xml:space="preserve">1. </w:t>
            </w:r>
            <w:r w:rsidRPr="00927A48">
              <w:t>Met welke sterktes kunnen we kansen uit de omgeving benutten?</w:t>
            </w:r>
          </w:p>
        </w:tc>
        <w:tc>
          <w:tcPr>
            <w:tcW w:w="3685" w:type="dxa"/>
            <w:shd w:val="clear" w:color="auto" w:fill="D9D9D9" w:themeFill="background1" w:themeFillShade="D9"/>
            <w:noWrap/>
            <w:hideMark/>
          </w:tcPr>
          <w:p w14:paraId="2ABD58E5" w14:textId="77777777" w:rsidR="00BD74EA" w:rsidRPr="00927A48" w:rsidRDefault="00BD74EA" w:rsidP="003F6577">
            <w:pPr>
              <w:spacing w:after="160" w:line="259" w:lineRule="auto"/>
            </w:pPr>
            <w:r>
              <w:t>3.   W</w:t>
            </w:r>
            <w:r w:rsidRPr="00927A48">
              <w:t>elke zwaktes voorkomen dat we kansen kunnen benutten?</w:t>
            </w:r>
            <w:r>
              <w:t xml:space="preserve"> </w:t>
            </w:r>
          </w:p>
        </w:tc>
      </w:tr>
      <w:tr w:rsidR="00BD74EA" w:rsidRPr="00927A48" w14:paraId="024838F0" w14:textId="77777777" w:rsidTr="003F6577">
        <w:trPr>
          <w:trHeight w:val="288"/>
        </w:trPr>
        <w:tc>
          <w:tcPr>
            <w:tcW w:w="1538" w:type="dxa"/>
            <w:shd w:val="clear" w:color="auto" w:fill="002060"/>
            <w:noWrap/>
            <w:hideMark/>
          </w:tcPr>
          <w:p w14:paraId="7C0C7D63" w14:textId="77777777" w:rsidR="00BD74EA" w:rsidRPr="00927A48" w:rsidRDefault="00BD74EA" w:rsidP="003F6577">
            <w:pPr>
              <w:spacing w:after="160" w:line="259" w:lineRule="auto"/>
            </w:pPr>
            <w:r w:rsidRPr="00927A48">
              <w:t xml:space="preserve">Bedreigingen </w:t>
            </w:r>
          </w:p>
        </w:tc>
        <w:tc>
          <w:tcPr>
            <w:tcW w:w="3849" w:type="dxa"/>
            <w:shd w:val="clear" w:color="auto" w:fill="D9D9D9" w:themeFill="background1" w:themeFillShade="D9"/>
            <w:noWrap/>
            <w:hideMark/>
          </w:tcPr>
          <w:p w14:paraId="06332BB1" w14:textId="77777777" w:rsidR="00BD74EA" w:rsidRPr="00927A48" w:rsidRDefault="00BD74EA" w:rsidP="003F6577">
            <w:pPr>
              <w:spacing w:after="160" w:line="259" w:lineRule="auto"/>
            </w:pPr>
            <w:r>
              <w:t xml:space="preserve">2. </w:t>
            </w:r>
            <w:r w:rsidRPr="00927A48">
              <w:t>Met welke sterktes kunnen we bedreigingen uit de omgeving counteren?</w:t>
            </w:r>
          </w:p>
        </w:tc>
        <w:tc>
          <w:tcPr>
            <w:tcW w:w="3685" w:type="dxa"/>
            <w:shd w:val="clear" w:color="auto" w:fill="D9D9D9" w:themeFill="background1" w:themeFillShade="D9"/>
            <w:noWrap/>
            <w:hideMark/>
          </w:tcPr>
          <w:p w14:paraId="741FC7FD" w14:textId="77777777" w:rsidR="00BD74EA" w:rsidRPr="00927A48" w:rsidRDefault="00BD74EA" w:rsidP="003F6577">
            <w:pPr>
              <w:spacing w:after="160" w:line="259" w:lineRule="auto"/>
            </w:pPr>
            <w:r>
              <w:t xml:space="preserve">4. </w:t>
            </w:r>
            <w:r w:rsidRPr="00927A48">
              <w:t>Welke zwaktes laten toe dat bedreigingen daadwerkelijk een probleem gaan vormen?</w:t>
            </w:r>
          </w:p>
        </w:tc>
      </w:tr>
    </w:tbl>
    <w:p w14:paraId="27BD04C3" w14:textId="77777777" w:rsidR="00BD74EA" w:rsidRDefault="00BD74EA" w:rsidP="00BD74EA"/>
    <w:p w14:paraId="196C81D0" w14:textId="77777777" w:rsidR="00BD74EA" w:rsidRDefault="00BD74EA" w:rsidP="00BD74EA">
      <w:r>
        <w:t>De voorbeeldconfrontatiematrix beschreven hieronder in bijlage geeft een voorbeeld van hoe een dergelijke confrontatiematrix is opgebouwd.</w:t>
      </w:r>
    </w:p>
    <w:p w14:paraId="72BCD24A" w14:textId="77777777" w:rsidR="00BD74EA" w:rsidRDefault="00BD74EA" w:rsidP="00BD74EA">
      <w:r>
        <w:t xml:space="preserve"> Je vult per hokje in of de combinatie zeer bedreigend is (-2), bedreigend (-1) neutraal (0), kansrijk (+1) of zeer kansrijk (+2) is. Hieruit ga je dan de combinaties selecteren waarmee je prioritair aan de slag kan/moet gaan.</w:t>
      </w:r>
      <w:r w:rsidRPr="00CD4102">
        <w:t xml:space="preserve"> </w:t>
      </w:r>
    </w:p>
    <w:p w14:paraId="50DC56E5" w14:textId="77777777" w:rsidR="00BD74EA" w:rsidRDefault="00BD74EA" w:rsidP="00BD74EA">
      <w:r>
        <w:t xml:space="preserve">Onderstaande matrix is een fictief voorbeeld, niet toegepast op een (volleybal)sportclub. Deze geeft echter wel een goed beeld van hoe de confrontatiematrix werkt. </w:t>
      </w:r>
    </w:p>
    <w:p w14:paraId="2FFE6C54" w14:textId="77777777" w:rsidR="00BD74EA" w:rsidRDefault="00BD74EA" w:rsidP="00BD74EA">
      <w:pPr>
        <w:pStyle w:val="Kop2"/>
        <w:spacing w:after="240"/>
        <w15:collapsed/>
      </w:pPr>
      <w:r>
        <w:t>bijlage confrontatiematrix</w:t>
      </w:r>
    </w:p>
    <w:p w14:paraId="4E8EA3E3" w14:textId="77777777" w:rsidR="00BD74EA" w:rsidRDefault="00BD74EA" w:rsidP="00BD74EA"/>
    <w:bookmarkStart w:id="0" w:name="_MON_1722150517"/>
    <w:bookmarkEnd w:id="0"/>
    <w:p w14:paraId="51321F58" w14:textId="77777777" w:rsidR="00BD74EA" w:rsidRDefault="00BD74EA" w:rsidP="00BD74EA">
      <w:r>
        <w:object w:dxaOrig="1520" w:dyaOrig="985" w14:anchorId="178C7922">
          <v:shape id="_x0000_i1082" type="#_x0000_t75" style="width:75.75pt;height:49.5pt" o:ole="">
            <v:imagedata r:id="rId12" o:title=""/>
          </v:shape>
          <o:OLEObject Type="Embed" ProgID="Excel.Sheet.12" ShapeID="_x0000_i1082" DrawAspect="Icon" ObjectID="_1732694967" r:id="rId13"/>
        </w:object>
      </w:r>
    </w:p>
    <w:p w14:paraId="0AE951AF" w14:textId="77777777" w:rsidR="00BD74EA" w:rsidRDefault="00BD74EA" w:rsidP="00BD74EA"/>
    <w:p w14:paraId="33EF4A77" w14:textId="77777777" w:rsidR="00BD74EA" w:rsidRDefault="00BD74EA" w:rsidP="00BD74EA"/>
    <w:p w14:paraId="7E08914A" w14:textId="77777777" w:rsidR="00BD74EA" w:rsidRDefault="00BD74EA" w:rsidP="00BD74EA">
      <w:pPr>
        <w:widowControl w:val="0"/>
      </w:pPr>
    </w:p>
    <w:p w14:paraId="29BAD0D3" w14:textId="77777777" w:rsidR="00BD74EA" w:rsidRDefault="00BD74EA" w:rsidP="00BD74EA">
      <w:pPr>
        <w:widowControl w:val="0"/>
      </w:pPr>
    </w:p>
    <w:p w14:paraId="7EE9FBC0" w14:textId="77777777" w:rsidR="00BD74EA" w:rsidRPr="00F405AD" w:rsidRDefault="00BD74EA" w:rsidP="00BD74EA">
      <w:pPr>
        <w:pStyle w:val="Kop1"/>
        <w:spacing w:before="40" w:after="240"/>
        <w15:collapsed/>
      </w:pPr>
      <w:r>
        <w:lastRenderedPageBreak/>
        <w:t>stap 3: Zet de uitkomst van de confrontatiematrix om in strategische opties</w:t>
      </w:r>
    </w:p>
    <w:p w14:paraId="716BF16E" w14:textId="77777777" w:rsidR="00BD74EA" w:rsidRDefault="00BD74EA" w:rsidP="00BD74EA">
      <w:r>
        <w:t>De uitkomst van de confrontatiematrix, met name de kans- en probleemvelden, kan dan de aanleiding geven tot de vorming van strategische opties ter verbetering van de werking binnen de club. Hieronder vind je enkele illustratieve voorbeelden van combinaties met bijbehorende actiepunten die afgeleid zouden kunnen worden uit een confrontatiematrix.</w:t>
      </w:r>
    </w:p>
    <w:p w14:paraId="5519EC64" w14:textId="77777777" w:rsidR="00BD74EA" w:rsidRPr="00817F6D" w:rsidRDefault="00BD74EA" w:rsidP="00BD74EA">
      <w:pPr>
        <w:pStyle w:val="Kop2"/>
        <w:spacing w:after="240"/>
        <w15:collapsed/>
      </w:pPr>
      <w:r>
        <w:t xml:space="preserve">voorbeelden </w:t>
      </w:r>
    </w:p>
    <w:p w14:paraId="5E8E93AA" w14:textId="77777777" w:rsidR="00BD74EA" w:rsidRDefault="00BD74EA" w:rsidP="00BD74EA">
      <w:r>
        <w:object w:dxaOrig="4201" w:dyaOrig="816" w14:anchorId="030FD549">
          <v:shape id="_x0000_i1083" type="#_x0000_t75" style="width:210.05pt;height:40.8pt" o:ole="">
            <v:imagedata r:id="rId14" o:title=""/>
          </v:shape>
          <o:OLEObject Type="Embed" ProgID="Package" ShapeID="_x0000_i1083" DrawAspect="Content" ObjectID="_1732694968" r:id="rId15"/>
        </w:object>
      </w:r>
    </w:p>
    <w:p w14:paraId="1EC3CAB5" w14:textId="77777777" w:rsidR="00BD74EA" w:rsidRDefault="00BD74EA" w:rsidP="00BD74EA">
      <w:pPr>
        <w:pStyle w:val="Kop1"/>
        <w:spacing w:before="0" w:after="240"/>
        <w15:collapsed/>
      </w:pPr>
      <w:r>
        <w:t>Stap 4: bepaal de prioriteit van de uitdagingen/opties met behulp van een prioriteitsmatrix</w:t>
      </w:r>
    </w:p>
    <w:p w14:paraId="58445573" w14:textId="77777777" w:rsidR="00BD74EA" w:rsidRPr="00112A7A" w:rsidRDefault="00BD74EA" w:rsidP="00BD74EA"/>
    <w:p w14:paraId="508EF27F" w14:textId="77777777" w:rsidR="00BD74EA" w:rsidRPr="00D87502" w:rsidRDefault="00BD74EA" w:rsidP="00BD74EA">
      <w:pPr>
        <w:keepNext/>
        <w:keepLines/>
        <w:shd w:val="clear" w:color="auto" w:fill="F55046" w:themeFill="accent2"/>
        <w:spacing w:before="40" w:line="240" w:lineRule="auto"/>
        <w:outlineLvl w:val="1"/>
        <w:rPr>
          <w:rFonts w:asciiTheme="majorHAnsi" w:eastAsiaTheme="majorEastAsia" w:hAnsiTheme="majorHAnsi" w:cstheme="majorBidi"/>
          <w:caps/>
          <w:color w:val="FFFFFF" w:themeColor="background1"/>
          <w:sz w:val="28"/>
          <w:szCs w:val="26"/>
        </w:rPr>
      </w:pPr>
      <w:r w:rsidRPr="00D87502">
        <w:rPr>
          <w:rFonts w:asciiTheme="majorHAnsi" w:eastAsiaTheme="majorEastAsia" w:hAnsiTheme="majorHAnsi" w:cstheme="majorBidi"/>
          <w:caps/>
          <w:color w:val="FFFFFF" w:themeColor="background1"/>
          <w:sz w:val="28"/>
          <w:szCs w:val="26"/>
        </w:rPr>
        <w:t>wat is een prioriteitenmatrix?</w:t>
      </w:r>
    </w:p>
    <w:p w14:paraId="16F9C430" w14:textId="77777777" w:rsidR="00BD74EA" w:rsidRDefault="00BD74EA" w:rsidP="00BD74EA">
      <w:r w:rsidRPr="00D87502">
        <w:t>Dit instrument kan in het beleidsplanningsproces gebruikt worden voor het bepalen van prioritaire sterktes/zwaktes, de belangrijkste beleidsuitdagingen en de belangrijkste stakeholders. Het kan dus in verschillende fase</w:t>
      </w:r>
      <w:r>
        <w:t>n</w:t>
      </w:r>
      <w:r w:rsidRPr="00D87502">
        <w:t xml:space="preserve"> een handige tool zijn.</w:t>
      </w:r>
      <w:r>
        <w:t xml:space="preserve"> </w:t>
      </w:r>
    </w:p>
    <w:p w14:paraId="06E814F2" w14:textId="77777777" w:rsidR="00BD74EA" w:rsidRDefault="00BD74EA" w:rsidP="00BD74EA">
      <w:r w:rsidRPr="00D87502">
        <w:t xml:space="preserve">Het is een hulpmiddel om snel en accuraat, rekening houdend met </w:t>
      </w:r>
      <w:r>
        <w:t xml:space="preserve">alle factoren en </w:t>
      </w:r>
      <w:r w:rsidRPr="00D87502">
        <w:t xml:space="preserve">de mening van alle betrokkenen, een juiste keuze te maken. </w:t>
      </w:r>
    </w:p>
    <w:p w14:paraId="1078418A" w14:textId="77777777" w:rsidR="00BD74EA" w:rsidRPr="00D87502" w:rsidRDefault="00BD74EA" w:rsidP="00BD74EA">
      <w:pPr>
        <w:keepNext/>
        <w:keepLines/>
        <w:shd w:val="clear" w:color="auto" w:fill="F55046" w:themeFill="accent2"/>
        <w:spacing w:before="40" w:line="240" w:lineRule="auto"/>
        <w:outlineLvl w:val="1"/>
        <w:rPr>
          <w:rFonts w:asciiTheme="majorHAnsi" w:eastAsiaTheme="majorEastAsia" w:hAnsiTheme="majorHAnsi" w:cstheme="majorBidi"/>
          <w:caps/>
          <w:color w:val="FFFFFF" w:themeColor="background1"/>
          <w:sz w:val="28"/>
          <w:szCs w:val="26"/>
        </w:rPr>
      </w:pPr>
      <w:r w:rsidRPr="00D87502">
        <w:rPr>
          <w:rFonts w:asciiTheme="majorHAnsi" w:eastAsiaTheme="majorEastAsia" w:hAnsiTheme="majorHAnsi" w:cstheme="majorBidi"/>
          <w:caps/>
          <w:color w:val="FFFFFF" w:themeColor="background1"/>
          <w:sz w:val="28"/>
          <w:szCs w:val="26"/>
        </w:rPr>
        <w:t xml:space="preserve">de werking </w:t>
      </w:r>
    </w:p>
    <w:p w14:paraId="7076F265" w14:textId="77777777" w:rsidR="00BD74EA" w:rsidRPr="00D87502" w:rsidRDefault="00BD74EA" w:rsidP="00BD74EA">
      <w:r w:rsidRPr="00D87502">
        <w:t xml:space="preserve">Het stappenplan </w:t>
      </w:r>
      <w:r>
        <w:t>gaat</w:t>
      </w:r>
      <w:r w:rsidRPr="00D87502">
        <w:t xml:space="preserve"> als volgt:</w:t>
      </w:r>
    </w:p>
    <w:p w14:paraId="1E3DED6D" w14:textId="77777777" w:rsidR="00BD74EA" w:rsidRPr="00C6066F" w:rsidRDefault="00BD74EA" w:rsidP="00BD74EA">
      <w:pPr>
        <w:numPr>
          <w:ilvl w:val="0"/>
          <w:numId w:val="13"/>
        </w:numPr>
        <w:contextualSpacing/>
        <w:rPr>
          <w:sz w:val="24"/>
          <w:szCs w:val="24"/>
        </w:rPr>
      </w:pPr>
      <w:r w:rsidRPr="00C6066F">
        <w:rPr>
          <w:sz w:val="24"/>
          <w:szCs w:val="24"/>
        </w:rPr>
        <w:t>Vastleggen van de keuzemogelijkheden</w:t>
      </w:r>
    </w:p>
    <w:p w14:paraId="48CA3541" w14:textId="77777777" w:rsidR="00BD74EA" w:rsidRDefault="00BD74EA" w:rsidP="00BD74EA">
      <w:pPr>
        <w:ind w:left="720"/>
        <w:contextualSpacing/>
      </w:pPr>
      <w:r w:rsidRPr="00D87502">
        <w:t>Dit zijn alle elementen waar</w:t>
      </w:r>
      <w:r>
        <w:t>voor</w:t>
      </w:r>
      <w:r w:rsidRPr="00D87502">
        <w:t xml:space="preserve"> er prioriteiten moeten bepaald worden.</w:t>
      </w:r>
      <w:r>
        <w:t xml:space="preserve"> In dit geval zijn dit de uitkomsten van de confrontatiematrix, de strategische opties.</w:t>
      </w:r>
    </w:p>
    <w:p w14:paraId="1069E378" w14:textId="77777777" w:rsidR="00BD74EA" w:rsidRPr="00D87502" w:rsidRDefault="00BD74EA" w:rsidP="00BD74EA">
      <w:pPr>
        <w:ind w:left="1080"/>
        <w:contextualSpacing/>
      </w:pPr>
    </w:p>
    <w:p w14:paraId="494838CD" w14:textId="77777777" w:rsidR="00BD74EA" w:rsidRPr="00C6066F" w:rsidRDefault="00BD74EA" w:rsidP="00BD74EA">
      <w:pPr>
        <w:numPr>
          <w:ilvl w:val="0"/>
          <w:numId w:val="13"/>
        </w:numPr>
        <w:contextualSpacing/>
        <w:rPr>
          <w:sz w:val="24"/>
          <w:szCs w:val="24"/>
        </w:rPr>
      </w:pPr>
      <w:r w:rsidRPr="00C6066F">
        <w:rPr>
          <w:sz w:val="24"/>
          <w:szCs w:val="24"/>
        </w:rPr>
        <w:t>Vastleggen van de criteria</w:t>
      </w:r>
    </w:p>
    <w:p w14:paraId="72B7F1E0" w14:textId="77777777" w:rsidR="00BD74EA" w:rsidRPr="00D87502" w:rsidRDefault="00BD74EA" w:rsidP="00BD74EA">
      <w:pPr>
        <w:ind w:left="720"/>
        <w:contextualSpacing/>
      </w:pPr>
      <w:r w:rsidRPr="00D87502">
        <w:t xml:space="preserve">Dit zijn alle criteria die de organisatie wenst te gebruiken om de keuzemogelijkheden tegenover elkaar af te wegen. Deze criteria kunnen eventueel </w:t>
      </w:r>
      <w:r>
        <w:t xml:space="preserve">later nog </w:t>
      </w:r>
      <w:r w:rsidRPr="00D87502">
        <w:t xml:space="preserve">gewogen worden volgens </w:t>
      </w:r>
      <w:r>
        <w:t xml:space="preserve">mate van </w:t>
      </w:r>
      <w:r w:rsidRPr="00D87502">
        <w:t>impact/belangrijkheid. Hieronder enkele voorbeelden van mogelijke criteria</w:t>
      </w:r>
      <w:r>
        <w:t xml:space="preserve"> ter illustratie/inspiratie</w:t>
      </w:r>
      <w:r w:rsidRPr="00D87502">
        <w:t>.</w:t>
      </w:r>
    </w:p>
    <w:p w14:paraId="15C723AD" w14:textId="77777777" w:rsidR="00BD74EA" w:rsidRPr="00D87502" w:rsidRDefault="00BD74EA" w:rsidP="00BD74EA">
      <w:pPr>
        <w:numPr>
          <w:ilvl w:val="0"/>
          <w:numId w:val="14"/>
        </w:numPr>
        <w:contextualSpacing/>
      </w:pPr>
      <w:r w:rsidRPr="00D87502">
        <w:t>Relatie tot de interne organisatie: Hoe groter de invloed op de interne organisatie, hoe hoger de score</w:t>
      </w:r>
    </w:p>
    <w:p w14:paraId="13B05CB9" w14:textId="77777777" w:rsidR="00BD74EA" w:rsidRPr="00D87502" w:rsidRDefault="00BD74EA" w:rsidP="00BD74EA">
      <w:pPr>
        <w:numPr>
          <w:ilvl w:val="0"/>
          <w:numId w:val="14"/>
        </w:numPr>
        <w:contextualSpacing/>
      </w:pPr>
      <w:r w:rsidRPr="00D87502">
        <w:t>Multiplicatoreffect/kans op slagen: Hoe groter het effect, hoe hoger de score</w:t>
      </w:r>
    </w:p>
    <w:p w14:paraId="6FE1D383" w14:textId="77777777" w:rsidR="00BD74EA" w:rsidRPr="00D87502" w:rsidRDefault="00BD74EA" w:rsidP="00BD74EA">
      <w:pPr>
        <w:numPr>
          <w:ilvl w:val="0"/>
          <w:numId w:val="14"/>
        </w:numPr>
        <w:contextualSpacing/>
      </w:pPr>
      <w:r w:rsidRPr="00D87502">
        <w:t>Score op zelfevaluatie: Hoe meer effect op de zelfevaluatie, hoe hoger de score</w:t>
      </w:r>
    </w:p>
    <w:p w14:paraId="457C2C2B" w14:textId="77777777" w:rsidR="00BD74EA" w:rsidRPr="00D87502" w:rsidRDefault="00BD74EA" w:rsidP="00BD74EA">
      <w:pPr>
        <w:numPr>
          <w:ilvl w:val="0"/>
          <w:numId w:val="14"/>
        </w:numPr>
        <w:contextualSpacing/>
      </w:pPr>
      <w:r w:rsidRPr="00D87502">
        <w:t>Motivatie medewerkers: Hoe groter de motivatie, hoe hoger de score</w:t>
      </w:r>
    </w:p>
    <w:p w14:paraId="47B756E5" w14:textId="77777777" w:rsidR="00BD74EA" w:rsidRPr="00D87502" w:rsidRDefault="00BD74EA" w:rsidP="00BD74EA">
      <w:pPr>
        <w:numPr>
          <w:ilvl w:val="0"/>
          <w:numId w:val="14"/>
        </w:numPr>
        <w:contextualSpacing/>
      </w:pPr>
      <w:r w:rsidRPr="00D87502">
        <w:t>Klantgerichtheid: Hoe groter de invloed op klantentevredenheid, hoe hoger de score</w:t>
      </w:r>
    </w:p>
    <w:p w14:paraId="5F8D70E5" w14:textId="77777777" w:rsidR="00BD74EA" w:rsidRPr="00D87502" w:rsidRDefault="00BD74EA" w:rsidP="00BD74EA">
      <w:pPr>
        <w:numPr>
          <w:ilvl w:val="0"/>
          <w:numId w:val="14"/>
        </w:numPr>
        <w:contextualSpacing/>
      </w:pPr>
      <w:r w:rsidRPr="00D87502">
        <w:t>Klachten: Hoe meer effect op de klachten, hoe hoger de score</w:t>
      </w:r>
    </w:p>
    <w:p w14:paraId="5030FC00" w14:textId="77777777" w:rsidR="00BD74EA" w:rsidRPr="00D87502" w:rsidRDefault="00BD74EA" w:rsidP="00BD74EA">
      <w:pPr>
        <w:numPr>
          <w:ilvl w:val="0"/>
          <w:numId w:val="14"/>
        </w:numPr>
        <w:contextualSpacing/>
      </w:pPr>
      <w:r w:rsidRPr="00D87502">
        <w:lastRenderedPageBreak/>
        <w:t>Succesgarantie: Hoe groter de succesgarantie, hoe hoger de score</w:t>
      </w:r>
    </w:p>
    <w:p w14:paraId="02405AAE" w14:textId="77777777" w:rsidR="00BD74EA" w:rsidRPr="00D87502" w:rsidRDefault="00BD74EA" w:rsidP="00BD74EA">
      <w:pPr>
        <w:numPr>
          <w:ilvl w:val="0"/>
          <w:numId w:val="14"/>
        </w:numPr>
        <w:contextualSpacing/>
      </w:pPr>
      <w:r w:rsidRPr="00D87502">
        <w:t>Meetbaarheid: Hoe meetbaarder de resultaten, hoe hoger de score.</w:t>
      </w:r>
    </w:p>
    <w:p w14:paraId="79E36E0B" w14:textId="77777777" w:rsidR="00BD74EA" w:rsidRPr="00D87502" w:rsidRDefault="00BD74EA" w:rsidP="00BD74EA">
      <w:pPr>
        <w:numPr>
          <w:ilvl w:val="0"/>
          <w:numId w:val="14"/>
        </w:numPr>
        <w:contextualSpacing/>
      </w:pPr>
      <w:r w:rsidRPr="00D87502">
        <w:t xml:space="preserve">Decreet: Hoe nauwer de aansluiting bij een </w:t>
      </w:r>
      <w:r>
        <w:t xml:space="preserve">bepaald </w:t>
      </w:r>
      <w:r w:rsidRPr="00D87502">
        <w:t>decreet, hoe hoger de score.</w:t>
      </w:r>
    </w:p>
    <w:p w14:paraId="25019BFA" w14:textId="77777777" w:rsidR="00BD74EA" w:rsidRDefault="00BD74EA" w:rsidP="00BD74EA">
      <w:pPr>
        <w:numPr>
          <w:ilvl w:val="0"/>
          <w:numId w:val="14"/>
        </w:numPr>
        <w:contextualSpacing/>
      </w:pPr>
      <w:r w:rsidRPr="00D87502">
        <w:t>Urgentie: Hoe hoger de nood, hoe hoger de score.</w:t>
      </w:r>
    </w:p>
    <w:p w14:paraId="49C999AA" w14:textId="77777777" w:rsidR="00BD74EA" w:rsidRPr="00D87502" w:rsidRDefault="00BD74EA" w:rsidP="00BD74EA">
      <w:pPr>
        <w:ind w:left="1440"/>
        <w:contextualSpacing/>
      </w:pPr>
    </w:p>
    <w:p w14:paraId="5618F269" w14:textId="77777777" w:rsidR="00BD74EA" w:rsidRPr="00C6066F" w:rsidRDefault="00BD74EA" w:rsidP="00BD74EA">
      <w:pPr>
        <w:numPr>
          <w:ilvl w:val="0"/>
          <w:numId w:val="13"/>
        </w:numPr>
        <w:contextualSpacing/>
        <w:rPr>
          <w:sz w:val="24"/>
          <w:szCs w:val="24"/>
        </w:rPr>
      </w:pPr>
      <w:r w:rsidRPr="00C6066F">
        <w:rPr>
          <w:sz w:val="24"/>
          <w:szCs w:val="24"/>
        </w:rPr>
        <w:t>Bepalen van de scoremogelijkheden</w:t>
      </w:r>
    </w:p>
    <w:p w14:paraId="16189651" w14:textId="77777777" w:rsidR="00BD74EA" w:rsidRDefault="00BD74EA" w:rsidP="00BD74EA">
      <w:pPr>
        <w:ind w:firstLine="708"/>
        <w:contextualSpacing/>
      </w:pPr>
      <w:r w:rsidRPr="00D87502">
        <w:t>Dit kan met cijfers, bijvoorbeeld 0 -&gt; 4 (met 0 = niet van tel, en 4 = telt volledig).</w:t>
      </w:r>
    </w:p>
    <w:p w14:paraId="484B51AE" w14:textId="77777777" w:rsidR="00BD74EA" w:rsidRDefault="00BD74EA" w:rsidP="00BD74EA">
      <w:pPr>
        <w:ind w:left="708"/>
        <w:contextualSpacing/>
      </w:pPr>
      <w:r>
        <w:t>Maar d</w:t>
      </w:r>
      <w:r w:rsidRPr="00D87502">
        <w:t>it kan</w:t>
      </w:r>
      <w:r>
        <w:t xml:space="preserve"> bijvoorbeeld</w:t>
      </w:r>
      <w:r w:rsidRPr="00D87502">
        <w:t xml:space="preserve"> ook met symbolen, bijvoorbeeld </w:t>
      </w:r>
      <w:r>
        <w:t xml:space="preserve">‘---' = telt helemaal niet, </w:t>
      </w:r>
      <w:r w:rsidRPr="00D87502">
        <w:rPr>
          <w:i/>
          <w:iCs/>
        </w:rPr>
        <w:t>‘blanco’</w:t>
      </w:r>
      <w:r w:rsidRPr="00D87502">
        <w:t xml:space="preserve"> = niet van tel en </w:t>
      </w:r>
      <w:r>
        <w:t>‘</w:t>
      </w:r>
      <w:r w:rsidRPr="00D87502">
        <w:t>+++</w:t>
      </w:r>
      <w:r>
        <w:t>’</w:t>
      </w:r>
      <w:r w:rsidRPr="00D87502">
        <w:t xml:space="preserve"> = telt volledig)</w:t>
      </w:r>
      <w:r>
        <w:t>.</w:t>
      </w:r>
    </w:p>
    <w:p w14:paraId="0C895927" w14:textId="77777777" w:rsidR="00BD74EA" w:rsidRPr="00D87502" w:rsidRDefault="00BD74EA" w:rsidP="00BD74EA">
      <w:pPr>
        <w:ind w:left="1080"/>
        <w:contextualSpacing/>
      </w:pPr>
    </w:p>
    <w:p w14:paraId="0C2DF7F3" w14:textId="77777777" w:rsidR="00BD74EA" w:rsidRPr="00C6066F" w:rsidRDefault="00BD74EA" w:rsidP="00BD74EA">
      <w:pPr>
        <w:numPr>
          <w:ilvl w:val="0"/>
          <w:numId w:val="13"/>
        </w:numPr>
        <w:contextualSpacing/>
        <w:rPr>
          <w:sz w:val="24"/>
          <w:szCs w:val="24"/>
        </w:rPr>
      </w:pPr>
      <w:r w:rsidRPr="00C6066F">
        <w:rPr>
          <w:sz w:val="24"/>
          <w:szCs w:val="24"/>
        </w:rPr>
        <w:t>Scoren</w:t>
      </w:r>
    </w:p>
    <w:p w14:paraId="5A8DE364" w14:textId="77777777" w:rsidR="00BD74EA" w:rsidRDefault="00BD74EA" w:rsidP="00BD74EA">
      <w:pPr>
        <w:ind w:left="720"/>
        <w:contextualSpacing/>
      </w:pPr>
      <w:r>
        <w:t>Weeg nu de</w:t>
      </w:r>
      <w:r w:rsidRPr="00D87502">
        <w:t xml:space="preserve"> verschillende keuzemogelijkheden af t.o.v. de vastgelegde criteria.</w:t>
      </w:r>
    </w:p>
    <w:p w14:paraId="1059636D" w14:textId="77777777" w:rsidR="00BD74EA" w:rsidRDefault="00BD74EA" w:rsidP="00BD74EA">
      <w:pPr>
        <w:ind w:left="720"/>
        <w:contextualSpacing/>
      </w:pPr>
      <w:r>
        <w:t>Je kan eventueel ook een verschillend gewicht toekennen aan de criteria.</w:t>
      </w:r>
    </w:p>
    <w:p w14:paraId="5047F5E2" w14:textId="77777777" w:rsidR="00BD74EA" w:rsidRPr="00D87502" w:rsidRDefault="00BD74EA" w:rsidP="00BD74EA">
      <w:pPr>
        <w:ind w:left="1080"/>
        <w:contextualSpacing/>
      </w:pPr>
    </w:p>
    <w:p w14:paraId="73B0BC29" w14:textId="77777777" w:rsidR="00BD74EA" w:rsidRPr="00C6066F" w:rsidRDefault="00BD74EA" w:rsidP="00BD74EA">
      <w:pPr>
        <w:numPr>
          <w:ilvl w:val="0"/>
          <w:numId w:val="13"/>
        </w:numPr>
        <w:contextualSpacing/>
        <w:rPr>
          <w:sz w:val="24"/>
          <w:szCs w:val="24"/>
        </w:rPr>
      </w:pPr>
      <w:r w:rsidRPr="00C6066F">
        <w:rPr>
          <w:sz w:val="24"/>
          <w:szCs w:val="24"/>
        </w:rPr>
        <w:t>Breng alle scores samen</w:t>
      </w:r>
    </w:p>
    <w:p w14:paraId="5E2F61A9" w14:textId="77777777" w:rsidR="00BD74EA" w:rsidRPr="00D87502" w:rsidRDefault="00BD74EA" w:rsidP="00BD74EA">
      <w:pPr>
        <w:ind w:left="720"/>
        <w:contextualSpacing/>
      </w:pPr>
      <w:r w:rsidRPr="00D87502">
        <w:t>In de laatste kolom verschijnt dan, per keuzemogelijkheid, een getal. En die keuzemogelijkheden met de hoogste score worden weerhouden, de anderen niet.</w:t>
      </w:r>
    </w:p>
    <w:p w14:paraId="5AC27878" w14:textId="77777777" w:rsidR="00BD74EA" w:rsidRDefault="00BD74EA" w:rsidP="00BD74EA"/>
    <w:p w14:paraId="719478E5" w14:textId="77777777" w:rsidR="00BD74EA" w:rsidRPr="00D87502" w:rsidRDefault="00BD74EA" w:rsidP="00BD74EA">
      <w:r w:rsidRPr="00D87502">
        <w:t xml:space="preserve">Hieronder een voorbeeld van hoe een prioriteitsmatrix er KAN uitzien. Met in kolom 1 alle keuzemogelijkheden en in rij 1 alle criteria waartegen je de keuzes afweegt. </w:t>
      </w:r>
    </w:p>
    <w:tbl>
      <w:tblPr>
        <w:tblStyle w:val="Tabelraster"/>
        <w:tblW w:w="9489" w:type="dxa"/>
        <w:tblLook w:val="04A0" w:firstRow="1" w:lastRow="0" w:firstColumn="1" w:lastColumn="0" w:noHBand="0" w:noVBand="1"/>
      </w:tblPr>
      <w:tblGrid>
        <w:gridCol w:w="993"/>
        <w:gridCol w:w="1417"/>
        <w:gridCol w:w="1559"/>
        <w:gridCol w:w="1418"/>
        <w:gridCol w:w="1417"/>
        <w:gridCol w:w="1635"/>
        <w:gridCol w:w="1050"/>
      </w:tblGrid>
      <w:tr w:rsidR="00BD74EA" w:rsidRPr="00D87502" w14:paraId="1FEA5675" w14:textId="77777777" w:rsidTr="003F6577">
        <w:trPr>
          <w:trHeight w:val="599"/>
        </w:trPr>
        <w:tc>
          <w:tcPr>
            <w:tcW w:w="993" w:type="dxa"/>
            <w:tcBorders>
              <w:top w:val="nil"/>
              <w:left w:val="nil"/>
              <w:bottom w:val="single" w:sz="4" w:space="0" w:color="auto"/>
              <w:right w:val="single" w:sz="4" w:space="0" w:color="auto"/>
            </w:tcBorders>
          </w:tcPr>
          <w:p w14:paraId="67EED935" w14:textId="77777777" w:rsidR="00BD74EA" w:rsidRPr="00D87502" w:rsidRDefault="00BD74EA" w:rsidP="003F6577">
            <w:pPr>
              <w:jc w:val="left"/>
            </w:pPr>
            <w:bookmarkStart w:id="1" w:name="_Hlk104195882"/>
          </w:p>
        </w:tc>
        <w:tc>
          <w:tcPr>
            <w:tcW w:w="1417" w:type="dxa"/>
            <w:tcBorders>
              <w:left w:val="single" w:sz="4" w:space="0" w:color="auto"/>
            </w:tcBorders>
          </w:tcPr>
          <w:p w14:paraId="510FB55F" w14:textId="77777777" w:rsidR="00BD74EA" w:rsidRPr="00D87502" w:rsidRDefault="00BD74EA" w:rsidP="003F6577">
            <w:pPr>
              <w:jc w:val="center"/>
            </w:pPr>
            <w:r w:rsidRPr="00D87502">
              <w:t>Criterium 1</w:t>
            </w:r>
          </w:p>
        </w:tc>
        <w:tc>
          <w:tcPr>
            <w:tcW w:w="1559" w:type="dxa"/>
          </w:tcPr>
          <w:p w14:paraId="62ADE5A9" w14:textId="77777777" w:rsidR="00BD74EA" w:rsidRPr="00D87502" w:rsidRDefault="00BD74EA" w:rsidP="003F6577">
            <w:pPr>
              <w:jc w:val="center"/>
            </w:pPr>
            <w:r w:rsidRPr="00D87502">
              <w:t>Criterium 2</w:t>
            </w:r>
          </w:p>
        </w:tc>
        <w:tc>
          <w:tcPr>
            <w:tcW w:w="1418" w:type="dxa"/>
          </w:tcPr>
          <w:p w14:paraId="445070AA" w14:textId="77777777" w:rsidR="00BD74EA" w:rsidRPr="00D87502" w:rsidRDefault="00BD74EA" w:rsidP="003F6577">
            <w:pPr>
              <w:jc w:val="center"/>
            </w:pPr>
            <w:r w:rsidRPr="00D87502">
              <w:t>Criterium 3</w:t>
            </w:r>
          </w:p>
        </w:tc>
        <w:tc>
          <w:tcPr>
            <w:tcW w:w="1417" w:type="dxa"/>
          </w:tcPr>
          <w:p w14:paraId="5CFF15A7" w14:textId="77777777" w:rsidR="00BD74EA" w:rsidRPr="00D87502" w:rsidRDefault="00BD74EA" w:rsidP="003F6577">
            <w:pPr>
              <w:jc w:val="center"/>
            </w:pPr>
            <w:r w:rsidRPr="00D87502">
              <w:t>Criterium 4</w:t>
            </w:r>
          </w:p>
        </w:tc>
        <w:tc>
          <w:tcPr>
            <w:tcW w:w="1635" w:type="dxa"/>
          </w:tcPr>
          <w:p w14:paraId="40EE9716" w14:textId="77777777" w:rsidR="00BD74EA" w:rsidRPr="00D87502" w:rsidRDefault="00BD74EA" w:rsidP="003F6577">
            <w:pPr>
              <w:jc w:val="center"/>
            </w:pPr>
            <w:r w:rsidRPr="00D87502">
              <w:t>Criterium 5 (x3)</w:t>
            </w:r>
          </w:p>
        </w:tc>
        <w:tc>
          <w:tcPr>
            <w:tcW w:w="1050" w:type="dxa"/>
          </w:tcPr>
          <w:p w14:paraId="1C2704A8" w14:textId="77777777" w:rsidR="00BD74EA" w:rsidRPr="00D87502" w:rsidRDefault="00BD74EA" w:rsidP="003F6577">
            <w:pPr>
              <w:jc w:val="center"/>
            </w:pPr>
            <w:r w:rsidRPr="00D87502">
              <w:rPr>
                <w:rFonts w:ascii="Symbol" w:eastAsia="Symbol" w:hAnsi="Symbol" w:cs="Symbol"/>
              </w:rPr>
              <w:t>å</w:t>
            </w:r>
          </w:p>
        </w:tc>
      </w:tr>
      <w:tr w:rsidR="00BD74EA" w:rsidRPr="00D87502" w14:paraId="18BF33D6" w14:textId="77777777" w:rsidTr="003F6577">
        <w:trPr>
          <w:trHeight w:val="292"/>
        </w:trPr>
        <w:tc>
          <w:tcPr>
            <w:tcW w:w="993" w:type="dxa"/>
            <w:tcBorders>
              <w:top w:val="single" w:sz="4" w:space="0" w:color="auto"/>
            </w:tcBorders>
          </w:tcPr>
          <w:p w14:paraId="7C038D88" w14:textId="77777777" w:rsidR="00BD74EA" w:rsidRPr="00D87502" w:rsidRDefault="00BD74EA" w:rsidP="003F6577">
            <w:pPr>
              <w:jc w:val="left"/>
            </w:pPr>
            <w:r w:rsidRPr="00D87502">
              <w:t>Keuze 1</w:t>
            </w:r>
          </w:p>
        </w:tc>
        <w:tc>
          <w:tcPr>
            <w:tcW w:w="1417" w:type="dxa"/>
          </w:tcPr>
          <w:p w14:paraId="2F59A21A" w14:textId="77777777" w:rsidR="00BD74EA" w:rsidRPr="00D87502" w:rsidRDefault="00BD74EA" w:rsidP="003F6577">
            <w:pPr>
              <w:jc w:val="center"/>
            </w:pPr>
            <w:r w:rsidRPr="00D87502">
              <w:t>0</w:t>
            </w:r>
          </w:p>
        </w:tc>
        <w:tc>
          <w:tcPr>
            <w:tcW w:w="1559" w:type="dxa"/>
          </w:tcPr>
          <w:p w14:paraId="1CAC977D" w14:textId="77777777" w:rsidR="00BD74EA" w:rsidRPr="00D87502" w:rsidRDefault="00BD74EA" w:rsidP="003F6577">
            <w:pPr>
              <w:jc w:val="center"/>
            </w:pPr>
            <w:r w:rsidRPr="00D87502">
              <w:t>2</w:t>
            </w:r>
          </w:p>
        </w:tc>
        <w:tc>
          <w:tcPr>
            <w:tcW w:w="1418" w:type="dxa"/>
          </w:tcPr>
          <w:p w14:paraId="243C5A4C" w14:textId="77777777" w:rsidR="00BD74EA" w:rsidRPr="00D87502" w:rsidRDefault="00BD74EA" w:rsidP="003F6577">
            <w:pPr>
              <w:jc w:val="center"/>
            </w:pPr>
            <w:r w:rsidRPr="00D87502">
              <w:t>1</w:t>
            </w:r>
          </w:p>
        </w:tc>
        <w:tc>
          <w:tcPr>
            <w:tcW w:w="1417" w:type="dxa"/>
          </w:tcPr>
          <w:p w14:paraId="3A60DED1" w14:textId="77777777" w:rsidR="00BD74EA" w:rsidRPr="00D87502" w:rsidRDefault="00BD74EA" w:rsidP="003F6577">
            <w:pPr>
              <w:jc w:val="center"/>
            </w:pPr>
            <w:r w:rsidRPr="00D87502">
              <w:t>1</w:t>
            </w:r>
          </w:p>
        </w:tc>
        <w:tc>
          <w:tcPr>
            <w:tcW w:w="1635" w:type="dxa"/>
          </w:tcPr>
          <w:p w14:paraId="3150BD29" w14:textId="77777777" w:rsidR="00BD74EA" w:rsidRPr="00D87502" w:rsidRDefault="00BD74EA" w:rsidP="003F6577">
            <w:pPr>
              <w:jc w:val="center"/>
            </w:pPr>
            <w:r w:rsidRPr="00D87502">
              <w:t>4 (12)</w:t>
            </w:r>
          </w:p>
        </w:tc>
        <w:tc>
          <w:tcPr>
            <w:tcW w:w="1050" w:type="dxa"/>
          </w:tcPr>
          <w:p w14:paraId="0175A172" w14:textId="77777777" w:rsidR="00BD74EA" w:rsidRPr="00D87502" w:rsidRDefault="00BD74EA" w:rsidP="003F6577">
            <w:pPr>
              <w:jc w:val="center"/>
            </w:pPr>
            <w:r w:rsidRPr="00D87502">
              <w:t>8 (16)</w:t>
            </w:r>
          </w:p>
        </w:tc>
      </w:tr>
      <w:tr w:rsidR="00BD74EA" w:rsidRPr="00D87502" w14:paraId="51E07CD9" w14:textId="77777777" w:rsidTr="003F6577">
        <w:trPr>
          <w:trHeight w:val="292"/>
        </w:trPr>
        <w:tc>
          <w:tcPr>
            <w:tcW w:w="993" w:type="dxa"/>
          </w:tcPr>
          <w:p w14:paraId="7A344CAA" w14:textId="77777777" w:rsidR="00BD74EA" w:rsidRPr="00D87502" w:rsidRDefault="00BD74EA" w:rsidP="003F6577">
            <w:pPr>
              <w:jc w:val="left"/>
            </w:pPr>
            <w:r w:rsidRPr="00D87502">
              <w:t>Keuze 2</w:t>
            </w:r>
          </w:p>
        </w:tc>
        <w:tc>
          <w:tcPr>
            <w:tcW w:w="1417" w:type="dxa"/>
          </w:tcPr>
          <w:p w14:paraId="436E1CBE" w14:textId="77777777" w:rsidR="00BD74EA" w:rsidRPr="00D87502" w:rsidRDefault="00BD74EA" w:rsidP="003F6577">
            <w:pPr>
              <w:jc w:val="center"/>
            </w:pPr>
            <w:r w:rsidRPr="00D87502">
              <w:t>1</w:t>
            </w:r>
          </w:p>
        </w:tc>
        <w:tc>
          <w:tcPr>
            <w:tcW w:w="1559" w:type="dxa"/>
          </w:tcPr>
          <w:p w14:paraId="7251745F" w14:textId="77777777" w:rsidR="00BD74EA" w:rsidRPr="00D87502" w:rsidRDefault="00BD74EA" w:rsidP="003F6577">
            <w:pPr>
              <w:jc w:val="center"/>
            </w:pPr>
            <w:r w:rsidRPr="00D87502">
              <w:t>1</w:t>
            </w:r>
          </w:p>
        </w:tc>
        <w:tc>
          <w:tcPr>
            <w:tcW w:w="1418" w:type="dxa"/>
          </w:tcPr>
          <w:p w14:paraId="39EA4810" w14:textId="77777777" w:rsidR="00BD74EA" w:rsidRPr="00D87502" w:rsidRDefault="00BD74EA" w:rsidP="003F6577">
            <w:pPr>
              <w:jc w:val="center"/>
            </w:pPr>
            <w:r w:rsidRPr="00D87502">
              <w:t>2</w:t>
            </w:r>
          </w:p>
        </w:tc>
        <w:tc>
          <w:tcPr>
            <w:tcW w:w="1417" w:type="dxa"/>
          </w:tcPr>
          <w:p w14:paraId="6BDB68D9" w14:textId="77777777" w:rsidR="00BD74EA" w:rsidRPr="00D87502" w:rsidRDefault="00BD74EA" w:rsidP="003F6577">
            <w:pPr>
              <w:jc w:val="center"/>
            </w:pPr>
            <w:r w:rsidRPr="00D87502">
              <w:t>3</w:t>
            </w:r>
          </w:p>
        </w:tc>
        <w:tc>
          <w:tcPr>
            <w:tcW w:w="1635" w:type="dxa"/>
          </w:tcPr>
          <w:p w14:paraId="5B524145" w14:textId="77777777" w:rsidR="00BD74EA" w:rsidRPr="00D87502" w:rsidRDefault="00BD74EA" w:rsidP="003F6577">
            <w:pPr>
              <w:jc w:val="center"/>
            </w:pPr>
            <w:r w:rsidRPr="00D87502">
              <w:t>2 (6)</w:t>
            </w:r>
          </w:p>
        </w:tc>
        <w:tc>
          <w:tcPr>
            <w:tcW w:w="1050" w:type="dxa"/>
          </w:tcPr>
          <w:p w14:paraId="7D9ED864" w14:textId="77777777" w:rsidR="00BD74EA" w:rsidRPr="00D87502" w:rsidRDefault="00BD74EA" w:rsidP="003F6577">
            <w:pPr>
              <w:jc w:val="center"/>
            </w:pPr>
            <w:r w:rsidRPr="00D87502">
              <w:t>9 (13)</w:t>
            </w:r>
          </w:p>
        </w:tc>
      </w:tr>
      <w:tr w:rsidR="00BD74EA" w:rsidRPr="00D87502" w14:paraId="584B14A2" w14:textId="77777777" w:rsidTr="003F6577">
        <w:trPr>
          <w:trHeight w:val="292"/>
        </w:trPr>
        <w:tc>
          <w:tcPr>
            <w:tcW w:w="993" w:type="dxa"/>
          </w:tcPr>
          <w:p w14:paraId="2C2268E0" w14:textId="77777777" w:rsidR="00BD74EA" w:rsidRPr="00D87502" w:rsidRDefault="00BD74EA" w:rsidP="003F6577">
            <w:pPr>
              <w:jc w:val="left"/>
            </w:pPr>
            <w:r w:rsidRPr="00D87502">
              <w:t>Keuze 3</w:t>
            </w:r>
          </w:p>
        </w:tc>
        <w:tc>
          <w:tcPr>
            <w:tcW w:w="1417" w:type="dxa"/>
          </w:tcPr>
          <w:p w14:paraId="3F1E1D43" w14:textId="77777777" w:rsidR="00BD74EA" w:rsidRPr="00D87502" w:rsidRDefault="00BD74EA" w:rsidP="003F6577">
            <w:pPr>
              <w:jc w:val="center"/>
            </w:pPr>
            <w:r w:rsidRPr="00D87502">
              <w:t>0</w:t>
            </w:r>
          </w:p>
        </w:tc>
        <w:tc>
          <w:tcPr>
            <w:tcW w:w="1559" w:type="dxa"/>
          </w:tcPr>
          <w:p w14:paraId="01555C8D" w14:textId="77777777" w:rsidR="00BD74EA" w:rsidRPr="00D87502" w:rsidRDefault="00BD74EA" w:rsidP="003F6577">
            <w:pPr>
              <w:jc w:val="center"/>
            </w:pPr>
            <w:r w:rsidRPr="00D87502">
              <w:t>1</w:t>
            </w:r>
          </w:p>
        </w:tc>
        <w:tc>
          <w:tcPr>
            <w:tcW w:w="1418" w:type="dxa"/>
          </w:tcPr>
          <w:p w14:paraId="42CC2C18" w14:textId="77777777" w:rsidR="00BD74EA" w:rsidRPr="00D87502" w:rsidRDefault="00BD74EA" w:rsidP="003F6577">
            <w:pPr>
              <w:jc w:val="center"/>
            </w:pPr>
            <w:r w:rsidRPr="00D87502">
              <w:t>0</w:t>
            </w:r>
          </w:p>
        </w:tc>
        <w:tc>
          <w:tcPr>
            <w:tcW w:w="1417" w:type="dxa"/>
          </w:tcPr>
          <w:p w14:paraId="2DC46844" w14:textId="77777777" w:rsidR="00BD74EA" w:rsidRPr="00D87502" w:rsidRDefault="00BD74EA" w:rsidP="003F6577">
            <w:pPr>
              <w:jc w:val="center"/>
            </w:pPr>
            <w:r w:rsidRPr="00D87502">
              <w:t>4</w:t>
            </w:r>
          </w:p>
        </w:tc>
        <w:tc>
          <w:tcPr>
            <w:tcW w:w="1635" w:type="dxa"/>
          </w:tcPr>
          <w:p w14:paraId="62E0CBF2" w14:textId="77777777" w:rsidR="00BD74EA" w:rsidRPr="00D87502" w:rsidRDefault="00BD74EA" w:rsidP="003F6577">
            <w:pPr>
              <w:jc w:val="center"/>
            </w:pPr>
            <w:r w:rsidRPr="00D87502">
              <w:t>3 (9)</w:t>
            </w:r>
          </w:p>
        </w:tc>
        <w:tc>
          <w:tcPr>
            <w:tcW w:w="1050" w:type="dxa"/>
          </w:tcPr>
          <w:p w14:paraId="64FCFB8C" w14:textId="77777777" w:rsidR="00BD74EA" w:rsidRPr="00D87502" w:rsidRDefault="00BD74EA" w:rsidP="003F6577">
            <w:pPr>
              <w:jc w:val="center"/>
            </w:pPr>
            <w:r w:rsidRPr="00D87502">
              <w:t>8 (14)</w:t>
            </w:r>
          </w:p>
        </w:tc>
      </w:tr>
      <w:tr w:rsidR="00BD74EA" w:rsidRPr="00D87502" w14:paraId="3894FE75" w14:textId="77777777" w:rsidTr="003F6577">
        <w:trPr>
          <w:trHeight w:val="292"/>
        </w:trPr>
        <w:tc>
          <w:tcPr>
            <w:tcW w:w="993" w:type="dxa"/>
          </w:tcPr>
          <w:p w14:paraId="53635E78" w14:textId="77777777" w:rsidR="00BD74EA" w:rsidRPr="00D87502" w:rsidRDefault="00BD74EA" w:rsidP="003F6577">
            <w:pPr>
              <w:jc w:val="left"/>
            </w:pPr>
            <w:r w:rsidRPr="00D87502">
              <w:t>Keuze 4</w:t>
            </w:r>
          </w:p>
        </w:tc>
        <w:tc>
          <w:tcPr>
            <w:tcW w:w="1417" w:type="dxa"/>
          </w:tcPr>
          <w:p w14:paraId="262C16B5" w14:textId="77777777" w:rsidR="00BD74EA" w:rsidRPr="00D87502" w:rsidRDefault="00BD74EA" w:rsidP="003F6577">
            <w:pPr>
              <w:jc w:val="center"/>
            </w:pPr>
            <w:r w:rsidRPr="00D87502">
              <w:t>2</w:t>
            </w:r>
          </w:p>
        </w:tc>
        <w:tc>
          <w:tcPr>
            <w:tcW w:w="1559" w:type="dxa"/>
          </w:tcPr>
          <w:p w14:paraId="046FF3ED" w14:textId="77777777" w:rsidR="00BD74EA" w:rsidRPr="00D87502" w:rsidRDefault="00BD74EA" w:rsidP="003F6577">
            <w:pPr>
              <w:jc w:val="center"/>
            </w:pPr>
            <w:r w:rsidRPr="00D87502">
              <w:t>3</w:t>
            </w:r>
          </w:p>
        </w:tc>
        <w:tc>
          <w:tcPr>
            <w:tcW w:w="1418" w:type="dxa"/>
          </w:tcPr>
          <w:p w14:paraId="55ED7A3A" w14:textId="77777777" w:rsidR="00BD74EA" w:rsidRPr="00D87502" w:rsidRDefault="00BD74EA" w:rsidP="003F6577">
            <w:pPr>
              <w:jc w:val="center"/>
            </w:pPr>
            <w:r w:rsidRPr="00D87502">
              <w:t>4</w:t>
            </w:r>
          </w:p>
        </w:tc>
        <w:tc>
          <w:tcPr>
            <w:tcW w:w="1417" w:type="dxa"/>
          </w:tcPr>
          <w:p w14:paraId="1276E694" w14:textId="77777777" w:rsidR="00BD74EA" w:rsidRPr="00D87502" w:rsidRDefault="00BD74EA" w:rsidP="003F6577">
            <w:pPr>
              <w:jc w:val="center"/>
            </w:pPr>
            <w:r w:rsidRPr="00D87502">
              <w:t>2</w:t>
            </w:r>
          </w:p>
        </w:tc>
        <w:tc>
          <w:tcPr>
            <w:tcW w:w="1635" w:type="dxa"/>
          </w:tcPr>
          <w:p w14:paraId="767877A1" w14:textId="77777777" w:rsidR="00BD74EA" w:rsidRPr="00D87502" w:rsidRDefault="00BD74EA" w:rsidP="003F6577">
            <w:pPr>
              <w:jc w:val="center"/>
            </w:pPr>
            <w:r w:rsidRPr="00D87502">
              <w:t>2 (6)</w:t>
            </w:r>
          </w:p>
        </w:tc>
        <w:tc>
          <w:tcPr>
            <w:tcW w:w="1050" w:type="dxa"/>
          </w:tcPr>
          <w:p w14:paraId="069260B7" w14:textId="77777777" w:rsidR="00BD74EA" w:rsidRPr="00D87502" w:rsidRDefault="00BD74EA" w:rsidP="003F6577">
            <w:pPr>
              <w:jc w:val="center"/>
            </w:pPr>
            <w:r w:rsidRPr="00D87502">
              <w:t>13 (17)</w:t>
            </w:r>
          </w:p>
        </w:tc>
      </w:tr>
      <w:tr w:rsidR="00BD74EA" w:rsidRPr="00D87502" w14:paraId="7BA1818C" w14:textId="77777777" w:rsidTr="003F6577">
        <w:trPr>
          <w:trHeight w:val="292"/>
        </w:trPr>
        <w:tc>
          <w:tcPr>
            <w:tcW w:w="993" w:type="dxa"/>
          </w:tcPr>
          <w:p w14:paraId="46F2AE43" w14:textId="77777777" w:rsidR="00BD74EA" w:rsidRPr="00D87502" w:rsidRDefault="00BD74EA" w:rsidP="003F6577">
            <w:pPr>
              <w:jc w:val="left"/>
            </w:pPr>
            <w:r w:rsidRPr="00D87502">
              <w:lastRenderedPageBreak/>
              <w:t>Keuze 5</w:t>
            </w:r>
          </w:p>
        </w:tc>
        <w:tc>
          <w:tcPr>
            <w:tcW w:w="1417" w:type="dxa"/>
          </w:tcPr>
          <w:p w14:paraId="67141F6C" w14:textId="77777777" w:rsidR="00BD74EA" w:rsidRPr="00D87502" w:rsidRDefault="00BD74EA" w:rsidP="003F6577">
            <w:pPr>
              <w:jc w:val="center"/>
            </w:pPr>
            <w:r w:rsidRPr="00D87502">
              <w:t>1</w:t>
            </w:r>
          </w:p>
        </w:tc>
        <w:tc>
          <w:tcPr>
            <w:tcW w:w="1559" w:type="dxa"/>
          </w:tcPr>
          <w:p w14:paraId="0A065F55" w14:textId="77777777" w:rsidR="00BD74EA" w:rsidRPr="00D87502" w:rsidRDefault="00BD74EA" w:rsidP="003F6577">
            <w:pPr>
              <w:jc w:val="center"/>
            </w:pPr>
            <w:r w:rsidRPr="00D87502">
              <w:t>1</w:t>
            </w:r>
          </w:p>
        </w:tc>
        <w:tc>
          <w:tcPr>
            <w:tcW w:w="1418" w:type="dxa"/>
          </w:tcPr>
          <w:p w14:paraId="31840557" w14:textId="77777777" w:rsidR="00BD74EA" w:rsidRPr="00D87502" w:rsidRDefault="00BD74EA" w:rsidP="003F6577">
            <w:pPr>
              <w:jc w:val="center"/>
            </w:pPr>
            <w:r w:rsidRPr="00D87502">
              <w:t>1</w:t>
            </w:r>
          </w:p>
        </w:tc>
        <w:tc>
          <w:tcPr>
            <w:tcW w:w="1417" w:type="dxa"/>
          </w:tcPr>
          <w:p w14:paraId="30CD9CB2" w14:textId="77777777" w:rsidR="00BD74EA" w:rsidRPr="00D87502" w:rsidRDefault="00BD74EA" w:rsidP="003F6577">
            <w:pPr>
              <w:jc w:val="center"/>
            </w:pPr>
            <w:r w:rsidRPr="00D87502">
              <w:t>1</w:t>
            </w:r>
          </w:p>
        </w:tc>
        <w:tc>
          <w:tcPr>
            <w:tcW w:w="1635" w:type="dxa"/>
          </w:tcPr>
          <w:p w14:paraId="5B011415" w14:textId="77777777" w:rsidR="00BD74EA" w:rsidRPr="00D87502" w:rsidRDefault="00BD74EA" w:rsidP="003F6577">
            <w:pPr>
              <w:jc w:val="center"/>
            </w:pPr>
            <w:r w:rsidRPr="00D87502">
              <w:t>1 (3)</w:t>
            </w:r>
          </w:p>
        </w:tc>
        <w:tc>
          <w:tcPr>
            <w:tcW w:w="1050" w:type="dxa"/>
          </w:tcPr>
          <w:p w14:paraId="536C450A" w14:textId="77777777" w:rsidR="00BD74EA" w:rsidRPr="00D87502" w:rsidRDefault="00BD74EA" w:rsidP="003F6577">
            <w:pPr>
              <w:jc w:val="center"/>
            </w:pPr>
            <w:r w:rsidRPr="00D87502">
              <w:t>5 (7)</w:t>
            </w:r>
          </w:p>
        </w:tc>
      </w:tr>
    </w:tbl>
    <w:bookmarkEnd w:id="1"/>
    <w:p w14:paraId="7DF3CDCB" w14:textId="77777777" w:rsidR="00BD74EA" w:rsidRPr="00D87502" w:rsidRDefault="00BD74EA" w:rsidP="00BD74EA">
      <w:pPr>
        <w:jc w:val="left"/>
      </w:pPr>
      <w:r w:rsidRPr="00D87502">
        <w:t xml:space="preserve"> </w:t>
      </w:r>
    </w:p>
    <w:p w14:paraId="0D2AE15B" w14:textId="77777777" w:rsidR="00BD74EA" w:rsidRPr="00D87502" w:rsidRDefault="00BD74EA" w:rsidP="00BD74EA">
      <w:r w:rsidRPr="00D87502">
        <w:t>Deze prioriteitsmatrix geeft</w:t>
      </w:r>
      <w:r>
        <w:t xml:space="preserve"> initieel</w:t>
      </w:r>
      <w:r w:rsidRPr="00D87502">
        <w:t xml:space="preserve"> de volgende volgorde van prioriteit aan: keuze 4 – keuze 2 – keuze 1/3 – keuze 5.</w:t>
      </w:r>
    </w:p>
    <w:p w14:paraId="4114163B" w14:textId="77777777" w:rsidR="00BD74EA" w:rsidRDefault="00BD74EA" w:rsidP="00BD74EA">
      <w:r w:rsidRPr="00D87502">
        <w:t>Stel dat we aan criterium 5 een gewicht van 3 geven terwijl alle andere criteria het gewicht 1 behouden, dan wijzigt de prioriteitsuitkomst naar het volgende resultaat: keuze 4 – keuze 1 – keuze 3 – keuze 2 – keuze 5</w:t>
      </w:r>
      <w:r>
        <w:t>.</w:t>
      </w:r>
    </w:p>
    <w:p w14:paraId="3AA5BBC9" w14:textId="77777777" w:rsidR="00BD74EA" w:rsidRDefault="00BD74EA" w:rsidP="00BD74EA">
      <w:pPr>
        <w:pStyle w:val="Kop2"/>
        <w:spacing w:after="240"/>
      </w:pPr>
      <w:r>
        <w:t xml:space="preserve">de meerwaarde </w:t>
      </w:r>
    </w:p>
    <w:p w14:paraId="0321EC82" w14:textId="77777777" w:rsidR="00BD74EA" w:rsidRDefault="00BD74EA" w:rsidP="00BD74EA">
      <w:r>
        <w:t>De SWOT-analyse laat je als clubbestuur toe om ten eerste te bepalen waar je goed/slecht in bent (intern) en wat mogelijke positieve/negatieve invloeden van buitenaf zijn (externe analyse). Ten tweede kan je door beide tegenover elkaar te zetten bepaalde strategische acties formuleren. Tot slot kan je deze acties nog gaan rangschikken op basis van hun prioriteit aan de hand van de prioriteitsmatrix. Deze tool zorgt aldus voor een onderbouwde formulering en ordening van je strategische acties. Dit zou de slaagkansen van je strategische doelstellingen significant moeten verhogen.</w:t>
      </w:r>
    </w:p>
    <w:p w14:paraId="477AEC93" w14:textId="77777777" w:rsidR="00BD74EA" w:rsidRDefault="00BD74EA" w:rsidP="00BD74EA"/>
    <w:p w14:paraId="51D2A9D5" w14:textId="77777777" w:rsidR="00BD74EA" w:rsidRDefault="00BD74EA" w:rsidP="00BD74EA">
      <w:pPr>
        <w:pStyle w:val="Kop1"/>
        <w:spacing w:before="0"/>
        <w15:collapsed/>
      </w:pPr>
      <w:r>
        <w:t>doe het zelf!</w:t>
      </w:r>
    </w:p>
    <w:p w14:paraId="19CA2679" w14:textId="77777777" w:rsidR="00BD74EA" w:rsidRDefault="00BD74EA" w:rsidP="00BD74EA"/>
    <w:p w14:paraId="7B32BE7B" w14:textId="77777777" w:rsidR="00BD74EA" w:rsidRDefault="00BD74EA" w:rsidP="00BD74EA">
      <w:r w:rsidRPr="006C005A">
        <w:t>Ontdek op de volgende pagina’s de sjablonen horende bij de verschillende stappen uit het stappenplan. </w:t>
      </w:r>
    </w:p>
    <w:p w14:paraId="64C25C4F" w14:textId="77777777" w:rsidR="00BD74EA" w:rsidRPr="00655ED9" w:rsidRDefault="00BD74EA" w:rsidP="00BD74EA">
      <w:pPr>
        <w:pStyle w:val="Kop2"/>
        <w:spacing w:after="240"/>
        <w15:collapsed/>
      </w:pPr>
      <w:r>
        <w:lastRenderedPageBreak/>
        <w:t>stap 1: opsomming SWOT-factoren</w:t>
      </w:r>
    </w:p>
    <w:tbl>
      <w:tblPr>
        <w:tblStyle w:val="Tabelraster"/>
        <w:tblW w:w="9274" w:type="dxa"/>
        <w:tblLook w:val="04A0" w:firstRow="1" w:lastRow="0" w:firstColumn="1" w:lastColumn="0" w:noHBand="0" w:noVBand="1"/>
      </w:tblPr>
      <w:tblGrid>
        <w:gridCol w:w="2318"/>
        <w:gridCol w:w="2318"/>
        <w:gridCol w:w="2319"/>
        <w:gridCol w:w="2319"/>
      </w:tblGrid>
      <w:tr w:rsidR="00BD74EA" w14:paraId="4C1DFD37" w14:textId="77777777" w:rsidTr="003F6577">
        <w:trPr>
          <w:trHeight w:val="318"/>
        </w:trPr>
        <w:tc>
          <w:tcPr>
            <w:tcW w:w="2318" w:type="dxa"/>
            <w:tcBorders>
              <w:bottom w:val="single" w:sz="36" w:space="0" w:color="auto"/>
            </w:tcBorders>
          </w:tcPr>
          <w:p w14:paraId="0F5C24A2" w14:textId="77777777" w:rsidR="00BD74EA" w:rsidRDefault="00BD74EA" w:rsidP="003F6577">
            <w:pPr>
              <w:jc w:val="center"/>
            </w:pPr>
            <w:r>
              <w:t>Sterktes</w:t>
            </w:r>
          </w:p>
        </w:tc>
        <w:tc>
          <w:tcPr>
            <w:tcW w:w="2318" w:type="dxa"/>
            <w:tcBorders>
              <w:bottom w:val="single" w:sz="36" w:space="0" w:color="auto"/>
            </w:tcBorders>
          </w:tcPr>
          <w:p w14:paraId="5CF61DD6" w14:textId="77777777" w:rsidR="00BD74EA" w:rsidRDefault="00BD74EA" w:rsidP="003F6577">
            <w:pPr>
              <w:jc w:val="center"/>
            </w:pPr>
            <w:r>
              <w:t>Zwaktes</w:t>
            </w:r>
          </w:p>
        </w:tc>
        <w:tc>
          <w:tcPr>
            <w:tcW w:w="2319" w:type="dxa"/>
            <w:tcBorders>
              <w:bottom w:val="single" w:sz="36" w:space="0" w:color="auto"/>
            </w:tcBorders>
          </w:tcPr>
          <w:p w14:paraId="68E3836A" w14:textId="77777777" w:rsidR="00BD74EA" w:rsidRDefault="00BD74EA" w:rsidP="003F6577">
            <w:pPr>
              <w:jc w:val="center"/>
            </w:pPr>
            <w:r>
              <w:t>Kansen</w:t>
            </w:r>
          </w:p>
        </w:tc>
        <w:tc>
          <w:tcPr>
            <w:tcW w:w="2319" w:type="dxa"/>
            <w:tcBorders>
              <w:bottom w:val="single" w:sz="36" w:space="0" w:color="auto"/>
            </w:tcBorders>
          </w:tcPr>
          <w:p w14:paraId="7B357031" w14:textId="77777777" w:rsidR="00BD74EA" w:rsidRDefault="00BD74EA" w:rsidP="003F6577">
            <w:pPr>
              <w:jc w:val="center"/>
            </w:pPr>
            <w:r>
              <w:t>gevaren</w:t>
            </w:r>
          </w:p>
        </w:tc>
      </w:tr>
      <w:tr w:rsidR="00BD74EA" w14:paraId="61D34EC5" w14:textId="77777777" w:rsidTr="003F6577">
        <w:trPr>
          <w:trHeight w:val="318"/>
        </w:trPr>
        <w:tc>
          <w:tcPr>
            <w:tcW w:w="2318" w:type="dxa"/>
            <w:tcBorders>
              <w:top w:val="single" w:sz="36" w:space="0" w:color="auto"/>
            </w:tcBorders>
          </w:tcPr>
          <w:p w14:paraId="3587F2BC" w14:textId="77777777" w:rsidR="00BD74EA" w:rsidRDefault="00BD74EA" w:rsidP="003F6577">
            <w:pPr>
              <w:jc w:val="center"/>
            </w:pPr>
          </w:p>
        </w:tc>
        <w:tc>
          <w:tcPr>
            <w:tcW w:w="2318" w:type="dxa"/>
            <w:tcBorders>
              <w:top w:val="single" w:sz="36" w:space="0" w:color="auto"/>
            </w:tcBorders>
          </w:tcPr>
          <w:p w14:paraId="3B77E246" w14:textId="77777777" w:rsidR="00BD74EA" w:rsidRDefault="00BD74EA" w:rsidP="003F6577">
            <w:pPr>
              <w:jc w:val="center"/>
            </w:pPr>
          </w:p>
        </w:tc>
        <w:tc>
          <w:tcPr>
            <w:tcW w:w="2319" w:type="dxa"/>
            <w:tcBorders>
              <w:top w:val="single" w:sz="36" w:space="0" w:color="auto"/>
            </w:tcBorders>
          </w:tcPr>
          <w:p w14:paraId="01307851" w14:textId="77777777" w:rsidR="00BD74EA" w:rsidRDefault="00BD74EA" w:rsidP="003F6577">
            <w:pPr>
              <w:jc w:val="center"/>
            </w:pPr>
          </w:p>
        </w:tc>
        <w:tc>
          <w:tcPr>
            <w:tcW w:w="2319" w:type="dxa"/>
            <w:tcBorders>
              <w:top w:val="single" w:sz="36" w:space="0" w:color="auto"/>
            </w:tcBorders>
          </w:tcPr>
          <w:p w14:paraId="3B846995" w14:textId="77777777" w:rsidR="00BD74EA" w:rsidRDefault="00BD74EA" w:rsidP="003F6577">
            <w:pPr>
              <w:jc w:val="center"/>
            </w:pPr>
          </w:p>
        </w:tc>
      </w:tr>
      <w:tr w:rsidR="00BD74EA" w14:paraId="1EB27198" w14:textId="77777777" w:rsidTr="003F6577">
        <w:trPr>
          <w:trHeight w:val="333"/>
        </w:trPr>
        <w:tc>
          <w:tcPr>
            <w:tcW w:w="2318" w:type="dxa"/>
          </w:tcPr>
          <w:p w14:paraId="0281D87A" w14:textId="77777777" w:rsidR="00BD74EA" w:rsidRDefault="00BD74EA" w:rsidP="003F6577">
            <w:pPr>
              <w:jc w:val="center"/>
            </w:pPr>
          </w:p>
        </w:tc>
        <w:tc>
          <w:tcPr>
            <w:tcW w:w="2318" w:type="dxa"/>
          </w:tcPr>
          <w:p w14:paraId="4A5A6BEE" w14:textId="77777777" w:rsidR="00BD74EA" w:rsidRDefault="00BD74EA" w:rsidP="003F6577">
            <w:pPr>
              <w:jc w:val="center"/>
            </w:pPr>
          </w:p>
        </w:tc>
        <w:tc>
          <w:tcPr>
            <w:tcW w:w="2319" w:type="dxa"/>
          </w:tcPr>
          <w:p w14:paraId="09EB585E" w14:textId="77777777" w:rsidR="00BD74EA" w:rsidRDefault="00BD74EA" w:rsidP="003F6577">
            <w:pPr>
              <w:jc w:val="center"/>
            </w:pPr>
          </w:p>
        </w:tc>
        <w:tc>
          <w:tcPr>
            <w:tcW w:w="2319" w:type="dxa"/>
          </w:tcPr>
          <w:p w14:paraId="24A9BC88" w14:textId="77777777" w:rsidR="00BD74EA" w:rsidRDefault="00BD74EA" w:rsidP="003F6577">
            <w:pPr>
              <w:jc w:val="center"/>
            </w:pPr>
          </w:p>
        </w:tc>
      </w:tr>
      <w:tr w:rsidR="00BD74EA" w14:paraId="1455E65F" w14:textId="77777777" w:rsidTr="003F6577">
        <w:trPr>
          <w:trHeight w:val="318"/>
        </w:trPr>
        <w:tc>
          <w:tcPr>
            <w:tcW w:w="2318" w:type="dxa"/>
          </w:tcPr>
          <w:p w14:paraId="3EBC92EF" w14:textId="77777777" w:rsidR="00BD74EA" w:rsidRDefault="00BD74EA" w:rsidP="003F6577">
            <w:pPr>
              <w:jc w:val="center"/>
            </w:pPr>
          </w:p>
        </w:tc>
        <w:tc>
          <w:tcPr>
            <w:tcW w:w="2318" w:type="dxa"/>
          </w:tcPr>
          <w:p w14:paraId="635DB5EF" w14:textId="77777777" w:rsidR="00BD74EA" w:rsidRDefault="00BD74EA" w:rsidP="003F6577">
            <w:pPr>
              <w:jc w:val="center"/>
            </w:pPr>
          </w:p>
        </w:tc>
        <w:tc>
          <w:tcPr>
            <w:tcW w:w="2319" w:type="dxa"/>
          </w:tcPr>
          <w:p w14:paraId="1D198D3C" w14:textId="77777777" w:rsidR="00BD74EA" w:rsidRDefault="00BD74EA" w:rsidP="003F6577">
            <w:pPr>
              <w:jc w:val="center"/>
            </w:pPr>
          </w:p>
        </w:tc>
        <w:tc>
          <w:tcPr>
            <w:tcW w:w="2319" w:type="dxa"/>
          </w:tcPr>
          <w:p w14:paraId="784BF07D" w14:textId="77777777" w:rsidR="00BD74EA" w:rsidRDefault="00BD74EA" w:rsidP="003F6577">
            <w:pPr>
              <w:jc w:val="center"/>
            </w:pPr>
          </w:p>
        </w:tc>
      </w:tr>
      <w:tr w:rsidR="00BD74EA" w14:paraId="0651CD38" w14:textId="77777777" w:rsidTr="003F6577">
        <w:trPr>
          <w:trHeight w:val="318"/>
        </w:trPr>
        <w:tc>
          <w:tcPr>
            <w:tcW w:w="2318" w:type="dxa"/>
          </w:tcPr>
          <w:p w14:paraId="3E7380D6" w14:textId="77777777" w:rsidR="00BD74EA" w:rsidRDefault="00BD74EA" w:rsidP="003F6577">
            <w:pPr>
              <w:jc w:val="center"/>
            </w:pPr>
          </w:p>
        </w:tc>
        <w:tc>
          <w:tcPr>
            <w:tcW w:w="2318" w:type="dxa"/>
          </w:tcPr>
          <w:p w14:paraId="70225FAA" w14:textId="77777777" w:rsidR="00BD74EA" w:rsidRDefault="00BD74EA" w:rsidP="003F6577">
            <w:pPr>
              <w:jc w:val="center"/>
            </w:pPr>
          </w:p>
        </w:tc>
        <w:tc>
          <w:tcPr>
            <w:tcW w:w="2319" w:type="dxa"/>
          </w:tcPr>
          <w:p w14:paraId="71BCF95C" w14:textId="77777777" w:rsidR="00BD74EA" w:rsidRDefault="00BD74EA" w:rsidP="003F6577">
            <w:pPr>
              <w:jc w:val="center"/>
            </w:pPr>
          </w:p>
        </w:tc>
        <w:tc>
          <w:tcPr>
            <w:tcW w:w="2319" w:type="dxa"/>
          </w:tcPr>
          <w:p w14:paraId="79B74152" w14:textId="77777777" w:rsidR="00BD74EA" w:rsidRDefault="00BD74EA" w:rsidP="003F6577">
            <w:pPr>
              <w:jc w:val="center"/>
            </w:pPr>
          </w:p>
        </w:tc>
      </w:tr>
      <w:tr w:rsidR="00BD74EA" w14:paraId="18AC45B6" w14:textId="77777777" w:rsidTr="003F6577">
        <w:trPr>
          <w:trHeight w:val="333"/>
        </w:trPr>
        <w:tc>
          <w:tcPr>
            <w:tcW w:w="2318" w:type="dxa"/>
          </w:tcPr>
          <w:p w14:paraId="0B3A9C83" w14:textId="77777777" w:rsidR="00BD74EA" w:rsidRDefault="00BD74EA" w:rsidP="003F6577">
            <w:pPr>
              <w:jc w:val="center"/>
            </w:pPr>
          </w:p>
        </w:tc>
        <w:tc>
          <w:tcPr>
            <w:tcW w:w="2318" w:type="dxa"/>
          </w:tcPr>
          <w:p w14:paraId="629305C9" w14:textId="77777777" w:rsidR="00BD74EA" w:rsidRDefault="00BD74EA" w:rsidP="003F6577">
            <w:pPr>
              <w:jc w:val="center"/>
            </w:pPr>
          </w:p>
        </w:tc>
        <w:tc>
          <w:tcPr>
            <w:tcW w:w="2319" w:type="dxa"/>
          </w:tcPr>
          <w:p w14:paraId="3D51D2B3" w14:textId="77777777" w:rsidR="00BD74EA" w:rsidRDefault="00BD74EA" w:rsidP="003F6577">
            <w:pPr>
              <w:jc w:val="center"/>
            </w:pPr>
          </w:p>
        </w:tc>
        <w:tc>
          <w:tcPr>
            <w:tcW w:w="2319" w:type="dxa"/>
          </w:tcPr>
          <w:p w14:paraId="070CFF56" w14:textId="77777777" w:rsidR="00BD74EA" w:rsidRDefault="00BD74EA" w:rsidP="003F6577">
            <w:pPr>
              <w:jc w:val="center"/>
            </w:pPr>
          </w:p>
        </w:tc>
      </w:tr>
      <w:tr w:rsidR="00BD74EA" w14:paraId="622A5561" w14:textId="77777777" w:rsidTr="003F6577">
        <w:trPr>
          <w:trHeight w:val="318"/>
        </w:trPr>
        <w:tc>
          <w:tcPr>
            <w:tcW w:w="2318" w:type="dxa"/>
          </w:tcPr>
          <w:p w14:paraId="23FB04D3" w14:textId="77777777" w:rsidR="00BD74EA" w:rsidRDefault="00BD74EA" w:rsidP="003F6577">
            <w:pPr>
              <w:jc w:val="center"/>
            </w:pPr>
          </w:p>
        </w:tc>
        <w:tc>
          <w:tcPr>
            <w:tcW w:w="2318" w:type="dxa"/>
          </w:tcPr>
          <w:p w14:paraId="6FF4E4D9" w14:textId="77777777" w:rsidR="00BD74EA" w:rsidRDefault="00BD74EA" w:rsidP="003F6577">
            <w:pPr>
              <w:jc w:val="center"/>
            </w:pPr>
          </w:p>
        </w:tc>
        <w:tc>
          <w:tcPr>
            <w:tcW w:w="2319" w:type="dxa"/>
          </w:tcPr>
          <w:p w14:paraId="20FC3CA4" w14:textId="77777777" w:rsidR="00BD74EA" w:rsidRDefault="00BD74EA" w:rsidP="003F6577">
            <w:pPr>
              <w:jc w:val="center"/>
            </w:pPr>
          </w:p>
        </w:tc>
        <w:tc>
          <w:tcPr>
            <w:tcW w:w="2319" w:type="dxa"/>
          </w:tcPr>
          <w:p w14:paraId="07AF10F6" w14:textId="77777777" w:rsidR="00BD74EA" w:rsidRDefault="00BD74EA" w:rsidP="003F6577">
            <w:pPr>
              <w:jc w:val="center"/>
            </w:pPr>
          </w:p>
        </w:tc>
      </w:tr>
      <w:tr w:rsidR="00BD74EA" w14:paraId="4368404A" w14:textId="77777777" w:rsidTr="003F6577">
        <w:trPr>
          <w:trHeight w:val="318"/>
        </w:trPr>
        <w:tc>
          <w:tcPr>
            <w:tcW w:w="2318" w:type="dxa"/>
          </w:tcPr>
          <w:p w14:paraId="0D1A43EE" w14:textId="77777777" w:rsidR="00BD74EA" w:rsidRDefault="00BD74EA" w:rsidP="003F6577">
            <w:pPr>
              <w:jc w:val="center"/>
            </w:pPr>
          </w:p>
        </w:tc>
        <w:tc>
          <w:tcPr>
            <w:tcW w:w="2318" w:type="dxa"/>
          </w:tcPr>
          <w:p w14:paraId="43ACC532" w14:textId="77777777" w:rsidR="00BD74EA" w:rsidRDefault="00BD74EA" w:rsidP="003F6577">
            <w:pPr>
              <w:jc w:val="center"/>
            </w:pPr>
          </w:p>
        </w:tc>
        <w:tc>
          <w:tcPr>
            <w:tcW w:w="2319" w:type="dxa"/>
          </w:tcPr>
          <w:p w14:paraId="5615F0CB" w14:textId="77777777" w:rsidR="00BD74EA" w:rsidRDefault="00BD74EA" w:rsidP="003F6577">
            <w:pPr>
              <w:jc w:val="center"/>
            </w:pPr>
          </w:p>
        </w:tc>
        <w:tc>
          <w:tcPr>
            <w:tcW w:w="2319" w:type="dxa"/>
          </w:tcPr>
          <w:p w14:paraId="22C38F96" w14:textId="77777777" w:rsidR="00BD74EA" w:rsidRDefault="00BD74EA" w:rsidP="003F6577">
            <w:pPr>
              <w:jc w:val="center"/>
            </w:pPr>
          </w:p>
        </w:tc>
      </w:tr>
      <w:tr w:rsidR="00BD74EA" w14:paraId="5481D97D" w14:textId="77777777" w:rsidTr="003F6577">
        <w:trPr>
          <w:trHeight w:val="333"/>
        </w:trPr>
        <w:tc>
          <w:tcPr>
            <w:tcW w:w="2318" w:type="dxa"/>
          </w:tcPr>
          <w:p w14:paraId="117725B6" w14:textId="77777777" w:rsidR="00BD74EA" w:rsidRDefault="00BD74EA" w:rsidP="003F6577">
            <w:pPr>
              <w:jc w:val="center"/>
            </w:pPr>
          </w:p>
        </w:tc>
        <w:tc>
          <w:tcPr>
            <w:tcW w:w="2318" w:type="dxa"/>
          </w:tcPr>
          <w:p w14:paraId="22EE6DE4" w14:textId="77777777" w:rsidR="00BD74EA" w:rsidRDefault="00BD74EA" w:rsidP="003F6577">
            <w:pPr>
              <w:jc w:val="center"/>
            </w:pPr>
          </w:p>
        </w:tc>
        <w:tc>
          <w:tcPr>
            <w:tcW w:w="2319" w:type="dxa"/>
          </w:tcPr>
          <w:p w14:paraId="2FFA9534" w14:textId="77777777" w:rsidR="00BD74EA" w:rsidRDefault="00BD74EA" w:rsidP="003F6577">
            <w:pPr>
              <w:jc w:val="center"/>
            </w:pPr>
          </w:p>
        </w:tc>
        <w:tc>
          <w:tcPr>
            <w:tcW w:w="2319" w:type="dxa"/>
          </w:tcPr>
          <w:p w14:paraId="3B3AA968" w14:textId="77777777" w:rsidR="00BD74EA" w:rsidRDefault="00BD74EA" w:rsidP="003F6577">
            <w:pPr>
              <w:jc w:val="center"/>
            </w:pPr>
          </w:p>
        </w:tc>
      </w:tr>
      <w:tr w:rsidR="00BD74EA" w14:paraId="36BB8D20" w14:textId="77777777" w:rsidTr="003F6577">
        <w:trPr>
          <w:trHeight w:val="318"/>
        </w:trPr>
        <w:tc>
          <w:tcPr>
            <w:tcW w:w="2318" w:type="dxa"/>
          </w:tcPr>
          <w:p w14:paraId="14818108" w14:textId="77777777" w:rsidR="00BD74EA" w:rsidRDefault="00BD74EA" w:rsidP="003F6577">
            <w:pPr>
              <w:jc w:val="center"/>
            </w:pPr>
          </w:p>
        </w:tc>
        <w:tc>
          <w:tcPr>
            <w:tcW w:w="2318" w:type="dxa"/>
          </w:tcPr>
          <w:p w14:paraId="473FC39B" w14:textId="77777777" w:rsidR="00BD74EA" w:rsidRDefault="00BD74EA" w:rsidP="003F6577">
            <w:pPr>
              <w:jc w:val="center"/>
            </w:pPr>
          </w:p>
        </w:tc>
        <w:tc>
          <w:tcPr>
            <w:tcW w:w="2319" w:type="dxa"/>
          </w:tcPr>
          <w:p w14:paraId="743FF7E2" w14:textId="77777777" w:rsidR="00BD74EA" w:rsidRDefault="00BD74EA" w:rsidP="003F6577">
            <w:pPr>
              <w:jc w:val="center"/>
            </w:pPr>
          </w:p>
        </w:tc>
        <w:tc>
          <w:tcPr>
            <w:tcW w:w="2319" w:type="dxa"/>
          </w:tcPr>
          <w:p w14:paraId="55158C7D" w14:textId="77777777" w:rsidR="00BD74EA" w:rsidRDefault="00BD74EA" w:rsidP="003F6577">
            <w:pPr>
              <w:jc w:val="center"/>
            </w:pPr>
          </w:p>
        </w:tc>
      </w:tr>
    </w:tbl>
    <w:p w14:paraId="5421C5D0" w14:textId="77777777" w:rsidR="00BD74EA" w:rsidRDefault="00BD74EA" w:rsidP="00BD74EA"/>
    <w:p w14:paraId="2EAE9774" w14:textId="77777777" w:rsidR="00BD74EA" w:rsidRDefault="00BD74EA" w:rsidP="00BD74EA">
      <w:pPr>
        <w:pStyle w:val="Kop2"/>
        <w:spacing w:after="240"/>
        <w15:collapsed/>
      </w:pPr>
      <w:r>
        <w:t>stap 2: opstelling confrontatiematrix</w:t>
      </w:r>
    </w:p>
    <w:p w14:paraId="7AF4FD47" w14:textId="77777777" w:rsidR="00BD74EA" w:rsidRPr="0023409E" w:rsidRDefault="00BD74EA" w:rsidP="00BD74EA">
      <w:r>
        <w:t xml:space="preserve">Selecteer de voor jou drie belangrijkste/relevantste sterktes, zwaktes, kansen en bedreigingen en vul deze in </w:t>
      </w:r>
      <w:proofErr w:type="spellStart"/>
      <w:r>
        <w:t>in</w:t>
      </w:r>
      <w:proofErr w:type="spellEnd"/>
      <w:r>
        <w:t xml:space="preserve"> onderstaand Excel-sjabloon en volg de bijbehorende instructies. Denk hierbij na over de volgende vragen:</w:t>
      </w:r>
    </w:p>
    <w:p w14:paraId="23A57937" w14:textId="77777777" w:rsidR="00BD74EA" w:rsidRDefault="00BD74EA" w:rsidP="00BD74EA">
      <w:pPr>
        <w:pStyle w:val="Lijstalinea"/>
        <w:numPr>
          <w:ilvl w:val="0"/>
          <w:numId w:val="16"/>
        </w:numPr>
      </w:pPr>
      <w:r>
        <w:t>Confronteren van sterktes met kansen: Stelt deze sterkte de organisatie in staat om deze kans te benutten?</w:t>
      </w:r>
    </w:p>
    <w:p w14:paraId="1E280687" w14:textId="77777777" w:rsidR="00BD74EA" w:rsidRDefault="00BD74EA" w:rsidP="00BD74EA">
      <w:pPr>
        <w:pStyle w:val="Lijstalinea"/>
        <w:ind w:left="360"/>
      </w:pPr>
    </w:p>
    <w:p w14:paraId="008F30D4" w14:textId="77777777" w:rsidR="00BD74EA" w:rsidRDefault="00BD74EA" w:rsidP="00BD74EA">
      <w:pPr>
        <w:pStyle w:val="Lijstalinea"/>
        <w:numPr>
          <w:ilvl w:val="0"/>
          <w:numId w:val="16"/>
        </w:numPr>
      </w:pPr>
      <w:r>
        <w:t>Confronteren van sterktes met bedreigingen: Stelt deze sterkte de organisatie in staat om deze bedreiging te weren?</w:t>
      </w:r>
    </w:p>
    <w:p w14:paraId="1050E8F2" w14:textId="77777777" w:rsidR="00BD74EA" w:rsidRDefault="00BD74EA" w:rsidP="00BD74EA">
      <w:pPr>
        <w:pStyle w:val="Lijstalinea"/>
        <w:ind w:left="360"/>
      </w:pPr>
    </w:p>
    <w:p w14:paraId="0B053AAD" w14:textId="77777777" w:rsidR="00BD74EA" w:rsidRDefault="00BD74EA" w:rsidP="00BD74EA">
      <w:pPr>
        <w:pStyle w:val="Lijstalinea"/>
        <w:numPr>
          <w:ilvl w:val="0"/>
          <w:numId w:val="16"/>
        </w:numPr>
      </w:pPr>
      <w:r>
        <w:t>Confronteren van zwaktes met kansen: Verhindert deze zwakte de organisatie om deze kans te benutten?</w:t>
      </w:r>
    </w:p>
    <w:p w14:paraId="62A8A4A6" w14:textId="77777777" w:rsidR="00BD74EA" w:rsidRDefault="00BD74EA" w:rsidP="00BD74EA">
      <w:pPr>
        <w:pStyle w:val="Lijstalinea"/>
        <w:ind w:left="360"/>
      </w:pPr>
    </w:p>
    <w:p w14:paraId="7AC1536C" w14:textId="77777777" w:rsidR="00BD74EA" w:rsidRDefault="00BD74EA" w:rsidP="00BD74EA">
      <w:pPr>
        <w:pStyle w:val="Lijstalinea"/>
        <w:numPr>
          <w:ilvl w:val="0"/>
          <w:numId w:val="16"/>
        </w:numPr>
      </w:pPr>
      <w:r>
        <w:t>Confronteren van zwaktes met bedreigingen: Verhindert deze zwakte de organisatie om deze bedreiging te weren?</w:t>
      </w:r>
    </w:p>
    <w:p w14:paraId="65AA59F5" w14:textId="77777777" w:rsidR="00BD74EA" w:rsidRDefault="00BD74EA" w:rsidP="00BD74EA">
      <w:pPr>
        <w:pStyle w:val="Lijstalinea"/>
      </w:pPr>
    </w:p>
    <w:p w14:paraId="5349F26E" w14:textId="77777777" w:rsidR="00BD74EA" w:rsidRPr="00C0076D" w:rsidRDefault="00BD74EA" w:rsidP="00BD74EA">
      <w:r>
        <w:t>Onderstaande</w:t>
      </w:r>
      <w:r w:rsidRPr="003F53CF">
        <w:t xml:space="preserve"> matrix is volledig operationeel en kan mits invulling van de club-specifieke SWOT-factoren als sjabloon gebruikt worden.</w:t>
      </w:r>
    </w:p>
    <w:bookmarkStart w:id="2" w:name="_MON_1721649730"/>
    <w:bookmarkEnd w:id="2"/>
    <w:p w14:paraId="56E64B6A" w14:textId="77777777" w:rsidR="00BD74EA" w:rsidRDefault="00BD74EA" w:rsidP="00BD74EA">
      <w:r>
        <w:object w:dxaOrig="1520" w:dyaOrig="985" w14:anchorId="11761362">
          <v:shape id="_x0000_i1084" type="#_x0000_t75" style="width:75.6pt;height:49.2pt" o:ole="">
            <v:imagedata r:id="rId16" o:title=""/>
          </v:shape>
          <o:OLEObject Type="Embed" ProgID="Excel.Sheet.12" ShapeID="_x0000_i1084" DrawAspect="Icon" ObjectID="_1732694969" r:id="rId17"/>
        </w:object>
      </w:r>
    </w:p>
    <w:p w14:paraId="5BE7F919" w14:textId="77777777" w:rsidR="00BD74EA" w:rsidRDefault="00BD74EA" w:rsidP="00BD74EA">
      <w:pPr>
        <w:pStyle w:val="Kop2"/>
        <w:spacing w:after="240"/>
        <w15:collapsed/>
      </w:pPr>
      <w:r>
        <w:lastRenderedPageBreak/>
        <w:t>stap 3: Formuleer beleidsuitdagingen</w:t>
      </w:r>
    </w:p>
    <w:p w14:paraId="6D4C1AE2" w14:textId="77777777" w:rsidR="00BD74EA" w:rsidRDefault="00BD74EA" w:rsidP="00BD74EA">
      <w:r w:rsidRPr="00896136">
        <w:t xml:space="preserve">De uitkomst van de confrontatiematrix, met name de </w:t>
      </w:r>
      <w:proofErr w:type="spellStart"/>
      <w:r w:rsidRPr="00896136">
        <w:t>kansvelden</w:t>
      </w:r>
      <w:proofErr w:type="spellEnd"/>
      <w:r w:rsidRPr="00896136">
        <w:t xml:space="preserve"> en probleemvelden kunnen dan de aanleiding geven tot de vorming van (concrete) strategische opties ter verbetering van de werking binnen de club.</w:t>
      </w:r>
    </w:p>
    <w:p w14:paraId="1BB03209" w14:textId="77777777" w:rsidR="00BD74EA" w:rsidRDefault="00BD74EA" w:rsidP="00BD74EA">
      <w:pPr>
        <w:pStyle w:val="Kop2"/>
        <w15:collapsed/>
      </w:pPr>
      <w:r>
        <w:t xml:space="preserve">stap 4: prioritiseer </w:t>
      </w:r>
    </w:p>
    <w:p w14:paraId="517C4654" w14:textId="77777777" w:rsidR="00BD74EA" w:rsidRPr="00F7410F" w:rsidRDefault="00BD74EA" w:rsidP="00BD74EA"/>
    <w:p w14:paraId="27A2F429" w14:textId="77777777" w:rsidR="00BD74EA" w:rsidRDefault="00BD74EA" w:rsidP="00BD74EA">
      <w:pPr>
        <w:numPr>
          <w:ilvl w:val="0"/>
          <w:numId w:val="15"/>
        </w:numPr>
        <w:spacing w:line="240" w:lineRule="auto"/>
        <w:contextualSpacing/>
      </w:pPr>
      <w:r w:rsidRPr="00D87502">
        <w:t>Vastleggen van de keuzemogelijkheden</w:t>
      </w:r>
    </w:p>
    <w:p w14:paraId="317D9519" w14:textId="77777777" w:rsidR="00BD74EA" w:rsidRDefault="00BD74EA" w:rsidP="00BD74EA">
      <w:pPr>
        <w:pStyle w:val="Lijstalinea"/>
        <w:numPr>
          <w:ilvl w:val="0"/>
          <w:numId w:val="17"/>
        </w:numPr>
        <w:spacing w:line="240" w:lineRule="auto"/>
      </w:pPr>
      <w:r>
        <w:t>…</w:t>
      </w:r>
    </w:p>
    <w:p w14:paraId="39CDAF82" w14:textId="77777777" w:rsidR="00BD74EA" w:rsidRDefault="00BD74EA" w:rsidP="00BD74EA">
      <w:pPr>
        <w:pStyle w:val="Lijstalinea"/>
        <w:spacing w:line="240" w:lineRule="auto"/>
      </w:pPr>
    </w:p>
    <w:p w14:paraId="22D2D662" w14:textId="77777777" w:rsidR="00BD74EA" w:rsidRDefault="00BD74EA" w:rsidP="00BD74EA">
      <w:pPr>
        <w:pStyle w:val="Lijstalinea"/>
        <w:numPr>
          <w:ilvl w:val="0"/>
          <w:numId w:val="15"/>
        </w:numPr>
        <w:spacing w:line="240" w:lineRule="auto"/>
      </w:pPr>
      <w:r w:rsidRPr="006776EF">
        <w:t>Vastleggen van de criteria</w:t>
      </w:r>
    </w:p>
    <w:p w14:paraId="0D77445F" w14:textId="77777777" w:rsidR="00BD74EA" w:rsidRDefault="00BD74EA" w:rsidP="00BD74EA">
      <w:pPr>
        <w:pStyle w:val="Lijstalinea"/>
        <w:spacing w:line="240" w:lineRule="auto"/>
        <w:ind w:left="360"/>
      </w:pPr>
    </w:p>
    <w:p w14:paraId="3386B107" w14:textId="77777777" w:rsidR="00BD74EA" w:rsidRDefault="00BD74EA" w:rsidP="00BD74EA">
      <w:pPr>
        <w:pStyle w:val="Lijstalinea"/>
        <w:numPr>
          <w:ilvl w:val="0"/>
          <w:numId w:val="17"/>
        </w:numPr>
        <w:spacing w:line="240" w:lineRule="auto"/>
      </w:pPr>
      <w:r>
        <w:t>…</w:t>
      </w:r>
    </w:p>
    <w:p w14:paraId="51421C14" w14:textId="77777777" w:rsidR="00BD74EA" w:rsidRDefault="00BD74EA" w:rsidP="00BD74EA">
      <w:pPr>
        <w:pStyle w:val="Lijstalinea"/>
        <w:spacing w:line="240" w:lineRule="auto"/>
      </w:pPr>
    </w:p>
    <w:p w14:paraId="703C107E" w14:textId="77777777" w:rsidR="00BD74EA" w:rsidRDefault="00BD74EA" w:rsidP="00BD74EA">
      <w:pPr>
        <w:pStyle w:val="Lijstalinea"/>
        <w:numPr>
          <w:ilvl w:val="0"/>
          <w:numId w:val="15"/>
        </w:numPr>
        <w:spacing w:line="240" w:lineRule="auto"/>
      </w:pPr>
      <w:r w:rsidRPr="006776EF">
        <w:t>Bepalen van de scoremogelijkheden</w:t>
      </w:r>
    </w:p>
    <w:p w14:paraId="4B519AD3" w14:textId="77777777" w:rsidR="00BD74EA" w:rsidRDefault="00BD74EA" w:rsidP="00BD74EA">
      <w:pPr>
        <w:pStyle w:val="Lijstalinea"/>
        <w:spacing w:line="240" w:lineRule="auto"/>
        <w:ind w:left="360"/>
      </w:pPr>
    </w:p>
    <w:p w14:paraId="14AD5D9B" w14:textId="77777777" w:rsidR="00BD74EA" w:rsidRDefault="00BD74EA" w:rsidP="00BD74EA">
      <w:pPr>
        <w:pStyle w:val="Lijstalinea"/>
        <w:numPr>
          <w:ilvl w:val="0"/>
          <w:numId w:val="17"/>
        </w:numPr>
        <w:spacing w:line="240" w:lineRule="auto"/>
      </w:pPr>
      <w:r>
        <w:t>…</w:t>
      </w:r>
    </w:p>
    <w:p w14:paraId="59ECCBB0" w14:textId="77777777" w:rsidR="00BD74EA" w:rsidRPr="006776EF" w:rsidRDefault="00BD74EA" w:rsidP="00BD74EA">
      <w:pPr>
        <w:pStyle w:val="Lijstalinea"/>
        <w:spacing w:line="240" w:lineRule="auto"/>
      </w:pPr>
    </w:p>
    <w:p w14:paraId="6C4F0A9B" w14:textId="77777777" w:rsidR="00BD74EA" w:rsidRDefault="00BD74EA" w:rsidP="00BD74EA">
      <w:pPr>
        <w:pStyle w:val="Lijstalinea"/>
        <w:numPr>
          <w:ilvl w:val="0"/>
          <w:numId w:val="15"/>
        </w:numPr>
        <w:spacing w:line="240" w:lineRule="auto"/>
      </w:pPr>
      <w:r>
        <w:t xml:space="preserve">Scoren + </w:t>
      </w:r>
      <w:r w:rsidRPr="0029387A">
        <w:t>Breng alle scores samen</w:t>
      </w:r>
      <w:r>
        <w:t xml:space="preserve"> </w:t>
      </w:r>
    </w:p>
    <w:p w14:paraId="2F56DD30" w14:textId="77777777" w:rsidR="00BD74EA" w:rsidRDefault="00BD74EA" w:rsidP="00BD74EA">
      <w:pPr>
        <w:pStyle w:val="Lijstalinea"/>
        <w:spacing w:line="240" w:lineRule="auto"/>
        <w:ind w:left="360"/>
      </w:pPr>
      <w:r w:rsidRPr="00AE4973">
        <w:rPr>
          <w:sz w:val="18"/>
          <w:szCs w:val="18"/>
        </w:rPr>
        <w:t>(eenvoudig kolommen en rijen toevoegen via ‘+’ knop na plaatsen cursor op hoeken)</w:t>
      </w:r>
    </w:p>
    <w:tbl>
      <w:tblPr>
        <w:tblStyle w:val="Tabelraster"/>
        <w:tblW w:w="9498" w:type="dxa"/>
        <w:tblLook w:val="04A0" w:firstRow="1" w:lastRow="0" w:firstColumn="1" w:lastColumn="0" w:noHBand="0" w:noVBand="1"/>
      </w:tblPr>
      <w:tblGrid>
        <w:gridCol w:w="1985"/>
        <w:gridCol w:w="1276"/>
        <w:gridCol w:w="1275"/>
        <w:gridCol w:w="1276"/>
        <w:gridCol w:w="1276"/>
        <w:gridCol w:w="1276"/>
        <w:gridCol w:w="1134"/>
      </w:tblGrid>
      <w:tr w:rsidR="00BD74EA" w:rsidRPr="00D87502" w14:paraId="5F890EFD" w14:textId="77777777" w:rsidTr="003F6577">
        <w:trPr>
          <w:trHeight w:val="599"/>
        </w:trPr>
        <w:tc>
          <w:tcPr>
            <w:tcW w:w="1985" w:type="dxa"/>
            <w:tcBorders>
              <w:top w:val="nil"/>
              <w:left w:val="nil"/>
              <w:bottom w:val="single" w:sz="4" w:space="0" w:color="auto"/>
              <w:right w:val="single" w:sz="4" w:space="0" w:color="auto"/>
            </w:tcBorders>
          </w:tcPr>
          <w:p w14:paraId="32703E19" w14:textId="77777777" w:rsidR="00BD74EA" w:rsidRPr="00D87502" w:rsidRDefault="00BD74EA" w:rsidP="003F6577">
            <w:pPr>
              <w:jc w:val="left"/>
            </w:pPr>
          </w:p>
        </w:tc>
        <w:tc>
          <w:tcPr>
            <w:tcW w:w="1276" w:type="dxa"/>
            <w:tcBorders>
              <w:left w:val="single" w:sz="4" w:space="0" w:color="auto"/>
            </w:tcBorders>
          </w:tcPr>
          <w:p w14:paraId="170B1FC0" w14:textId="77777777" w:rsidR="00BD74EA" w:rsidRPr="00D87502" w:rsidRDefault="00BD74EA" w:rsidP="003F6577">
            <w:pPr>
              <w:jc w:val="center"/>
            </w:pPr>
            <w:r>
              <w:t>Criterium 1</w:t>
            </w:r>
          </w:p>
        </w:tc>
        <w:tc>
          <w:tcPr>
            <w:tcW w:w="1275" w:type="dxa"/>
          </w:tcPr>
          <w:p w14:paraId="20CDB3FC" w14:textId="77777777" w:rsidR="00BD74EA" w:rsidRPr="00D87502" w:rsidRDefault="00BD74EA" w:rsidP="003F6577">
            <w:pPr>
              <w:jc w:val="center"/>
            </w:pPr>
          </w:p>
        </w:tc>
        <w:tc>
          <w:tcPr>
            <w:tcW w:w="1276" w:type="dxa"/>
          </w:tcPr>
          <w:p w14:paraId="0E7E9CF9" w14:textId="77777777" w:rsidR="00BD74EA" w:rsidRPr="00D87502" w:rsidRDefault="00BD74EA" w:rsidP="003F6577">
            <w:pPr>
              <w:jc w:val="center"/>
            </w:pPr>
          </w:p>
        </w:tc>
        <w:tc>
          <w:tcPr>
            <w:tcW w:w="1276" w:type="dxa"/>
          </w:tcPr>
          <w:p w14:paraId="2A58A871" w14:textId="77777777" w:rsidR="00BD74EA" w:rsidRPr="00D87502" w:rsidRDefault="00BD74EA" w:rsidP="003F6577">
            <w:pPr>
              <w:jc w:val="center"/>
            </w:pPr>
          </w:p>
        </w:tc>
        <w:tc>
          <w:tcPr>
            <w:tcW w:w="1276" w:type="dxa"/>
          </w:tcPr>
          <w:p w14:paraId="2642C26E" w14:textId="77777777" w:rsidR="00BD74EA" w:rsidRPr="00D87502" w:rsidRDefault="00BD74EA" w:rsidP="003F6577"/>
        </w:tc>
        <w:tc>
          <w:tcPr>
            <w:tcW w:w="1134" w:type="dxa"/>
          </w:tcPr>
          <w:p w14:paraId="6A29C575" w14:textId="77777777" w:rsidR="00BD74EA" w:rsidRPr="00D87502" w:rsidRDefault="00BD74EA" w:rsidP="003F6577">
            <w:pPr>
              <w:jc w:val="center"/>
            </w:pPr>
            <w:r w:rsidRPr="00D87502">
              <w:rPr>
                <w:rFonts w:ascii="Symbol" w:eastAsia="Symbol" w:hAnsi="Symbol" w:cs="Symbol"/>
              </w:rPr>
              <w:t>å</w:t>
            </w:r>
          </w:p>
        </w:tc>
      </w:tr>
      <w:tr w:rsidR="00BD74EA" w:rsidRPr="00D87502" w14:paraId="700309E8" w14:textId="77777777" w:rsidTr="003F6577">
        <w:trPr>
          <w:trHeight w:val="292"/>
        </w:trPr>
        <w:tc>
          <w:tcPr>
            <w:tcW w:w="1985" w:type="dxa"/>
            <w:tcBorders>
              <w:top w:val="single" w:sz="4" w:space="0" w:color="auto"/>
            </w:tcBorders>
          </w:tcPr>
          <w:p w14:paraId="2810F8EC" w14:textId="77777777" w:rsidR="00BD74EA" w:rsidRPr="00D87502" w:rsidRDefault="00BD74EA" w:rsidP="003F6577">
            <w:pPr>
              <w:jc w:val="left"/>
            </w:pPr>
            <w:r>
              <w:t>Keuze 1</w:t>
            </w:r>
          </w:p>
        </w:tc>
        <w:tc>
          <w:tcPr>
            <w:tcW w:w="1276" w:type="dxa"/>
          </w:tcPr>
          <w:p w14:paraId="2E2A36A0" w14:textId="77777777" w:rsidR="00BD74EA" w:rsidRPr="00D87502" w:rsidRDefault="00BD74EA" w:rsidP="003F6577">
            <w:pPr>
              <w:jc w:val="center"/>
            </w:pPr>
          </w:p>
        </w:tc>
        <w:tc>
          <w:tcPr>
            <w:tcW w:w="1275" w:type="dxa"/>
          </w:tcPr>
          <w:p w14:paraId="247E5724" w14:textId="77777777" w:rsidR="00BD74EA" w:rsidRPr="00D87502" w:rsidRDefault="00BD74EA" w:rsidP="003F6577">
            <w:pPr>
              <w:jc w:val="center"/>
            </w:pPr>
          </w:p>
        </w:tc>
        <w:tc>
          <w:tcPr>
            <w:tcW w:w="1276" w:type="dxa"/>
          </w:tcPr>
          <w:p w14:paraId="1DE1D0B4" w14:textId="77777777" w:rsidR="00BD74EA" w:rsidRPr="00D87502" w:rsidRDefault="00BD74EA" w:rsidP="003F6577">
            <w:pPr>
              <w:jc w:val="center"/>
            </w:pPr>
          </w:p>
        </w:tc>
        <w:tc>
          <w:tcPr>
            <w:tcW w:w="1276" w:type="dxa"/>
          </w:tcPr>
          <w:p w14:paraId="7B104DF2" w14:textId="77777777" w:rsidR="00BD74EA" w:rsidRPr="00D87502" w:rsidRDefault="00BD74EA" w:rsidP="003F6577">
            <w:pPr>
              <w:jc w:val="center"/>
            </w:pPr>
          </w:p>
        </w:tc>
        <w:tc>
          <w:tcPr>
            <w:tcW w:w="1276" w:type="dxa"/>
          </w:tcPr>
          <w:p w14:paraId="3B8B44D6" w14:textId="77777777" w:rsidR="00BD74EA" w:rsidRPr="00D87502" w:rsidRDefault="00BD74EA" w:rsidP="003F6577">
            <w:pPr>
              <w:jc w:val="center"/>
            </w:pPr>
          </w:p>
        </w:tc>
        <w:tc>
          <w:tcPr>
            <w:tcW w:w="1134" w:type="dxa"/>
          </w:tcPr>
          <w:p w14:paraId="68DC8C66" w14:textId="77777777" w:rsidR="00BD74EA" w:rsidRPr="00D87502" w:rsidRDefault="00BD74EA" w:rsidP="003F6577">
            <w:pPr>
              <w:jc w:val="center"/>
            </w:pPr>
          </w:p>
        </w:tc>
      </w:tr>
      <w:tr w:rsidR="00BD74EA" w:rsidRPr="00D87502" w14:paraId="3807FEE1" w14:textId="77777777" w:rsidTr="003F6577">
        <w:trPr>
          <w:trHeight w:val="292"/>
        </w:trPr>
        <w:tc>
          <w:tcPr>
            <w:tcW w:w="1985" w:type="dxa"/>
          </w:tcPr>
          <w:p w14:paraId="3F9FF5DA" w14:textId="77777777" w:rsidR="00BD74EA" w:rsidRPr="00D87502" w:rsidRDefault="00BD74EA" w:rsidP="003F6577">
            <w:pPr>
              <w:jc w:val="left"/>
            </w:pPr>
          </w:p>
        </w:tc>
        <w:tc>
          <w:tcPr>
            <w:tcW w:w="1276" w:type="dxa"/>
          </w:tcPr>
          <w:p w14:paraId="76A78DAD" w14:textId="77777777" w:rsidR="00BD74EA" w:rsidRPr="00D87502" w:rsidRDefault="00BD74EA" w:rsidP="003F6577">
            <w:pPr>
              <w:jc w:val="center"/>
            </w:pPr>
          </w:p>
        </w:tc>
        <w:tc>
          <w:tcPr>
            <w:tcW w:w="1275" w:type="dxa"/>
          </w:tcPr>
          <w:p w14:paraId="14F30BC1" w14:textId="77777777" w:rsidR="00BD74EA" w:rsidRPr="00D87502" w:rsidRDefault="00BD74EA" w:rsidP="003F6577"/>
        </w:tc>
        <w:tc>
          <w:tcPr>
            <w:tcW w:w="1276" w:type="dxa"/>
          </w:tcPr>
          <w:p w14:paraId="4B169FCA" w14:textId="77777777" w:rsidR="00BD74EA" w:rsidRPr="00D87502" w:rsidRDefault="00BD74EA" w:rsidP="003F6577">
            <w:pPr>
              <w:jc w:val="center"/>
            </w:pPr>
          </w:p>
        </w:tc>
        <w:tc>
          <w:tcPr>
            <w:tcW w:w="1276" w:type="dxa"/>
          </w:tcPr>
          <w:p w14:paraId="3DFCD675" w14:textId="77777777" w:rsidR="00BD74EA" w:rsidRPr="00D87502" w:rsidRDefault="00BD74EA" w:rsidP="003F6577">
            <w:pPr>
              <w:jc w:val="center"/>
            </w:pPr>
          </w:p>
        </w:tc>
        <w:tc>
          <w:tcPr>
            <w:tcW w:w="1276" w:type="dxa"/>
          </w:tcPr>
          <w:p w14:paraId="27BC2AAF" w14:textId="77777777" w:rsidR="00BD74EA" w:rsidRPr="00D87502" w:rsidRDefault="00BD74EA" w:rsidP="003F6577">
            <w:pPr>
              <w:jc w:val="center"/>
            </w:pPr>
          </w:p>
        </w:tc>
        <w:tc>
          <w:tcPr>
            <w:tcW w:w="1134" w:type="dxa"/>
          </w:tcPr>
          <w:p w14:paraId="78BE4FCA" w14:textId="77777777" w:rsidR="00BD74EA" w:rsidRPr="00D87502" w:rsidRDefault="00BD74EA" w:rsidP="003F6577">
            <w:pPr>
              <w:jc w:val="center"/>
            </w:pPr>
          </w:p>
        </w:tc>
      </w:tr>
      <w:tr w:rsidR="00BD74EA" w:rsidRPr="00D87502" w14:paraId="44837E84" w14:textId="77777777" w:rsidTr="003F6577">
        <w:trPr>
          <w:trHeight w:val="292"/>
        </w:trPr>
        <w:tc>
          <w:tcPr>
            <w:tcW w:w="1985" w:type="dxa"/>
          </w:tcPr>
          <w:p w14:paraId="25C9D961" w14:textId="77777777" w:rsidR="00BD74EA" w:rsidRPr="00D87502" w:rsidRDefault="00BD74EA" w:rsidP="003F6577">
            <w:pPr>
              <w:jc w:val="left"/>
            </w:pPr>
          </w:p>
        </w:tc>
        <w:tc>
          <w:tcPr>
            <w:tcW w:w="1276" w:type="dxa"/>
          </w:tcPr>
          <w:p w14:paraId="4BA51755" w14:textId="77777777" w:rsidR="00BD74EA" w:rsidRPr="00D87502" w:rsidRDefault="00BD74EA" w:rsidP="003F6577">
            <w:pPr>
              <w:jc w:val="center"/>
            </w:pPr>
          </w:p>
        </w:tc>
        <w:tc>
          <w:tcPr>
            <w:tcW w:w="1275" w:type="dxa"/>
          </w:tcPr>
          <w:p w14:paraId="177D0175" w14:textId="77777777" w:rsidR="00BD74EA" w:rsidRPr="00D87502" w:rsidRDefault="00BD74EA" w:rsidP="003F6577">
            <w:pPr>
              <w:jc w:val="center"/>
            </w:pPr>
          </w:p>
        </w:tc>
        <w:tc>
          <w:tcPr>
            <w:tcW w:w="1276" w:type="dxa"/>
          </w:tcPr>
          <w:p w14:paraId="31AD965C" w14:textId="77777777" w:rsidR="00BD74EA" w:rsidRPr="00D87502" w:rsidRDefault="00BD74EA" w:rsidP="003F6577">
            <w:pPr>
              <w:jc w:val="center"/>
            </w:pPr>
          </w:p>
        </w:tc>
        <w:tc>
          <w:tcPr>
            <w:tcW w:w="1276" w:type="dxa"/>
          </w:tcPr>
          <w:p w14:paraId="6B6E0B61" w14:textId="77777777" w:rsidR="00BD74EA" w:rsidRPr="00D87502" w:rsidRDefault="00BD74EA" w:rsidP="003F6577">
            <w:pPr>
              <w:jc w:val="center"/>
            </w:pPr>
          </w:p>
        </w:tc>
        <w:tc>
          <w:tcPr>
            <w:tcW w:w="1276" w:type="dxa"/>
          </w:tcPr>
          <w:p w14:paraId="77B77EC6" w14:textId="77777777" w:rsidR="00BD74EA" w:rsidRPr="00D87502" w:rsidRDefault="00BD74EA" w:rsidP="003F6577">
            <w:pPr>
              <w:jc w:val="center"/>
            </w:pPr>
          </w:p>
        </w:tc>
        <w:tc>
          <w:tcPr>
            <w:tcW w:w="1134" w:type="dxa"/>
          </w:tcPr>
          <w:p w14:paraId="5587598E" w14:textId="77777777" w:rsidR="00BD74EA" w:rsidRPr="00D87502" w:rsidRDefault="00BD74EA" w:rsidP="003F6577">
            <w:pPr>
              <w:jc w:val="center"/>
            </w:pPr>
          </w:p>
        </w:tc>
      </w:tr>
    </w:tbl>
    <w:p w14:paraId="0399774E" w14:textId="77777777" w:rsidR="00BD74EA" w:rsidRDefault="00BD74EA" w:rsidP="00BD74EA"/>
    <w:p w14:paraId="3182ADA6" w14:textId="77777777" w:rsidR="00BD74EA" w:rsidRDefault="00BD74EA" w:rsidP="00BD74EA">
      <w:pPr>
        <w:pStyle w:val="Lijstalinea"/>
        <w:numPr>
          <w:ilvl w:val="0"/>
          <w:numId w:val="15"/>
        </w:numPr>
      </w:pPr>
      <w:r>
        <w:t xml:space="preserve">Prioritering </w:t>
      </w:r>
    </w:p>
    <w:p w14:paraId="7D4C89A0" w14:textId="77777777" w:rsidR="00BD74EA" w:rsidRDefault="00BD74EA" w:rsidP="00BD74EA">
      <w:pPr>
        <w:pStyle w:val="Lijstalinea"/>
        <w:numPr>
          <w:ilvl w:val="0"/>
          <w:numId w:val="18"/>
        </w:numPr>
      </w:pPr>
      <w:r>
        <w:t>…</w:t>
      </w:r>
    </w:p>
    <w:p w14:paraId="7C48B489" w14:textId="77777777" w:rsidR="00BD74EA" w:rsidRDefault="00BD74EA" w:rsidP="00BD74EA">
      <w:pPr>
        <w:pStyle w:val="Lijstalinea"/>
        <w:numPr>
          <w:ilvl w:val="0"/>
          <w:numId w:val="18"/>
        </w:numPr>
      </w:pPr>
      <w:r>
        <w:t>…</w:t>
      </w:r>
    </w:p>
    <w:p w14:paraId="0C42DDE4" w14:textId="77777777" w:rsidR="00BD74EA" w:rsidRDefault="00BD74EA" w:rsidP="00BD74EA"/>
    <w:p w14:paraId="7C471984" w14:textId="77777777" w:rsidR="00BD74EA" w:rsidRDefault="00BD74EA" w:rsidP="00BD74EA">
      <w:pPr>
        <w:pStyle w:val="Lijstalinea"/>
        <w:numPr>
          <w:ilvl w:val="0"/>
          <w:numId w:val="13"/>
        </w:numPr>
      </w:pPr>
      <w:r>
        <w:t xml:space="preserve">Concretiseer </w:t>
      </w:r>
    </w:p>
    <w:p w14:paraId="4EAAC4CE" w14:textId="77777777" w:rsidR="00BD74EA" w:rsidRDefault="00BD74EA" w:rsidP="00BD74EA">
      <w:pPr>
        <w:pStyle w:val="Lijstalinea"/>
      </w:pPr>
      <w:r>
        <w:t>Koppel een verantwoordelijke en een streefdatum aan de strategische acties?</w:t>
      </w:r>
    </w:p>
    <w:p w14:paraId="084CE363" w14:textId="77777777" w:rsidR="00BD74EA" w:rsidRDefault="00BD74EA" w:rsidP="00BD74EA">
      <w:pPr>
        <w:pStyle w:val="Kop1"/>
        <w15:collapsed/>
      </w:pPr>
      <w:r>
        <w:t xml:space="preserve">Bijlagen </w:t>
      </w:r>
    </w:p>
    <w:p w14:paraId="08BC0A8F" w14:textId="77777777" w:rsidR="00BD74EA" w:rsidRDefault="00BD74EA" w:rsidP="00BD74EA"/>
    <w:p w14:paraId="30EDCF44" w14:textId="77777777" w:rsidR="00BD74EA" w:rsidRDefault="00BD74EA" w:rsidP="00BD74EA">
      <w:pPr>
        <w:pStyle w:val="Kop2"/>
        <w:spacing w:after="240"/>
        <w15:collapsed/>
      </w:pPr>
      <w:r>
        <w:t>SWot factoren: oplijsting voorbeelden</w:t>
      </w:r>
    </w:p>
    <w:p w14:paraId="2E3529D6" w14:textId="77777777" w:rsidR="00BD74EA" w:rsidRDefault="00BD74EA" w:rsidP="00BD74EA">
      <w:pPr>
        <w:rPr>
          <w:b/>
          <w:bCs/>
        </w:rPr>
      </w:pPr>
    </w:p>
    <w:p w14:paraId="4892D12E" w14:textId="77777777" w:rsidR="00BD74EA" w:rsidRPr="00A86C6D" w:rsidRDefault="00BD74EA" w:rsidP="00BD74EA">
      <w:pPr>
        <w:rPr>
          <w:b/>
          <w:bCs/>
        </w:rPr>
      </w:pPr>
      <w:r w:rsidRPr="00A86C6D">
        <w:rPr>
          <w:b/>
          <w:bCs/>
        </w:rPr>
        <w:t>STERKTES</w:t>
      </w:r>
    </w:p>
    <w:p w14:paraId="436FB4C4" w14:textId="77777777" w:rsidR="00BD74EA" w:rsidRDefault="00BD74EA" w:rsidP="00BD74EA">
      <w:pPr>
        <w:pStyle w:val="Lijstalinea"/>
        <w:numPr>
          <w:ilvl w:val="0"/>
          <w:numId w:val="19"/>
        </w:numPr>
      </w:pPr>
      <w:r>
        <w:t>Historie en sterke clubgeest-/sfeer</w:t>
      </w:r>
    </w:p>
    <w:p w14:paraId="2F76A1FD" w14:textId="77777777" w:rsidR="00BD74EA" w:rsidRDefault="00BD74EA" w:rsidP="00BD74EA">
      <w:pPr>
        <w:pStyle w:val="Lijstalinea"/>
        <w:numPr>
          <w:ilvl w:val="0"/>
          <w:numId w:val="19"/>
        </w:numPr>
      </w:pPr>
      <w:r>
        <w:t xml:space="preserve">Goed imago bij bevolking gemeente </w:t>
      </w:r>
    </w:p>
    <w:p w14:paraId="75313821" w14:textId="77777777" w:rsidR="00BD74EA" w:rsidRDefault="00BD74EA" w:rsidP="00BD74EA">
      <w:pPr>
        <w:pStyle w:val="Lijstalinea"/>
        <w:numPr>
          <w:ilvl w:val="0"/>
          <w:numId w:val="19"/>
        </w:numPr>
      </w:pPr>
      <w:r>
        <w:lastRenderedPageBreak/>
        <w:t>Allround aanbod (</w:t>
      </w:r>
      <w:proofErr w:type="spellStart"/>
      <w:r>
        <w:t>inclusiviteit</w:t>
      </w:r>
      <w:proofErr w:type="spellEnd"/>
      <w:r>
        <w:t>)</w:t>
      </w:r>
    </w:p>
    <w:p w14:paraId="7C43464A" w14:textId="77777777" w:rsidR="00BD74EA" w:rsidRDefault="00BD74EA" w:rsidP="00BD74EA">
      <w:pPr>
        <w:pStyle w:val="Lijstalinea"/>
        <w:numPr>
          <w:ilvl w:val="0"/>
          <w:numId w:val="19"/>
        </w:numPr>
      </w:pPr>
      <w:r>
        <w:t>Opleiding trainersstaf</w:t>
      </w:r>
    </w:p>
    <w:p w14:paraId="3BEC9246" w14:textId="77777777" w:rsidR="00BD74EA" w:rsidRDefault="00BD74EA" w:rsidP="00BD74EA">
      <w:pPr>
        <w:pStyle w:val="Lijstalinea"/>
        <w:numPr>
          <w:ilvl w:val="0"/>
          <w:numId w:val="19"/>
        </w:numPr>
      </w:pPr>
      <w:r>
        <w:t>Geëngageerd bestuur</w:t>
      </w:r>
    </w:p>
    <w:p w14:paraId="7DB457F9" w14:textId="77777777" w:rsidR="00BD74EA" w:rsidRDefault="00BD74EA" w:rsidP="00BD74EA">
      <w:pPr>
        <w:pStyle w:val="Lijstalinea"/>
        <w:numPr>
          <w:ilvl w:val="0"/>
          <w:numId w:val="19"/>
        </w:numPr>
      </w:pPr>
      <w:r>
        <w:t>Groeiend ledenaantal</w:t>
      </w:r>
    </w:p>
    <w:p w14:paraId="0A9FF5C7" w14:textId="77777777" w:rsidR="00BD74EA" w:rsidRDefault="00BD74EA" w:rsidP="00BD74EA">
      <w:pPr>
        <w:pStyle w:val="Lijstalinea"/>
        <w:numPr>
          <w:ilvl w:val="0"/>
          <w:numId w:val="19"/>
        </w:numPr>
      </w:pPr>
      <w:r>
        <w:t>Voldoende (eigen) (sport)infrastructuur</w:t>
      </w:r>
    </w:p>
    <w:p w14:paraId="35A492C2" w14:textId="77777777" w:rsidR="00BD74EA" w:rsidRDefault="00BD74EA" w:rsidP="00BD74EA">
      <w:pPr>
        <w:pStyle w:val="Lijstalinea"/>
        <w:numPr>
          <w:ilvl w:val="0"/>
          <w:numId w:val="19"/>
        </w:numPr>
      </w:pPr>
      <w:r>
        <w:t>Aanwezigheid communicatiemedia</w:t>
      </w:r>
    </w:p>
    <w:p w14:paraId="059EF08D" w14:textId="77777777" w:rsidR="00BD74EA" w:rsidRDefault="00BD74EA" w:rsidP="00BD74EA">
      <w:pPr>
        <w:pStyle w:val="Lijstalinea"/>
        <w:numPr>
          <w:ilvl w:val="0"/>
          <w:numId w:val="19"/>
        </w:numPr>
      </w:pPr>
      <w:r>
        <w:t>Trouwe sponsors</w:t>
      </w:r>
    </w:p>
    <w:p w14:paraId="3D7EFD0E" w14:textId="77777777" w:rsidR="00BD74EA" w:rsidRDefault="00BD74EA" w:rsidP="00BD74EA">
      <w:pPr>
        <w:pStyle w:val="Lijstalinea"/>
        <w:numPr>
          <w:ilvl w:val="0"/>
          <w:numId w:val="19"/>
        </w:numPr>
      </w:pPr>
      <w:r>
        <w:t>Succesvolle jaarlijkse (neven)activiteiten (spaghettislag, wafelbak,…)</w:t>
      </w:r>
    </w:p>
    <w:p w14:paraId="4BBEE5E4" w14:textId="77777777" w:rsidR="00BD74EA" w:rsidRDefault="00BD74EA" w:rsidP="00BD74EA">
      <w:pPr>
        <w:pStyle w:val="Lijstalinea"/>
        <w:numPr>
          <w:ilvl w:val="0"/>
          <w:numId w:val="19"/>
        </w:numPr>
      </w:pPr>
      <w:r>
        <w:t xml:space="preserve">Evenwichtige begroting (voldoende </w:t>
      </w:r>
      <w:proofErr w:type="spellStart"/>
      <w:r>
        <w:t>evaluering</w:t>
      </w:r>
      <w:proofErr w:type="spellEnd"/>
      <w:r>
        <w:t>)</w:t>
      </w:r>
    </w:p>
    <w:p w14:paraId="75863391" w14:textId="77777777" w:rsidR="00BD74EA" w:rsidRDefault="00BD74EA" w:rsidP="00BD74EA">
      <w:pPr>
        <w:pStyle w:val="Lijstalinea"/>
        <w:numPr>
          <w:ilvl w:val="0"/>
          <w:numId w:val="19"/>
        </w:numPr>
      </w:pPr>
      <w:r>
        <w:t>Stabiele relatie met gemeente</w:t>
      </w:r>
    </w:p>
    <w:p w14:paraId="3875366A" w14:textId="77777777" w:rsidR="00BD74EA" w:rsidRPr="00A86C6D" w:rsidRDefault="00BD74EA" w:rsidP="00BD74EA">
      <w:pPr>
        <w:rPr>
          <w:b/>
          <w:bCs/>
        </w:rPr>
      </w:pPr>
      <w:r w:rsidRPr="00A86C6D">
        <w:rPr>
          <w:b/>
          <w:bCs/>
        </w:rPr>
        <w:t xml:space="preserve">ZWAKTES </w:t>
      </w:r>
    </w:p>
    <w:p w14:paraId="03B55A5A" w14:textId="77777777" w:rsidR="00BD74EA" w:rsidRDefault="00BD74EA" w:rsidP="00BD74EA">
      <w:pPr>
        <w:pStyle w:val="Lijstalinea"/>
        <w:numPr>
          <w:ilvl w:val="0"/>
          <w:numId w:val="20"/>
        </w:numPr>
      </w:pPr>
      <w:r>
        <w:t>Planlast door toegenomen regelgeving (complexiteit gestegen en beperkte groep bestuurt)</w:t>
      </w:r>
    </w:p>
    <w:p w14:paraId="5F57DA01" w14:textId="77777777" w:rsidR="00BD74EA" w:rsidRDefault="00BD74EA" w:rsidP="00BD74EA">
      <w:pPr>
        <w:pStyle w:val="Lijstalinea"/>
        <w:numPr>
          <w:ilvl w:val="0"/>
          <w:numId w:val="20"/>
        </w:numPr>
      </w:pPr>
      <w:r>
        <w:t>Beperkt contact met (ouders) leden vanuit bestuur</w:t>
      </w:r>
    </w:p>
    <w:p w14:paraId="485331C1" w14:textId="77777777" w:rsidR="00BD74EA" w:rsidRDefault="00BD74EA" w:rsidP="00BD74EA">
      <w:pPr>
        <w:pStyle w:val="Lijstalinea"/>
        <w:numPr>
          <w:ilvl w:val="0"/>
          <w:numId w:val="20"/>
        </w:numPr>
      </w:pPr>
      <w:r>
        <w:t>Sport vaak niet eerste keuze van kind (beperkte instroom en groot verloop)</w:t>
      </w:r>
    </w:p>
    <w:p w14:paraId="3AA88757" w14:textId="77777777" w:rsidR="00BD74EA" w:rsidRDefault="00BD74EA" w:rsidP="00BD74EA">
      <w:pPr>
        <w:pStyle w:val="Lijstalinea"/>
        <w:numPr>
          <w:ilvl w:val="0"/>
          <w:numId w:val="20"/>
        </w:numPr>
      </w:pPr>
      <w:r>
        <w:t>Beperkte accommodatie/zaalcapaciteit (omvang en uren)</w:t>
      </w:r>
    </w:p>
    <w:p w14:paraId="6E5CE05B" w14:textId="77777777" w:rsidR="00BD74EA" w:rsidRDefault="00BD74EA" w:rsidP="00BD74EA">
      <w:pPr>
        <w:pStyle w:val="Lijstalinea"/>
        <w:numPr>
          <w:ilvl w:val="0"/>
          <w:numId w:val="20"/>
        </w:numPr>
      </w:pPr>
      <w:r>
        <w:t>Te weinig knowhow bij trainers/bestuur</w:t>
      </w:r>
    </w:p>
    <w:p w14:paraId="7C17F565" w14:textId="77777777" w:rsidR="00BD74EA" w:rsidRDefault="00BD74EA" w:rsidP="00BD74EA">
      <w:pPr>
        <w:pStyle w:val="Lijstalinea"/>
        <w:numPr>
          <w:ilvl w:val="0"/>
          <w:numId w:val="20"/>
        </w:numPr>
      </w:pPr>
      <w:r>
        <w:t>Beperkte continuïteit/samenwerking met/onder trainers</w:t>
      </w:r>
    </w:p>
    <w:p w14:paraId="3E2E2B16" w14:textId="77777777" w:rsidR="00BD74EA" w:rsidRDefault="00BD74EA" w:rsidP="00BD74EA">
      <w:pPr>
        <w:pStyle w:val="Lijstalinea"/>
        <w:numPr>
          <w:ilvl w:val="0"/>
          <w:numId w:val="20"/>
        </w:numPr>
      </w:pPr>
      <w:r>
        <w:t>Ondoordacht plan rond ledenwerving</w:t>
      </w:r>
    </w:p>
    <w:p w14:paraId="0C37CD87" w14:textId="77777777" w:rsidR="00BD74EA" w:rsidRDefault="00BD74EA" w:rsidP="00BD74EA">
      <w:pPr>
        <w:pStyle w:val="Lijstalinea"/>
        <w:numPr>
          <w:ilvl w:val="0"/>
          <w:numId w:val="20"/>
        </w:numPr>
      </w:pPr>
      <w:r>
        <w:t>Onvoldoende uitgewerkt sponsorbeleid (meerwaarde huidige/anderen?)</w:t>
      </w:r>
    </w:p>
    <w:p w14:paraId="53D4620C" w14:textId="77777777" w:rsidR="00BD74EA" w:rsidRDefault="00BD74EA" w:rsidP="00BD74EA">
      <w:pPr>
        <w:pStyle w:val="Lijstalinea"/>
        <w:numPr>
          <w:ilvl w:val="0"/>
          <w:numId w:val="20"/>
        </w:numPr>
      </w:pPr>
      <w:r>
        <w:t>Beperkt bedrijfseconomisch inzicht/visie (commercialisatie via partnerships of betere uitwerking nevenactiviteiten)</w:t>
      </w:r>
    </w:p>
    <w:p w14:paraId="15C2546F" w14:textId="77777777" w:rsidR="00BD74EA" w:rsidRDefault="00BD74EA" w:rsidP="00BD74EA">
      <w:pPr>
        <w:pStyle w:val="Lijstalinea"/>
        <w:numPr>
          <w:ilvl w:val="0"/>
          <w:numId w:val="20"/>
        </w:numPr>
      </w:pPr>
      <w:r>
        <w:t>Beperkt (overzicht) beheer trainersvergoedingen</w:t>
      </w:r>
    </w:p>
    <w:p w14:paraId="5B2DD348" w14:textId="77777777" w:rsidR="00BD74EA" w:rsidRDefault="00BD74EA" w:rsidP="00BD74EA">
      <w:pPr>
        <w:pStyle w:val="Lijstalinea"/>
        <w:numPr>
          <w:ilvl w:val="0"/>
          <w:numId w:val="20"/>
        </w:numPr>
      </w:pPr>
      <w:r>
        <w:t>Te weinig financiële evaluatie</w:t>
      </w:r>
    </w:p>
    <w:p w14:paraId="080F4A66" w14:textId="77777777" w:rsidR="00BD74EA" w:rsidRDefault="00BD74EA" w:rsidP="00BD74EA">
      <w:pPr>
        <w:pStyle w:val="Lijstalinea"/>
        <w:numPr>
          <w:ilvl w:val="0"/>
          <w:numId w:val="20"/>
        </w:numPr>
      </w:pPr>
      <w:r>
        <w:t>Een gebrek aan organisatorische structuur</w:t>
      </w:r>
    </w:p>
    <w:p w14:paraId="4DA5EB58" w14:textId="77777777" w:rsidR="00BD74EA" w:rsidRDefault="00BD74EA" w:rsidP="00BD74EA">
      <w:pPr>
        <w:rPr>
          <w:b/>
          <w:bCs/>
        </w:rPr>
      </w:pPr>
      <w:r w:rsidRPr="004F23D3">
        <w:rPr>
          <w:b/>
          <w:bCs/>
        </w:rPr>
        <w:t xml:space="preserve">KANSEN </w:t>
      </w:r>
    </w:p>
    <w:p w14:paraId="714262F6" w14:textId="77777777" w:rsidR="00BD74EA" w:rsidRPr="004F23D3" w:rsidRDefault="00BD74EA" w:rsidP="00BD74EA">
      <w:pPr>
        <w:pStyle w:val="Lijstalinea"/>
        <w:numPr>
          <w:ilvl w:val="0"/>
          <w:numId w:val="21"/>
        </w:numPr>
        <w:rPr>
          <w:b/>
          <w:bCs/>
        </w:rPr>
      </w:pPr>
      <w:r>
        <w:t xml:space="preserve">Planlastverlaging mogelijk </w:t>
      </w:r>
      <w:proofErr w:type="spellStart"/>
      <w:r>
        <w:t>dmv</w:t>
      </w:r>
      <w:proofErr w:type="spellEnd"/>
      <w:r>
        <w:t>. professionalisering (reorganisatie/hervorming en werving professional)</w:t>
      </w:r>
    </w:p>
    <w:p w14:paraId="1ADB68F6" w14:textId="77777777" w:rsidR="00BD74EA" w:rsidRPr="004F23D3" w:rsidRDefault="00BD74EA" w:rsidP="00BD74EA">
      <w:pPr>
        <w:pStyle w:val="Lijstalinea"/>
        <w:numPr>
          <w:ilvl w:val="0"/>
          <w:numId w:val="21"/>
        </w:numPr>
        <w:rPr>
          <w:b/>
          <w:bCs/>
        </w:rPr>
      </w:pPr>
      <w:r>
        <w:t>Mogelijkheid tot groei via samenwerkingen via meer infrastructuur bijvoorbeeld (met gemeente, andere clubs, andere sporten,…)</w:t>
      </w:r>
    </w:p>
    <w:p w14:paraId="6E5666ED" w14:textId="77777777" w:rsidR="00BD74EA" w:rsidRPr="004F23D3" w:rsidRDefault="00BD74EA" w:rsidP="00BD74EA">
      <w:pPr>
        <w:pStyle w:val="Lijstalinea"/>
        <w:numPr>
          <w:ilvl w:val="0"/>
          <w:numId w:val="21"/>
        </w:numPr>
        <w:rPr>
          <w:b/>
          <w:bCs/>
        </w:rPr>
      </w:pPr>
      <w:r>
        <w:t>Mogelijkheid tot meer financiële zekerheid via aanspreken bedrijfswereld (nieuwe sponsors via matchmakingproces)</w:t>
      </w:r>
    </w:p>
    <w:p w14:paraId="03B78FD5" w14:textId="77777777" w:rsidR="00BD74EA" w:rsidRPr="004F23D3" w:rsidRDefault="00BD74EA" w:rsidP="00BD74EA">
      <w:pPr>
        <w:pStyle w:val="Lijstalinea"/>
        <w:numPr>
          <w:ilvl w:val="0"/>
          <w:numId w:val="21"/>
        </w:numPr>
        <w:rPr>
          <w:b/>
          <w:bCs/>
        </w:rPr>
      </w:pPr>
      <w:r>
        <w:t xml:space="preserve">Steun federatie in veranderingsproces </w:t>
      </w:r>
    </w:p>
    <w:p w14:paraId="34158A10" w14:textId="77777777" w:rsidR="00BD74EA" w:rsidRPr="004F23D3" w:rsidRDefault="00BD74EA" w:rsidP="00BD74EA">
      <w:pPr>
        <w:pStyle w:val="Lijstalinea"/>
        <w:numPr>
          <w:ilvl w:val="0"/>
          <w:numId w:val="21"/>
        </w:numPr>
        <w:rPr>
          <w:b/>
          <w:bCs/>
        </w:rPr>
      </w:pPr>
      <w:r>
        <w:t xml:space="preserve">Groei sport via betrekken innovatieve, gerelateerde sporten (nieuwe disciplines? Zie </w:t>
      </w:r>
      <w:proofErr w:type="spellStart"/>
      <w:r>
        <w:t>bossabal</w:t>
      </w:r>
      <w:proofErr w:type="spellEnd"/>
      <w:r>
        <w:t>, spikebal etc.)</w:t>
      </w:r>
    </w:p>
    <w:p w14:paraId="395E5DAE" w14:textId="77777777" w:rsidR="00BD74EA" w:rsidRPr="004F23D3" w:rsidRDefault="00BD74EA" w:rsidP="00BD74EA">
      <w:pPr>
        <w:pStyle w:val="Lijstalinea"/>
        <w:numPr>
          <w:ilvl w:val="0"/>
          <w:numId w:val="21"/>
        </w:numPr>
        <w:rPr>
          <w:b/>
          <w:bCs/>
        </w:rPr>
      </w:pPr>
      <w:r>
        <w:t>Groei sport via beter uitgewerkte ledenwervingsstrategie (zie transformatie richting vitale vereniging en alles wat erbij hoort…)</w:t>
      </w:r>
    </w:p>
    <w:p w14:paraId="743CBC31" w14:textId="77777777" w:rsidR="00BD74EA" w:rsidRPr="004F23D3" w:rsidRDefault="00BD74EA" w:rsidP="00BD74EA">
      <w:pPr>
        <w:pStyle w:val="Lijstalinea"/>
        <w:numPr>
          <w:ilvl w:val="0"/>
          <w:numId w:val="21"/>
        </w:numPr>
        <w:rPr>
          <w:b/>
          <w:bCs/>
        </w:rPr>
      </w:pPr>
      <w:r>
        <w:t>Een stijging van het aandeel werkende vrouwen biedt kansen voor federaties die sport aanbieden aan jonge kinderen (sport als opvang).</w:t>
      </w:r>
    </w:p>
    <w:p w14:paraId="590C97CA" w14:textId="77777777" w:rsidR="00BD74EA" w:rsidRPr="004F23D3" w:rsidRDefault="00BD74EA" w:rsidP="00BD74EA">
      <w:pPr>
        <w:pStyle w:val="Lijstalinea"/>
        <w:numPr>
          <w:ilvl w:val="0"/>
          <w:numId w:val="21"/>
        </w:numPr>
        <w:rPr>
          <w:b/>
          <w:bCs/>
        </w:rPr>
      </w:pPr>
      <w:r>
        <w:t>De groei van recreatiesport is een kans om meer leden in de clubs te krijgen</w:t>
      </w:r>
    </w:p>
    <w:p w14:paraId="5328011D" w14:textId="77777777" w:rsidR="00BD74EA" w:rsidRPr="004F23D3" w:rsidRDefault="00BD74EA" w:rsidP="00BD74EA">
      <w:pPr>
        <w:pStyle w:val="Lijstalinea"/>
        <w:numPr>
          <w:ilvl w:val="0"/>
          <w:numId w:val="21"/>
        </w:numPr>
        <w:rPr>
          <w:b/>
          <w:bCs/>
        </w:rPr>
      </w:pPr>
      <w:r>
        <w:t>Opkomst van nieuwe media is een kans voor communicatie naar het doelpubliek</w:t>
      </w:r>
    </w:p>
    <w:p w14:paraId="40BFA27B" w14:textId="77777777" w:rsidR="00BD74EA" w:rsidRPr="004F23D3" w:rsidRDefault="00BD74EA" w:rsidP="00BD74EA">
      <w:pPr>
        <w:pStyle w:val="Lijstalinea"/>
        <w:numPr>
          <w:ilvl w:val="0"/>
          <w:numId w:val="21"/>
        </w:numPr>
        <w:rPr>
          <w:b/>
          <w:bCs/>
        </w:rPr>
      </w:pPr>
      <w:r>
        <w:t>De Vlaamse regering heeft van de strijd tegen armoede een topprioriteit gemaakt. Dat kan een opportuniteit zijn voor federaties die willen inzetten op sport-voor-allen</w:t>
      </w:r>
    </w:p>
    <w:p w14:paraId="12C92692" w14:textId="77777777" w:rsidR="00BD74EA" w:rsidRDefault="00BD74EA" w:rsidP="00BD74EA">
      <w:pPr>
        <w:rPr>
          <w:b/>
          <w:bCs/>
        </w:rPr>
      </w:pPr>
    </w:p>
    <w:p w14:paraId="49D9795E" w14:textId="77777777" w:rsidR="00BD74EA" w:rsidRPr="004F23D3" w:rsidRDefault="00BD74EA" w:rsidP="00BD74EA">
      <w:pPr>
        <w:rPr>
          <w:b/>
          <w:bCs/>
        </w:rPr>
      </w:pPr>
      <w:r w:rsidRPr="004F23D3">
        <w:rPr>
          <w:b/>
          <w:bCs/>
        </w:rPr>
        <w:t xml:space="preserve">GEVAREN </w:t>
      </w:r>
    </w:p>
    <w:p w14:paraId="3711EC2E" w14:textId="77777777" w:rsidR="00BD74EA" w:rsidRDefault="00BD74EA" w:rsidP="00BD74EA">
      <w:pPr>
        <w:pStyle w:val="Lijstalinea"/>
        <w:numPr>
          <w:ilvl w:val="0"/>
          <w:numId w:val="22"/>
        </w:numPr>
      </w:pPr>
      <w:r>
        <w:t>Dalend ledenaantal door verlies concurrentiestrijd met andere (innovatievere) sporten</w:t>
      </w:r>
    </w:p>
    <w:p w14:paraId="459E832B" w14:textId="77777777" w:rsidR="00BD74EA" w:rsidRDefault="00BD74EA" w:rsidP="00BD74EA">
      <w:pPr>
        <w:pStyle w:val="Lijstalinea"/>
        <w:numPr>
          <w:ilvl w:val="0"/>
          <w:numId w:val="22"/>
        </w:numPr>
      </w:pPr>
      <w:r>
        <w:t xml:space="preserve">Veroudering binnen </w:t>
      </w:r>
      <w:proofErr w:type="spellStart"/>
      <w:r>
        <w:t>bestuurwezen</w:t>
      </w:r>
      <w:proofErr w:type="spellEnd"/>
      <w:r>
        <w:t xml:space="preserve"> door gebrek aan circulatie (richt je op jongerenparticipatie!)</w:t>
      </w:r>
    </w:p>
    <w:p w14:paraId="6D1AD605" w14:textId="77777777" w:rsidR="00BD74EA" w:rsidRDefault="00BD74EA" w:rsidP="00BD74EA">
      <w:pPr>
        <w:pStyle w:val="Lijstalinea"/>
        <w:numPr>
          <w:ilvl w:val="0"/>
          <w:numId w:val="22"/>
        </w:numPr>
      </w:pPr>
      <w:r>
        <w:t xml:space="preserve">Onderlinge concurrentiestrijd binnen de sport door gebrek aan transparantie, communicatie en samenwerking </w:t>
      </w:r>
    </w:p>
    <w:p w14:paraId="39917002" w14:textId="77777777" w:rsidR="00BD74EA" w:rsidRDefault="00BD74EA" w:rsidP="00BD74EA">
      <w:pPr>
        <w:pStyle w:val="Lijstalinea"/>
        <w:numPr>
          <w:ilvl w:val="0"/>
          <w:numId w:val="22"/>
        </w:numPr>
      </w:pPr>
      <w:r>
        <w:t>Vrijwilligerstekort door onvoldoende communicatie en algemene professionalisering</w:t>
      </w:r>
    </w:p>
    <w:p w14:paraId="1B82CFAD" w14:textId="77777777" w:rsidR="00BD74EA" w:rsidRDefault="00BD74EA" w:rsidP="00BD74EA">
      <w:pPr>
        <w:pStyle w:val="Lijstalinea"/>
        <w:numPr>
          <w:ilvl w:val="0"/>
          <w:numId w:val="22"/>
        </w:numPr>
      </w:pPr>
      <w:r>
        <w:t>Fouten/onduidelijkheden/tegenwerking bij doorlopen veranderingsprocessen</w:t>
      </w:r>
    </w:p>
    <w:p w14:paraId="0465D640" w14:textId="77777777" w:rsidR="00BD74EA" w:rsidRDefault="00BD74EA" w:rsidP="00BD74EA">
      <w:pPr>
        <w:pStyle w:val="Lijstalinea"/>
        <w:ind w:left="644"/>
      </w:pPr>
      <w:r>
        <w:t>Een vertraagde groei van de economie en besparingen bij de overheid creëren de bedreiging dat de subsidies verminderen in de komende beleidsperiode.</w:t>
      </w:r>
    </w:p>
    <w:p w14:paraId="51D903C8" w14:textId="77777777" w:rsidR="00BD74EA" w:rsidRDefault="00BD74EA" w:rsidP="00BD74EA">
      <w:pPr>
        <w:pStyle w:val="Lijstalinea"/>
        <w:ind w:left="644"/>
      </w:pPr>
      <w:r>
        <w:t>De individualiserende maatschappij kan een bedreiging zijn voor het clubleven.</w:t>
      </w:r>
    </w:p>
    <w:p w14:paraId="0D72E1C8" w14:textId="77777777" w:rsidR="00BD74EA" w:rsidRDefault="00BD74EA" w:rsidP="00BD74EA">
      <w:pPr>
        <w:pStyle w:val="Lijstalinea"/>
        <w:numPr>
          <w:ilvl w:val="0"/>
          <w:numId w:val="24"/>
        </w:numPr>
      </w:pPr>
      <w:r>
        <w:t>Tijdsdruk kan een bedreiging vormen in die zin dat er minder tijd overblijft voor mensen.</w:t>
      </w:r>
    </w:p>
    <w:p w14:paraId="0B4C6C22" w14:textId="77777777" w:rsidR="00BD74EA" w:rsidRDefault="00BD74EA" w:rsidP="00BD74EA">
      <w:pPr>
        <w:pStyle w:val="Lijstalinea"/>
        <w:ind w:left="644"/>
      </w:pPr>
      <w:r>
        <w:t xml:space="preserve">Anderzijds kan de specifieke tijdsdruk bij ouders de kans creëren dat er meer kinderen aan sport gaan doen als vorm van opvang na school </w:t>
      </w:r>
      <w:proofErr w:type="spellStart"/>
      <w:r>
        <w:t>bvb</w:t>
      </w:r>
      <w:proofErr w:type="spellEnd"/>
      <w:r>
        <w:t>.</w:t>
      </w:r>
    </w:p>
    <w:p w14:paraId="0DDD09DB" w14:textId="77777777" w:rsidR="00BD74EA" w:rsidRDefault="00BD74EA" w:rsidP="00BD74EA">
      <w:pPr>
        <w:pStyle w:val="Lijstalinea"/>
        <w:numPr>
          <w:ilvl w:val="0"/>
          <w:numId w:val="23"/>
        </w:numPr>
      </w:pPr>
      <w:r>
        <w:t>Constante technische innovatie van sportmateriaal kan een bedreiging zijn voor sportfederaties die zelf materiaal aanbieden/verkopen/verhuren</w:t>
      </w:r>
    </w:p>
    <w:p w14:paraId="73CFBE31" w14:textId="77777777" w:rsidR="00BD74EA" w:rsidRDefault="00BD74EA" w:rsidP="00BD74EA">
      <w:pPr>
        <w:jc w:val="left"/>
      </w:pPr>
      <w:r>
        <w:br w:type="page"/>
      </w:r>
    </w:p>
    <w:p w14:paraId="03C06161" w14:textId="77777777" w:rsidR="00BD74EA" w:rsidRDefault="00BD74EA" w:rsidP="00BD74EA">
      <w:pPr>
        <w:pStyle w:val="Kop2"/>
        <w:spacing w:after="240"/>
        <w15:collapsed/>
      </w:pPr>
      <w:r>
        <w:lastRenderedPageBreak/>
        <w:t>Bijlage confrontatiematrix</w:t>
      </w:r>
    </w:p>
    <w:p w14:paraId="06647838" w14:textId="77777777" w:rsidR="00BD74EA" w:rsidRDefault="00BD74EA" w:rsidP="00BD74EA"/>
    <w:p w14:paraId="5764B5BD" w14:textId="6C5D899C" w:rsidR="00BD74EA" w:rsidRDefault="00BD74EA" w:rsidP="00BD74EA"/>
    <w:p w14:paraId="7E27AA24" w14:textId="77777777" w:rsidR="00BD74EA" w:rsidRDefault="00BD74EA" w:rsidP="00BD74EA">
      <w:pPr>
        <w:jc w:val="left"/>
        <w:rPr>
          <w:noProof/>
        </w:rPr>
      </w:pPr>
    </w:p>
    <w:p w14:paraId="4D9CF2BE" w14:textId="494A7969" w:rsidR="00BD74EA" w:rsidRDefault="00BD74EA" w:rsidP="00BD74EA">
      <w:pPr>
        <w:jc w:val="left"/>
      </w:pPr>
      <w:r>
        <w:rPr>
          <w:noProof/>
        </w:rPr>
        <w:drawing>
          <wp:anchor distT="0" distB="0" distL="114300" distR="114300" simplePos="0" relativeHeight="251664384" behindDoc="0" locked="0" layoutInCell="1" allowOverlap="1" wp14:anchorId="2D1E8E32" wp14:editId="0FB8951C">
            <wp:simplePos x="0" y="0"/>
            <wp:positionH relativeFrom="margin">
              <wp:posOffset>-69850</wp:posOffset>
            </wp:positionH>
            <wp:positionV relativeFrom="margin">
              <wp:posOffset>1525905</wp:posOffset>
            </wp:positionV>
            <wp:extent cx="4127500" cy="2284730"/>
            <wp:effectExtent l="0" t="0" r="6350" b="127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744" t="36422"/>
                    <a:stretch/>
                  </pic:blipFill>
                  <pic:spPr bwMode="auto">
                    <a:xfrm>
                      <a:off x="0" y="0"/>
                      <a:ext cx="4127500" cy="228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3DE68CE" wp14:editId="21D62A3D">
            <wp:simplePos x="0" y="0"/>
            <wp:positionH relativeFrom="margin">
              <wp:posOffset>-72390</wp:posOffset>
            </wp:positionH>
            <wp:positionV relativeFrom="margin">
              <wp:posOffset>4459605</wp:posOffset>
            </wp:positionV>
            <wp:extent cx="6090920" cy="1077595"/>
            <wp:effectExtent l="0" t="0" r="5080"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3" r="35989" b="66419"/>
                    <a:stretch/>
                  </pic:blipFill>
                  <pic:spPr bwMode="auto">
                    <a:xfrm>
                      <a:off x="0" y="0"/>
                      <a:ext cx="6090920"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19501F" w14:textId="77777777" w:rsidR="00BD74EA" w:rsidRDefault="00BD74EA" w:rsidP="00BD74EA">
      <w:pPr>
        <w:pStyle w:val="Kop2"/>
        <w:jc w:val="left"/>
        <w15:collapsed/>
      </w:pPr>
      <w:r>
        <w:lastRenderedPageBreak/>
        <w:t>Bijlage voorbeelden strategische opties confrontatiematrix</w:t>
      </w:r>
    </w:p>
    <w:p w14:paraId="7B237AB8" w14:textId="77777777" w:rsidR="00BD74EA" w:rsidRDefault="00BD74EA" w:rsidP="00BD74EA"/>
    <w:p w14:paraId="1B27CD4C" w14:textId="77777777" w:rsidR="00BD74EA" w:rsidRDefault="00BD74EA" w:rsidP="00BD74EA">
      <w:r w:rsidRPr="00CA1D61">
        <w:t>Hieronder enkele voorbeelden van strategische opties als resultaat van kans- en probleemvelden in de confrontatiematrix.</w:t>
      </w:r>
    </w:p>
    <w:p w14:paraId="60FB982D" w14:textId="77777777" w:rsidR="00BD74EA" w:rsidRDefault="00BD74EA" w:rsidP="00BD74EA">
      <w:pPr>
        <w:pStyle w:val="Lijstalinea"/>
        <w:numPr>
          <w:ilvl w:val="0"/>
          <w:numId w:val="25"/>
        </w:numPr>
      </w:pPr>
      <w:r w:rsidRPr="00CA1D61">
        <w:t>De federatie contacteren voor een clubbezoek bij probleemveld dat aangeeft dat het gebrek aan structuur binnen het bestuur en de verouderde cultuur (=zwakte) een toekomstgerichte evolutie dwarsboomt (=bedreiging).</w:t>
      </w:r>
    </w:p>
    <w:p w14:paraId="2F09DFB3" w14:textId="77777777" w:rsidR="00BD74EA" w:rsidRDefault="00BD74EA" w:rsidP="00BD74EA">
      <w:pPr>
        <w:pStyle w:val="Lijstalinea"/>
        <w:numPr>
          <w:ilvl w:val="0"/>
          <w:numId w:val="25"/>
        </w:numPr>
      </w:pPr>
      <w:r w:rsidRPr="00CA1D61">
        <w:t xml:space="preserve">We hebben een erg geëngageerd bestuur dat open staat voor vernieuwing maar hier onvoldoende knowhow voor heeft (=sterkte/zwakte). Roep de hulp in van een professional of raadpleeg de federatie voor initiatieven rond professionaliseren, bijvoorbeeld via </w:t>
      </w:r>
      <w:proofErr w:type="spellStart"/>
      <w:r w:rsidRPr="00CA1D61">
        <w:t>Clubgrade</w:t>
      </w:r>
      <w:proofErr w:type="spellEnd"/>
      <w:r w:rsidRPr="00CA1D61">
        <w:t xml:space="preserve"> of clubbezoeken (opportuniteit).</w:t>
      </w:r>
    </w:p>
    <w:p w14:paraId="28D79857" w14:textId="77777777" w:rsidR="00BD74EA" w:rsidRDefault="00BD74EA" w:rsidP="00BD74EA">
      <w:pPr>
        <w:pStyle w:val="Lijstalinea"/>
        <w:numPr>
          <w:ilvl w:val="0"/>
          <w:numId w:val="25"/>
        </w:numPr>
      </w:pPr>
      <w:r w:rsidRPr="00CA1D61">
        <w:t>Het vrijwilligerstekort communiceren naar de leden op de eerstvolgende ALV bij een probleemveld dat aangeeft dat er een vrijwilligersproblematiek dreigt (=bedreiging) omwille van gebrekkige communicatie en transparantie (=zwakte).</w:t>
      </w:r>
    </w:p>
    <w:p w14:paraId="71FC11ED" w14:textId="77777777" w:rsidR="00BD74EA" w:rsidRDefault="00BD74EA" w:rsidP="00BD74EA">
      <w:pPr>
        <w:pStyle w:val="Lijstalinea"/>
        <w:numPr>
          <w:ilvl w:val="0"/>
          <w:numId w:val="25"/>
        </w:numPr>
      </w:pPr>
      <w:r w:rsidRPr="00CA1D61">
        <w:t>Contact opnemen met de ‘</w:t>
      </w:r>
      <w:proofErr w:type="spellStart"/>
      <w:r w:rsidRPr="00CA1D61">
        <w:t>spikeballfederatie</w:t>
      </w:r>
      <w:proofErr w:type="spellEnd"/>
      <w:r w:rsidRPr="00CA1D61">
        <w:t xml:space="preserve">’ </w:t>
      </w:r>
      <w:proofErr w:type="spellStart"/>
      <w:r w:rsidRPr="00CA1D61">
        <w:t>ivm</w:t>
      </w:r>
      <w:proofErr w:type="spellEnd"/>
      <w:r w:rsidRPr="00CA1D61">
        <w:t xml:space="preserve">. een mogelijke samenwerking bij een </w:t>
      </w:r>
      <w:proofErr w:type="spellStart"/>
      <w:r w:rsidRPr="00CA1D61">
        <w:t>kansveld</w:t>
      </w:r>
      <w:proofErr w:type="spellEnd"/>
      <w:r w:rsidRPr="00CA1D61">
        <w:t xml:space="preserve"> dat aangeeft dat het betrekken van een nieuwe, innovatieve sport (=opportuniteit) de aantrekkingskracht van de sport, en bijgevolg het ledenaantal, kan verhogen (=zwakte).</w:t>
      </w:r>
    </w:p>
    <w:p w14:paraId="6E48A682" w14:textId="77777777" w:rsidR="00BD74EA" w:rsidRDefault="00BD74EA" w:rsidP="00BD74EA">
      <w:pPr>
        <w:pStyle w:val="Lijstalinea"/>
        <w:numPr>
          <w:ilvl w:val="0"/>
          <w:numId w:val="25"/>
        </w:numPr>
      </w:pPr>
      <w:r w:rsidRPr="00CA1D61">
        <w:t xml:space="preserve">We vrezen het afhaken van een verouderd bestuur omwille van toegenomen planlast en complexiteit (=gevaar). We gaan zorgen voor hogere circulatie binnen </w:t>
      </w:r>
      <w:proofErr w:type="spellStart"/>
      <w:r w:rsidRPr="00CA1D61">
        <w:t>bestuurswerking</w:t>
      </w:r>
      <w:proofErr w:type="spellEnd"/>
      <w:r w:rsidRPr="00CA1D61">
        <w:t xml:space="preserve"> door opstarten ‘</w:t>
      </w:r>
      <w:proofErr w:type="spellStart"/>
      <w:r w:rsidRPr="00CA1D61">
        <w:t>jeugdbestuursacademie</w:t>
      </w:r>
      <w:proofErr w:type="spellEnd"/>
      <w:r w:rsidRPr="00CA1D61">
        <w:t>’ waar men kan proeven van wat het is om een beleid uit te dragen (=opportuniteit).</w:t>
      </w:r>
    </w:p>
    <w:p w14:paraId="7428BB57" w14:textId="77777777" w:rsidR="00BD74EA" w:rsidRDefault="00BD74EA" w:rsidP="00BD74EA">
      <w:pPr>
        <w:pStyle w:val="Lijstalinea"/>
        <w:numPr>
          <w:ilvl w:val="0"/>
          <w:numId w:val="25"/>
        </w:numPr>
      </w:pPr>
      <w:r w:rsidRPr="00CA1D61">
        <w:t>We hebben te maken met een gebrek aan accommodatie binnen de club waardoor de groei beperkt wordt (=zwakte). Bekijk de optie tot samenwerking met andere sportclubs binnen dezelfde regio, al dan niet binnen dezelfde sport (=opportuniteit).</w:t>
      </w:r>
    </w:p>
    <w:p w14:paraId="59A7EB05" w14:textId="77777777" w:rsidR="00BD74EA" w:rsidRDefault="00BD74EA" w:rsidP="00BD74EA">
      <w:pPr>
        <w:pStyle w:val="Lijstalinea"/>
        <w:numPr>
          <w:ilvl w:val="0"/>
          <w:numId w:val="25"/>
        </w:numPr>
      </w:pPr>
      <w:r w:rsidRPr="00CA1D61">
        <w:t>Er heerst een gevoel van onbezorgdheid onder de leden (=gevaar). Verhoog de transparantie vanuit het bestuur omtrent vrijwilligerstekorten etc. om teloorgang te voorkomen (=opportuniteit).</w:t>
      </w:r>
    </w:p>
    <w:p w14:paraId="19F006BF" w14:textId="77777777" w:rsidR="00BD74EA" w:rsidRDefault="00BD74EA" w:rsidP="00BD74EA">
      <w:pPr>
        <w:pStyle w:val="Lijstalinea"/>
        <w:numPr>
          <w:ilvl w:val="0"/>
          <w:numId w:val="25"/>
        </w:numPr>
      </w:pPr>
      <w:r w:rsidRPr="00CA1D61">
        <w:t>We hebben een trouwe sponsoringsgroep (=sterkte). Dit geeft ruimte om zonder financiële zorgen uit te kijken naar partners die een (nieuwe) meerwaarde of impuls geven (=opportuniteit), bijvoorbeeld door het organiseren van een bedrijfsevent op de sportclub.</w:t>
      </w:r>
    </w:p>
    <w:p w14:paraId="283F7E64" w14:textId="77777777" w:rsidR="00BD74EA" w:rsidRDefault="00BD74EA" w:rsidP="00BD74EA">
      <w:pPr>
        <w:pStyle w:val="Lijstalinea"/>
        <w:numPr>
          <w:ilvl w:val="0"/>
          <w:numId w:val="25"/>
        </w:numPr>
      </w:pPr>
      <w:r w:rsidRPr="00CA1D61">
        <w:t>We hebben binnen de club een sterke clubspirit en rijke historie (=sterkte). We vrezen sterke tegenstand bij een reorganisatie van de club (=gevaar). We stellen invloedrijke bemiddelaars aan om dit proces te vereenvoudigen</w:t>
      </w:r>
    </w:p>
    <w:p w14:paraId="26E0943A" w14:textId="77777777" w:rsidR="00BD74EA" w:rsidRPr="0064444D" w:rsidRDefault="00BD74EA" w:rsidP="00BD74EA"/>
    <w:p w14:paraId="10A33D01" w14:textId="77777777" w:rsidR="00BD74EA" w:rsidRPr="002452E6" w:rsidRDefault="00BD74EA" w:rsidP="00BD74EA"/>
    <w:p w14:paraId="7175D316" w14:textId="61681139" w:rsidR="00BD74EA" w:rsidRPr="004A3E7A" w:rsidRDefault="00BD74EA" w:rsidP="00BD74EA">
      <w:pPr>
        <w:rPr>
          <w:lang w:val="nl-NL"/>
        </w:rPr>
      </w:pPr>
    </w:p>
    <w:sectPr w:rsidR="00BD74EA" w:rsidRPr="004A3E7A" w:rsidSect="002469BA">
      <w:headerReference w:type="default" r:id="rId19"/>
      <w:footerReference w:type="default" r:id="rId20"/>
      <w:headerReference w:type="first" r:id="rId21"/>
      <w:footerReference w:type="first" r:id="rId22"/>
      <w:pgSz w:w="11906" w:h="16838"/>
      <w:pgMar w:top="1417" w:right="1417"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D9F6" w14:textId="77777777" w:rsidR="00BD74EA" w:rsidRDefault="00BD74EA" w:rsidP="00E62D2A">
      <w:pPr>
        <w:spacing w:after="0" w:line="240" w:lineRule="auto"/>
      </w:pPr>
      <w:r>
        <w:separator/>
      </w:r>
    </w:p>
  </w:endnote>
  <w:endnote w:type="continuationSeparator" w:id="0">
    <w:p w14:paraId="6AE33C94" w14:textId="77777777" w:rsidR="00BD74EA" w:rsidRDefault="00BD74EA" w:rsidP="00E6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tif Book">
    <w:panose1 w:val="00000500000000000000"/>
    <w:charset w:val="00"/>
    <w:family w:val="auto"/>
    <w:pitch w:val="variable"/>
    <w:sig w:usb0="A00000EF" w:usb1="4000E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pton Book">
    <w:altName w:val="Cambria"/>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7B2B" w14:textId="77777777" w:rsidR="00DE5B56" w:rsidRDefault="002469BA" w:rsidP="002469BA">
    <w:pPr>
      <w:pStyle w:val="Voettekst"/>
      <w:ind w:left="142"/>
    </w:pPr>
    <w:r>
      <w:rPr>
        <w:noProof/>
      </w:rPr>
      <w:drawing>
        <wp:anchor distT="0" distB="0" distL="114300" distR="114300" simplePos="0" relativeHeight="251669504" behindDoc="0" locked="0" layoutInCell="1" allowOverlap="1" wp14:anchorId="6DC825B6" wp14:editId="325BAF27">
          <wp:simplePos x="0" y="0"/>
          <wp:positionH relativeFrom="column">
            <wp:posOffset>-1887855</wp:posOffset>
          </wp:positionH>
          <wp:positionV relativeFrom="paragraph">
            <wp:posOffset>-1418590</wp:posOffset>
          </wp:positionV>
          <wp:extent cx="3124835" cy="466725"/>
          <wp:effectExtent l="0" t="4445" r="0" b="0"/>
          <wp:wrapSquare wrapText="bothSides"/>
          <wp:docPr id="14" name="Afbeelding 4" descr="Afbeelding met tekst&#10;&#10;Automatisch gegenereerde beschrijving">
            <a:extLst xmlns:a="http://schemas.openxmlformats.org/drawingml/2006/main">
              <a:ext uri="{FF2B5EF4-FFF2-40B4-BE49-F238E27FC236}">
                <a16:creationId xmlns:a16="http://schemas.microsoft.com/office/drawing/2014/main" id="{0AC460F4-9581-47C7-8386-3A95FC908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0AC460F4-9581-47C7-8386-3A95FC908EA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24835" cy="4667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BFB8" w14:textId="77777777" w:rsidR="00DE5B56" w:rsidRDefault="00DE5B56">
    <w:pPr>
      <w:pStyle w:val="Voettekst"/>
    </w:pPr>
    <w:r w:rsidRPr="00DE5B56">
      <w:rPr>
        <w:noProof/>
      </w:rPr>
      <w:drawing>
        <wp:anchor distT="0" distB="0" distL="114300" distR="114300" simplePos="0" relativeHeight="251661312" behindDoc="0" locked="0" layoutInCell="1" allowOverlap="1" wp14:anchorId="7FCA6024" wp14:editId="11D75013">
          <wp:simplePos x="0" y="0"/>
          <wp:positionH relativeFrom="margin">
            <wp:posOffset>5440045</wp:posOffset>
          </wp:positionH>
          <wp:positionV relativeFrom="margin">
            <wp:posOffset>8726805</wp:posOffset>
          </wp:positionV>
          <wp:extent cx="926465" cy="684530"/>
          <wp:effectExtent l="0" t="0" r="6985" b="12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926465" cy="6845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C6084" w14:textId="77777777" w:rsidR="00BD74EA" w:rsidRDefault="00BD74EA" w:rsidP="00E62D2A">
      <w:pPr>
        <w:spacing w:after="0" w:line="240" w:lineRule="auto"/>
      </w:pPr>
      <w:r>
        <w:separator/>
      </w:r>
    </w:p>
  </w:footnote>
  <w:footnote w:type="continuationSeparator" w:id="0">
    <w:p w14:paraId="3884D7EC" w14:textId="77777777" w:rsidR="00BD74EA" w:rsidRDefault="00BD74EA" w:rsidP="00E6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89A" w14:textId="77777777" w:rsidR="00DE5B56" w:rsidRDefault="00E55740">
    <w:pPr>
      <w:pStyle w:val="Koptekst"/>
    </w:pPr>
    <w:r w:rsidRPr="00E55740">
      <w:rPr>
        <w:noProof/>
      </w:rPr>
      <mc:AlternateContent>
        <mc:Choice Requires="wps">
          <w:drawing>
            <wp:anchor distT="0" distB="0" distL="114300" distR="114300" simplePos="0" relativeHeight="251668480" behindDoc="0" locked="0" layoutInCell="1" allowOverlap="1" wp14:anchorId="3966E9D1" wp14:editId="3C24D317">
              <wp:simplePos x="0" y="0"/>
              <wp:positionH relativeFrom="column">
                <wp:posOffset>-322580</wp:posOffset>
              </wp:positionH>
              <wp:positionV relativeFrom="paragraph">
                <wp:posOffset>4502150</wp:posOffset>
              </wp:positionV>
              <wp:extent cx="1" cy="2188805"/>
              <wp:effectExtent l="19050" t="19050" r="19050" b="2540"/>
              <wp:wrapNone/>
              <wp:docPr id="16" name="Vorm 62">
                <a:extLst xmlns:a="http://schemas.openxmlformats.org/drawingml/2006/main">
                  <a:ext uri="{FF2B5EF4-FFF2-40B4-BE49-F238E27FC236}">
                    <a16:creationId xmlns:a16="http://schemas.microsoft.com/office/drawing/2014/main" id="{2C8F251E-BB08-9D42-8813-D3CD1AE6AF9A}"/>
                  </a:ext>
                </a:extLst>
              </wp:docPr>
              <wp:cNvGraphicFramePr/>
              <a:graphic xmlns:a="http://schemas.openxmlformats.org/drawingml/2006/main">
                <a:graphicData uri="http://schemas.microsoft.com/office/word/2010/wordprocessingShape">
                  <wps:wsp>
                    <wps:cNvCnPr/>
                    <wps:spPr>
                      <a:xfrm flipV="1">
                        <a:off x="0" y="0"/>
                        <a:ext cx="1" cy="2188805"/>
                      </a:xfrm>
                      <a:prstGeom prst="line">
                        <a:avLst/>
                      </a:prstGeom>
                      <a:ln w="38100">
                        <a:solidFill>
                          <a:srgbClr val="000063"/>
                        </a:solidFill>
                        <a:miter lim="400000"/>
                      </a:ln>
                    </wps:spPr>
                    <wps:bodyPr/>
                  </wps:wsp>
                </a:graphicData>
              </a:graphic>
            </wp:anchor>
          </w:drawing>
        </mc:Choice>
        <mc:Fallback>
          <w:pict>
            <v:line w14:anchorId="6D7F7B43" id="Vorm 6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5.4pt,354.5pt" to="-25.4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" strokecolor="#000063" strokeweight="3pt">
              <v:stroke miterlimit="4" joinstyle="miter"/>
            </v:line>
          </w:pict>
        </mc:Fallback>
      </mc:AlternateContent>
    </w:r>
    <w:r w:rsidR="00DE5B56" w:rsidRPr="00DE5B56">
      <w:rPr>
        <w:noProof/>
      </w:rPr>
      <w:drawing>
        <wp:anchor distT="0" distB="0" distL="114300" distR="114300" simplePos="0" relativeHeight="251663360" behindDoc="1" locked="0" layoutInCell="1" allowOverlap="1" wp14:anchorId="6BC2DCDD" wp14:editId="2D9FFD60">
          <wp:simplePos x="0" y="0"/>
          <wp:positionH relativeFrom="column">
            <wp:posOffset>4277360</wp:posOffset>
          </wp:positionH>
          <wp:positionV relativeFrom="paragraph">
            <wp:posOffset>-3913505</wp:posOffset>
          </wp:positionV>
          <wp:extent cx="5191200" cy="5180400"/>
          <wp:effectExtent l="0" t="0" r="9525" b="1270"/>
          <wp:wrapTight wrapText="bothSides">
            <wp:wrapPolygon edited="0">
              <wp:start x="9670" y="0"/>
              <wp:lineTo x="8481" y="79"/>
              <wp:lineTo x="5311" y="953"/>
              <wp:lineTo x="5311" y="1271"/>
              <wp:lineTo x="4677" y="1668"/>
              <wp:lineTo x="3567" y="2542"/>
              <wp:lineTo x="2299" y="3813"/>
              <wp:lineTo x="1348" y="5084"/>
              <wp:lineTo x="713" y="6354"/>
              <wp:lineTo x="238" y="7625"/>
              <wp:lineTo x="0" y="8896"/>
              <wp:lineTo x="0" y="11438"/>
              <wp:lineTo x="79" y="12709"/>
              <wp:lineTo x="396" y="13980"/>
              <wp:lineTo x="1030" y="15251"/>
              <wp:lineTo x="1030" y="15410"/>
              <wp:lineTo x="1506" y="16522"/>
              <wp:lineTo x="2457" y="17793"/>
              <wp:lineTo x="3646" y="19063"/>
              <wp:lineTo x="5549" y="20334"/>
              <wp:lineTo x="5628" y="20573"/>
              <wp:lineTo x="8719" y="21526"/>
              <wp:lineTo x="9433" y="21526"/>
              <wp:lineTo x="12286" y="21526"/>
              <wp:lineTo x="12920" y="21526"/>
              <wp:lineTo x="16012" y="20493"/>
              <wp:lineTo x="16012" y="20334"/>
              <wp:lineTo x="17518" y="19222"/>
              <wp:lineTo x="17439" y="19063"/>
              <wp:lineTo x="18945" y="18507"/>
              <wp:lineTo x="18945" y="17793"/>
              <wp:lineTo x="20134" y="16522"/>
              <wp:lineTo x="20768" y="15251"/>
              <wp:lineTo x="21243" y="13980"/>
              <wp:lineTo x="21560" y="12709"/>
              <wp:lineTo x="21560" y="9293"/>
              <wp:lineTo x="21323" y="7625"/>
              <wp:lineTo x="20847" y="6354"/>
              <wp:lineTo x="20213" y="5084"/>
              <wp:lineTo x="19262" y="3813"/>
              <wp:lineTo x="18390" y="2939"/>
              <wp:lineTo x="18073" y="2462"/>
              <wp:lineTo x="16725" y="1589"/>
              <wp:lineTo x="16091" y="1271"/>
              <wp:lineTo x="16170" y="953"/>
              <wp:lineTo x="12920" y="79"/>
              <wp:lineTo x="11335" y="0"/>
              <wp:lineTo x="967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200" cy="518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8873" w14:textId="77777777" w:rsidR="00DE5B56" w:rsidRDefault="00DE5B56">
    <w:pPr>
      <w:pStyle w:val="Koptekst"/>
    </w:pPr>
    <w:r w:rsidRPr="00DE5B56">
      <w:rPr>
        <w:noProof/>
      </w:rPr>
      <mc:AlternateContent>
        <mc:Choice Requires="wpg">
          <w:drawing>
            <wp:anchor distT="0" distB="0" distL="114300" distR="114300" simplePos="0" relativeHeight="251660288" behindDoc="0" locked="0" layoutInCell="1" allowOverlap="1" wp14:anchorId="025B44B6" wp14:editId="0267AFEB">
              <wp:simplePos x="0" y="0"/>
              <wp:positionH relativeFrom="column">
                <wp:posOffset>-1362075</wp:posOffset>
              </wp:positionH>
              <wp:positionV relativeFrom="paragraph">
                <wp:posOffset>-1191260</wp:posOffset>
              </wp:positionV>
              <wp:extent cx="2609850" cy="4324350"/>
              <wp:effectExtent l="0" t="0" r="19050" b="19050"/>
              <wp:wrapNone/>
              <wp:docPr id="6" name="Groep 6"/>
              <wp:cNvGraphicFramePr/>
              <a:graphic xmlns:a="http://schemas.openxmlformats.org/drawingml/2006/main">
                <a:graphicData uri="http://schemas.microsoft.com/office/word/2010/wordprocessingGroup">
                  <wpg:wgp>
                    <wpg:cNvGrpSpPr/>
                    <wpg:grpSpPr>
                      <a:xfrm>
                        <a:off x="0" y="0"/>
                        <a:ext cx="2609850" cy="4324350"/>
                        <a:chOff x="0" y="0"/>
                        <a:chExt cx="2609850" cy="4324350"/>
                      </a:xfrm>
                    </wpg:grpSpPr>
                    <pic:pic xmlns:pic="http://schemas.openxmlformats.org/drawingml/2006/picture">
                      <pic:nvPicPr>
                        <pic:cNvPr id="1" name="Afbeelding 1"/>
                        <pic:cNvPicPr>
                          <a:picLocks noChangeAspect="1"/>
                        </pic:cNvPicPr>
                      </pic:nvPicPr>
                      <pic:blipFill rotWithShape="1">
                        <a:blip r:embed="rId1">
                          <a:extLst>
                            <a:ext uri="{28A0092B-C50C-407E-A947-70E740481C1C}">
                              <a14:useLocalDpi xmlns:a14="http://schemas.microsoft.com/office/drawing/2010/main" val="0"/>
                            </a:ext>
                          </a:extLst>
                        </a:blip>
                        <a:srcRect l="49725" b="16544"/>
                        <a:stretch/>
                      </pic:blipFill>
                      <pic:spPr bwMode="auto">
                        <a:xfrm flipH="1" flipV="1">
                          <a:off x="0" y="0"/>
                          <a:ext cx="2609850" cy="4324350"/>
                        </a:xfrm>
                        <a:prstGeom prst="rect">
                          <a:avLst/>
                        </a:prstGeom>
                        <a:noFill/>
                        <a:ln>
                          <a:noFill/>
                        </a:ln>
                        <a:extLst>
                          <a:ext uri="{53640926-AAD7-44D8-BBD7-CCE9431645EC}">
                            <a14:shadowObscured xmlns:a14="http://schemas.microsoft.com/office/drawing/2010/main"/>
                          </a:ext>
                        </a:extLst>
                      </pic:spPr>
                    </pic:pic>
                    <wps:wsp>
                      <wps:cNvPr id="3" name="Rechthoekige driehoek 3"/>
                      <wps:cNvSpPr/>
                      <wps:spPr>
                        <a:xfrm flipH="1" flipV="1">
                          <a:off x="1638300" y="0"/>
                          <a:ext cx="971550" cy="17240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ige driehoek 4"/>
                      <wps:cNvSpPr/>
                      <wps:spPr>
                        <a:xfrm flipH="1">
                          <a:off x="1114425" y="1809750"/>
                          <a:ext cx="1495425" cy="25146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1BEF5" id="Groep 6" o:spid="_x0000_s1026" style="position:absolute;margin-left:-107.25pt;margin-top:-93.8pt;width:205.5pt;height:340.5pt;z-index:251660288" coordsize="26098,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26098;height:43243;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">
                <v:imagedata r:id="rId2" o:title="" cropbottom="10842f" cropleft="32588f"/>
              </v:shape>
              <v:shapetype id="_x0000_t6" coordsize="21600,21600" o:spt="6" path="m,l,21600r21600,xe">
                <v:stroke joinstyle="miter"/>
                <v:path gradientshapeok="t" o:connecttype="custom" o:connectlocs="0,0;0,10800;0,21600;10800,21600;21600,21600;10800,10800" textboxrect="1800,12600,12600,19800"/>
              </v:shapetype>
              <v:shape id="Rechthoekige driehoek 3" o:spid="_x0000_s1028" type="#_x0000_t6" style="position:absolute;left:16383;width:9715;height:172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" fillcolor="white [3212]" strokecolor="white [3212]" strokeweight="1pt"/>
              <v:shape id="Rechthoekige driehoek 4" o:spid="_x0000_s1029" type="#_x0000_t6" style="position:absolute;left:11144;top:18097;width:14954;height:251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" fillcolor="white [3212]" strokecolor="white [3212]" strokeweight="1pt"/>
            </v:group>
          </w:pict>
        </mc:Fallback>
      </mc:AlternateContent>
    </w:r>
    <w:r w:rsidRPr="00DE5B56">
      <w:rPr>
        <w:noProof/>
      </w:rPr>
      <w:drawing>
        <wp:anchor distT="0" distB="0" distL="114300" distR="114300" simplePos="0" relativeHeight="251659264" behindDoc="1" locked="0" layoutInCell="1" allowOverlap="1" wp14:anchorId="5ED48DE2" wp14:editId="1B53FAD4">
          <wp:simplePos x="0" y="0"/>
          <wp:positionH relativeFrom="column">
            <wp:posOffset>4276725</wp:posOffset>
          </wp:positionH>
          <wp:positionV relativeFrom="paragraph">
            <wp:posOffset>-3915410</wp:posOffset>
          </wp:positionV>
          <wp:extent cx="5191125" cy="5181600"/>
          <wp:effectExtent l="0" t="0" r="9525" b="0"/>
          <wp:wrapTight wrapText="bothSides">
            <wp:wrapPolygon edited="0">
              <wp:start x="9670" y="0"/>
              <wp:lineTo x="8481" y="79"/>
              <wp:lineTo x="5311" y="953"/>
              <wp:lineTo x="5311" y="1271"/>
              <wp:lineTo x="4677" y="1668"/>
              <wp:lineTo x="3567" y="2541"/>
              <wp:lineTo x="2299" y="3812"/>
              <wp:lineTo x="1348" y="5082"/>
              <wp:lineTo x="713" y="6353"/>
              <wp:lineTo x="238" y="7624"/>
              <wp:lineTo x="0" y="8894"/>
              <wp:lineTo x="0" y="11435"/>
              <wp:lineTo x="79" y="12706"/>
              <wp:lineTo x="396" y="13976"/>
              <wp:lineTo x="1030" y="15247"/>
              <wp:lineTo x="1030" y="15406"/>
              <wp:lineTo x="1506" y="16518"/>
              <wp:lineTo x="2457" y="17788"/>
              <wp:lineTo x="3646" y="19059"/>
              <wp:lineTo x="5549" y="20329"/>
              <wp:lineTo x="5628" y="20568"/>
              <wp:lineTo x="8719" y="21521"/>
              <wp:lineTo x="9433" y="21521"/>
              <wp:lineTo x="12286" y="21521"/>
              <wp:lineTo x="12920" y="21521"/>
              <wp:lineTo x="16012" y="20488"/>
              <wp:lineTo x="16012" y="20329"/>
              <wp:lineTo x="17518" y="19218"/>
              <wp:lineTo x="17439" y="19059"/>
              <wp:lineTo x="18945" y="18503"/>
              <wp:lineTo x="18945" y="17788"/>
              <wp:lineTo x="20134" y="16518"/>
              <wp:lineTo x="20768" y="15247"/>
              <wp:lineTo x="21243" y="13976"/>
              <wp:lineTo x="21560" y="12706"/>
              <wp:lineTo x="21560" y="9291"/>
              <wp:lineTo x="21323" y="7624"/>
              <wp:lineTo x="20847" y="6353"/>
              <wp:lineTo x="20213" y="5082"/>
              <wp:lineTo x="19262" y="3812"/>
              <wp:lineTo x="18390" y="2938"/>
              <wp:lineTo x="18073" y="2462"/>
              <wp:lineTo x="16725" y="1588"/>
              <wp:lineTo x="16091" y="1271"/>
              <wp:lineTo x="16170" y="953"/>
              <wp:lineTo x="12920" y="79"/>
              <wp:lineTo x="11335" y="0"/>
              <wp:lineTo x="967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125" cy="5181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128"/>
    <w:multiLevelType w:val="multilevel"/>
    <w:tmpl w:val="0813001D"/>
    <w:styleLink w:val="Opsomming1"/>
    <w:lvl w:ilvl="0">
      <w:start w:val="1"/>
      <w:numFmt w:val="bullet"/>
      <w:lvlText w:val="à"/>
      <w:lvlJc w:val="left"/>
      <w:pPr>
        <w:ind w:left="360" w:hanging="360"/>
      </w:pPr>
      <w:rPr>
        <w:rFonts w:ascii="Wingdings" w:hAnsi="Wingdings" w:hint="default"/>
        <w:color w:val="F55046" w:themeColor="accent2"/>
        <w:sz w:val="24"/>
      </w:rPr>
    </w:lvl>
    <w:lvl w:ilvl="1">
      <w:start w:val="1"/>
      <w:numFmt w:val="bullet"/>
      <w:lvlText w:val="à"/>
      <w:lvlJc w:val="left"/>
      <w:pPr>
        <w:ind w:left="720" w:hanging="360"/>
      </w:pPr>
      <w:rPr>
        <w:rFonts w:ascii="Wingdings" w:hAnsi="Wingdings" w:hint="default"/>
        <w:color w:val="F55046" w:themeColor="accent2"/>
      </w:rPr>
    </w:lvl>
    <w:lvl w:ilvl="2">
      <w:start w:val="1"/>
      <w:numFmt w:val="bullet"/>
      <w:lvlText w:val="à"/>
      <w:lvlJc w:val="left"/>
      <w:pPr>
        <w:ind w:left="1080" w:hanging="360"/>
      </w:pPr>
      <w:rPr>
        <w:rFonts w:ascii="Wingdings" w:hAnsi="Wingdings" w:hint="default"/>
        <w:color w:val="F55046" w:themeColor="accent2"/>
        <w:sz w:val="24"/>
      </w:rPr>
    </w:lvl>
    <w:lvl w:ilvl="3">
      <w:start w:val="1"/>
      <w:numFmt w:val="bullet"/>
      <w:lvlText w:val="à"/>
      <w:lvlJc w:val="left"/>
      <w:pPr>
        <w:ind w:left="1440" w:hanging="360"/>
      </w:pPr>
      <w:rPr>
        <w:rFonts w:ascii="Wingdings" w:hAnsi="Wingdings" w:hint="default"/>
        <w:color w:val="F55046" w:themeColor="accent2"/>
        <w:sz w:val="24"/>
      </w:rPr>
    </w:lvl>
    <w:lvl w:ilvl="4">
      <w:start w:val="1"/>
      <w:numFmt w:val="bullet"/>
      <w:lvlText w:val="à"/>
      <w:lvlJc w:val="left"/>
      <w:pPr>
        <w:ind w:left="1776" w:hanging="360"/>
      </w:pPr>
      <w:rPr>
        <w:rFonts w:ascii="Wingdings" w:hAnsi="Wingdings"/>
        <w:color w:val="F55046" w:themeColor="accent2"/>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DC5E08"/>
    <w:multiLevelType w:val="hybridMultilevel"/>
    <w:tmpl w:val="880A501C"/>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B1B4516"/>
    <w:multiLevelType w:val="hybridMultilevel"/>
    <w:tmpl w:val="8DAC91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B43A1C"/>
    <w:multiLevelType w:val="hybridMultilevel"/>
    <w:tmpl w:val="B8982676"/>
    <w:lvl w:ilvl="0" w:tplc="C8EEFFF4">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1D531F4F"/>
    <w:multiLevelType w:val="hybridMultilevel"/>
    <w:tmpl w:val="1B7E2B6C"/>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E0660A"/>
    <w:multiLevelType w:val="hybridMultilevel"/>
    <w:tmpl w:val="A09E4E00"/>
    <w:lvl w:ilvl="0" w:tplc="F880FA6C">
      <w:numFmt w:val="bullet"/>
      <w:lvlText w:val="-"/>
      <w:lvlJc w:val="left"/>
      <w:pPr>
        <w:ind w:left="720" w:hanging="360"/>
      </w:pPr>
      <w:rPr>
        <w:rFonts w:ascii="Biotif Book" w:eastAsiaTheme="minorHAnsi" w:hAnsi="Biotif Book" w:cstheme="minorBidi" w:hint="default"/>
      </w:rPr>
    </w:lvl>
    <w:lvl w:ilvl="1" w:tplc="08130003">
      <w:start w:val="1"/>
      <w:numFmt w:val="bullet"/>
      <w:lvlText w:val="o"/>
      <w:lvlJc w:val="left"/>
      <w:pPr>
        <w:ind w:left="1440" w:hanging="360"/>
      </w:pPr>
      <w:rPr>
        <w:rFonts w:ascii="Courier New" w:hAnsi="Courier New" w:cs="Courier New" w:hint="default"/>
      </w:rPr>
    </w:lvl>
    <w:lvl w:ilvl="2" w:tplc="CCF2D45C">
      <w:numFmt w:val="bullet"/>
      <w:lvlText w:val=""/>
      <w:lvlJc w:val="left"/>
      <w:pPr>
        <w:ind w:left="2160" w:hanging="360"/>
      </w:pPr>
      <w:rPr>
        <w:rFonts w:ascii="Wingdings" w:eastAsiaTheme="minorHAnsi" w:hAnsi="Wingdings" w:cstheme="minorBid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1A06CD"/>
    <w:multiLevelType w:val="multilevel"/>
    <w:tmpl w:val="3B8E0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D06D7"/>
    <w:multiLevelType w:val="hybridMultilevel"/>
    <w:tmpl w:val="9C9A5188"/>
    <w:lvl w:ilvl="0" w:tplc="41D29E1E">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8" w15:restartNumberingAfterBreak="0">
    <w:nsid w:val="29ED2331"/>
    <w:multiLevelType w:val="hybridMultilevel"/>
    <w:tmpl w:val="9F2AA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5208CE"/>
    <w:multiLevelType w:val="hybridMultilevel"/>
    <w:tmpl w:val="FE9EA6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4391EE4"/>
    <w:multiLevelType w:val="hybridMultilevel"/>
    <w:tmpl w:val="F6AA83F6"/>
    <w:lvl w:ilvl="0" w:tplc="1C2C0836">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38E15E9C"/>
    <w:multiLevelType w:val="hybridMultilevel"/>
    <w:tmpl w:val="B7527D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AC9606C"/>
    <w:multiLevelType w:val="hybridMultilevel"/>
    <w:tmpl w:val="8F32E91C"/>
    <w:lvl w:ilvl="0" w:tplc="58DC4776">
      <w:numFmt w:val="bullet"/>
      <w:lvlText w:val="-"/>
      <w:lvlJc w:val="left"/>
      <w:pPr>
        <w:ind w:left="768" w:hanging="360"/>
      </w:pPr>
      <w:rPr>
        <w:rFonts w:ascii="Calibri" w:eastAsiaTheme="minorHAnsi" w:hAnsi="Calibri" w:cs="Calibr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3" w15:restartNumberingAfterBreak="0">
    <w:nsid w:val="3EAB7798"/>
    <w:multiLevelType w:val="hybridMultilevel"/>
    <w:tmpl w:val="C8760406"/>
    <w:lvl w:ilvl="0" w:tplc="58DC477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EF02EEC"/>
    <w:multiLevelType w:val="multilevel"/>
    <w:tmpl w:val="0813001D"/>
    <w:numStyleLink w:val="Opsomming1"/>
  </w:abstractNum>
  <w:abstractNum w:abstractNumId="15" w15:restartNumberingAfterBreak="0">
    <w:nsid w:val="4BE44155"/>
    <w:multiLevelType w:val="hybridMultilevel"/>
    <w:tmpl w:val="22081710"/>
    <w:lvl w:ilvl="0" w:tplc="08130005">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C052CD7"/>
    <w:multiLevelType w:val="hybridMultilevel"/>
    <w:tmpl w:val="FB88308A"/>
    <w:lvl w:ilvl="0" w:tplc="300EFC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6913E4E"/>
    <w:multiLevelType w:val="hybridMultilevel"/>
    <w:tmpl w:val="B1CEA41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C0A2AC8"/>
    <w:multiLevelType w:val="hybridMultilevel"/>
    <w:tmpl w:val="CCC4165E"/>
    <w:lvl w:ilvl="0" w:tplc="882C659A">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15:restartNumberingAfterBreak="0">
    <w:nsid w:val="5C5C04F2"/>
    <w:multiLevelType w:val="hybridMultilevel"/>
    <w:tmpl w:val="A7A60612"/>
    <w:lvl w:ilvl="0" w:tplc="2062DBAE">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15:restartNumberingAfterBreak="0">
    <w:nsid w:val="67DA66CB"/>
    <w:multiLevelType w:val="hybridMultilevel"/>
    <w:tmpl w:val="CB7876AE"/>
    <w:lvl w:ilvl="0" w:tplc="08130013">
      <w:start w:val="1"/>
      <w:numFmt w:val="upperRoman"/>
      <w:lvlText w:val="%1."/>
      <w:lvlJc w:val="righ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1" w15:restartNumberingAfterBreak="0">
    <w:nsid w:val="6C281321"/>
    <w:multiLevelType w:val="hybridMultilevel"/>
    <w:tmpl w:val="16B48102"/>
    <w:lvl w:ilvl="0" w:tplc="D19014D4">
      <w:start w:val="1"/>
      <w:numFmt w:val="bullet"/>
      <w:lvlText w:val=""/>
      <w:lvlJc w:val="left"/>
      <w:pPr>
        <w:ind w:left="644" w:hanging="360"/>
      </w:pPr>
      <w:rPr>
        <w:rFonts w:ascii="Wingdings" w:hAnsi="Wingdings" w:hint="default"/>
        <w:sz w:val="24"/>
        <w:szCs w:val="24"/>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6EF9221E"/>
    <w:multiLevelType w:val="hybridMultilevel"/>
    <w:tmpl w:val="265E5BDE"/>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12858F7"/>
    <w:multiLevelType w:val="hybridMultilevel"/>
    <w:tmpl w:val="C3BCBDF6"/>
    <w:lvl w:ilvl="0" w:tplc="521EBED6">
      <w:numFmt w:val="bullet"/>
      <w:lvlText w:val=""/>
      <w:lvlJc w:val="left"/>
      <w:pPr>
        <w:ind w:left="1080" w:hanging="720"/>
      </w:pPr>
      <w:rPr>
        <w:rFonts w:ascii="Wingdings" w:eastAsiaTheme="minorEastAsia"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3C229D0"/>
    <w:multiLevelType w:val="hybridMultilevel"/>
    <w:tmpl w:val="476E96D2"/>
    <w:lvl w:ilvl="0" w:tplc="2760E47E">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93C3426"/>
    <w:multiLevelType w:val="hybridMultilevel"/>
    <w:tmpl w:val="10C0ED7A"/>
    <w:lvl w:ilvl="0" w:tplc="76CA8C20">
      <w:numFmt w:val="bullet"/>
      <w:lvlText w:val="-"/>
      <w:lvlJc w:val="left"/>
      <w:pPr>
        <w:ind w:left="720" w:hanging="360"/>
      </w:pPr>
      <w:rPr>
        <w:rFonts w:ascii="Biotif Book" w:eastAsiaTheme="minorHAnsi" w:hAnsi="Biotif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42962792">
    <w:abstractNumId w:val="0"/>
  </w:num>
  <w:num w:numId="2" w16cid:durableId="1914467915">
    <w:abstractNumId w:val="14"/>
  </w:num>
  <w:num w:numId="3" w16cid:durableId="104858274">
    <w:abstractNumId w:val="23"/>
  </w:num>
  <w:num w:numId="4" w16cid:durableId="831023910">
    <w:abstractNumId w:val="25"/>
  </w:num>
  <w:num w:numId="5" w16cid:durableId="201484858">
    <w:abstractNumId w:val="6"/>
  </w:num>
  <w:num w:numId="6" w16cid:durableId="272784886">
    <w:abstractNumId w:val="13"/>
  </w:num>
  <w:num w:numId="7" w16cid:durableId="1110516551">
    <w:abstractNumId w:val="12"/>
  </w:num>
  <w:num w:numId="8" w16cid:durableId="209995349">
    <w:abstractNumId w:val="16"/>
  </w:num>
  <w:num w:numId="9" w16cid:durableId="785808994">
    <w:abstractNumId w:val="17"/>
  </w:num>
  <w:num w:numId="10" w16cid:durableId="1671785657">
    <w:abstractNumId w:val="5"/>
  </w:num>
  <w:num w:numId="11" w16cid:durableId="189924526">
    <w:abstractNumId w:val="24"/>
  </w:num>
  <w:num w:numId="12" w16cid:durableId="1531722884">
    <w:abstractNumId w:val="9"/>
  </w:num>
  <w:num w:numId="13" w16cid:durableId="1536118386">
    <w:abstractNumId w:val="2"/>
  </w:num>
  <w:num w:numId="14" w16cid:durableId="565839004">
    <w:abstractNumId w:val="15"/>
  </w:num>
  <w:num w:numId="15" w16cid:durableId="2072001683">
    <w:abstractNumId w:val="4"/>
  </w:num>
  <w:num w:numId="16" w16cid:durableId="623584693">
    <w:abstractNumId w:val="22"/>
  </w:num>
  <w:num w:numId="17" w16cid:durableId="924916559">
    <w:abstractNumId w:val="1"/>
  </w:num>
  <w:num w:numId="18" w16cid:durableId="1302157175">
    <w:abstractNumId w:val="20"/>
  </w:num>
  <w:num w:numId="19" w16cid:durableId="957486220">
    <w:abstractNumId w:val="19"/>
  </w:num>
  <w:num w:numId="20" w16cid:durableId="1790129753">
    <w:abstractNumId w:val="7"/>
  </w:num>
  <w:num w:numId="21" w16cid:durableId="659310014">
    <w:abstractNumId w:val="10"/>
  </w:num>
  <w:num w:numId="22" w16cid:durableId="1301576392">
    <w:abstractNumId w:val="18"/>
  </w:num>
  <w:num w:numId="23" w16cid:durableId="333998981">
    <w:abstractNumId w:val="3"/>
  </w:num>
  <w:num w:numId="24" w16cid:durableId="468018240">
    <w:abstractNumId w:val="21"/>
  </w:num>
  <w:num w:numId="25" w16cid:durableId="774062710">
    <w:abstractNumId w:val="11"/>
  </w:num>
  <w:num w:numId="26" w16cid:durableId="19481936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4EA"/>
    <w:rsid w:val="0014057F"/>
    <w:rsid w:val="001E7957"/>
    <w:rsid w:val="0020766B"/>
    <w:rsid w:val="002469BA"/>
    <w:rsid w:val="002F50C3"/>
    <w:rsid w:val="003F38E5"/>
    <w:rsid w:val="003F6A33"/>
    <w:rsid w:val="00451922"/>
    <w:rsid w:val="004A5CBD"/>
    <w:rsid w:val="004D576A"/>
    <w:rsid w:val="005723FA"/>
    <w:rsid w:val="005C6F93"/>
    <w:rsid w:val="0060484E"/>
    <w:rsid w:val="0061500F"/>
    <w:rsid w:val="006B4ABA"/>
    <w:rsid w:val="006E0E3F"/>
    <w:rsid w:val="00751371"/>
    <w:rsid w:val="00760A7A"/>
    <w:rsid w:val="00855AA7"/>
    <w:rsid w:val="008974B4"/>
    <w:rsid w:val="009223E7"/>
    <w:rsid w:val="00931C63"/>
    <w:rsid w:val="00977A0B"/>
    <w:rsid w:val="009D7661"/>
    <w:rsid w:val="00A4750C"/>
    <w:rsid w:val="00AE4EA1"/>
    <w:rsid w:val="00BD74EA"/>
    <w:rsid w:val="00C22CB1"/>
    <w:rsid w:val="00C5736D"/>
    <w:rsid w:val="00C7746A"/>
    <w:rsid w:val="00D448E3"/>
    <w:rsid w:val="00D65E98"/>
    <w:rsid w:val="00DC1859"/>
    <w:rsid w:val="00DE1DBF"/>
    <w:rsid w:val="00DE5B56"/>
    <w:rsid w:val="00DF61B0"/>
    <w:rsid w:val="00E33DA8"/>
    <w:rsid w:val="00E55740"/>
    <w:rsid w:val="00E62D2A"/>
    <w:rsid w:val="00E94B8F"/>
    <w:rsid w:val="00EC3CA2"/>
    <w:rsid w:val="00EF318E"/>
    <w:rsid w:val="00F1764C"/>
    <w:rsid w:val="00F3264A"/>
    <w:rsid w:val="00F33B26"/>
    <w:rsid w:val="00FA12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DA56D"/>
  <w15:chartTrackingRefBased/>
  <w15:docId w15:val="{F19CECED-AF93-4B9B-8D8D-098576CC7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74EA"/>
    <w:pPr>
      <w:jc w:val="both"/>
    </w:pPr>
  </w:style>
  <w:style w:type="paragraph" w:styleId="Kop1">
    <w:name w:val="heading 1"/>
    <w:basedOn w:val="Standaard"/>
    <w:next w:val="Standaard"/>
    <w:link w:val="Kop1Char"/>
    <w:uiPriority w:val="9"/>
    <w:qFormat/>
    <w:rsid w:val="00D65E98"/>
    <w:pPr>
      <w:keepNext/>
      <w:keepLines/>
      <w:shd w:val="clear" w:color="auto" w:fill="28196E" w:themeFill="accent1"/>
      <w:spacing w:before="240" w:after="0" w:line="240" w:lineRule="auto"/>
      <w:outlineLvl w:val="0"/>
    </w:pPr>
    <w:rPr>
      <w:rFonts w:asciiTheme="majorHAnsi" w:eastAsiaTheme="majorEastAsia" w:hAnsiTheme="majorHAnsi" w:cstheme="majorBidi"/>
      <w:caps/>
      <w:color w:val="FFFFFF" w:themeColor="background1"/>
      <w:sz w:val="28"/>
      <w:szCs w:val="32"/>
    </w:rPr>
  </w:style>
  <w:style w:type="paragraph" w:styleId="Kop2">
    <w:name w:val="heading 2"/>
    <w:basedOn w:val="Kop1"/>
    <w:next w:val="Standaard"/>
    <w:link w:val="Kop2Char"/>
    <w:uiPriority w:val="9"/>
    <w:unhideWhenUsed/>
    <w:qFormat/>
    <w:rsid w:val="00D65E98"/>
    <w:pPr>
      <w:shd w:val="clear" w:color="auto" w:fill="F55046" w:themeFill="accent2"/>
      <w:spacing w:before="40"/>
      <w:outlineLvl w:val="1"/>
    </w:pPr>
    <w:rPr>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2D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2D2A"/>
  </w:style>
  <w:style w:type="paragraph" w:styleId="Voettekst">
    <w:name w:val="footer"/>
    <w:basedOn w:val="Standaard"/>
    <w:link w:val="VoettekstChar"/>
    <w:uiPriority w:val="99"/>
    <w:unhideWhenUsed/>
    <w:rsid w:val="00E62D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2D2A"/>
  </w:style>
  <w:style w:type="character" w:customStyle="1" w:styleId="Kop1Char">
    <w:name w:val="Kop 1 Char"/>
    <w:basedOn w:val="Standaardalinea-lettertype"/>
    <w:link w:val="Kop1"/>
    <w:uiPriority w:val="9"/>
    <w:rsid w:val="00D65E98"/>
    <w:rPr>
      <w:rFonts w:asciiTheme="majorHAnsi" w:eastAsiaTheme="majorEastAsia" w:hAnsiTheme="majorHAnsi" w:cstheme="majorBidi"/>
      <w:caps/>
      <w:color w:val="FFFFFF" w:themeColor="background1"/>
      <w:sz w:val="28"/>
      <w:szCs w:val="32"/>
      <w:shd w:val="clear" w:color="auto" w:fill="28196E" w:themeFill="accent1"/>
    </w:rPr>
  </w:style>
  <w:style w:type="paragraph" w:styleId="Titel">
    <w:name w:val="Title"/>
    <w:basedOn w:val="Standaard"/>
    <w:next w:val="Standaard"/>
    <w:link w:val="TitelChar"/>
    <w:uiPriority w:val="10"/>
    <w:qFormat/>
    <w:rsid w:val="00D448E3"/>
    <w:pPr>
      <w:spacing w:after="0" w:line="240" w:lineRule="auto"/>
      <w:contextualSpacing/>
    </w:pPr>
    <w:rPr>
      <w:rFonts w:asciiTheme="majorHAnsi" w:eastAsiaTheme="majorEastAsia" w:hAnsiTheme="majorHAnsi" w:cstheme="majorBidi"/>
      <w:color w:val="28196E" w:themeColor="accent1"/>
      <w:spacing w:val="-10"/>
      <w:kern w:val="28"/>
      <w:sz w:val="96"/>
      <w:szCs w:val="56"/>
    </w:rPr>
  </w:style>
  <w:style w:type="character" w:customStyle="1" w:styleId="TitelChar">
    <w:name w:val="Titel Char"/>
    <w:basedOn w:val="Standaardalinea-lettertype"/>
    <w:link w:val="Titel"/>
    <w:uiPriority w:val="10"/>
    <w:rsid w:val="00D448E3"/>
    <w:rPr>
      <w:rFonts w:asciiTheme="majorHAnsi" w:eastAsiaTheme="majorEastAsia" w:hAnsiTheme="majorHAnsi" w:cstheme="majorBidi"/>
      <w:color w:val="28196E" w:themeColor="accent1"/>
      <w:spacing w:val="-10"/>
      <w:kern w:val="28"/>
      <w:sz w:val="96"/>
      <w:szCs w:val="56"/>
    </w:rPr>
  </w:style>
  <w:style w:type="character" w:customStyle="1" w:styleId="Kop2Char">
    <w:name w:val="Kop 2 Char"/>
    <w:basedOn w:val="Standaardalinea-lettertype"/>
    <w:link w:val="Kop2"/>
    <w:uiPriority w:val="9"/>
    <w:rsid w:val="00D65E98"/>
    <w:rPr>
      <w:rFonts w:asciiTheme="majorHAnsi" w:eastAsiaTheme="majorEastAsia" w:hAnsiTheme="majorHAnsi" w:cstheme="majorBidi"/>
      <w:caps/>
      <w:color w:val="FFFFFF" w:themeColor="background1"/>
      <w:sz w:val="28"/>
      <w:szCs w:val="26"/>
      <w:shd w:val="clear" w:color="auto" w:fill="F55046" w:themeFill="accent2"/>
    </w:rPr>
  </w:style>
  <w:style w:type="paragraph" w:styleId="Ondertitel">
    <w:name w:val="Subtitle"/>
    <w:basedOn w:val="Titel"/>
    <w:next w:val="Standaard"/>
    <w:link w:val="OndertitelChar"/>
    <w:uiPriority w:val="11"/>
    <w:qFormat/>
    <w:rsid w:val="00451922"/>
    <w:pPr>
      <w:numPr>
        <w:ilvl w:val="1"/>
      </w:numPr>
    </w:pPr>
    <w:rPr>
      <w:rFonts w:eastAsiaTheme="minorEastAsia"/>
      <w:caps/>
      <w:color w:val="F55046" w:themeColor="accent2"/>
      <w:spacing w:val="15"/>
      <w:sz w:val="40"/>
    </w:rPr>
  </w:style>
  <w:style w:type="character" w:customStyle="1" w:styleId="OndertitelChar">
    <w:name w:val="Ondertitel Char"/>
    <w:basedOn w:val="Standaardalinea-lettertype"/>
    <w:link w:val="Ondertitel"/>
    <w:uiPriority w:val="11"/>
    <w:rsid w:val="00451922"/>
    <w:rPr>
      <w:rFonts w:asciiTheme="majorHAnsi" w:eastAsiaTheme="minorEastAsia" w:hAnsiTheme="majorHAnsi" w:cstheme="majorBidi"/>
      <w:caps/>
      <w:color w:val="F55046" w:themeColor="accent2"/>
      <w:spacing w:val="15"/>
      <w:kern w:val="28"/>
      <w:sz w:val="40"/>
      <w:szCs w:val="56"/>
    </w:rPr>
  </w:style>
  <w:style w:type="paragraph" w:customStyle="1" w:styleId="Tussentitel">
    <w:name w:val="Tussentitel"/>
    <w:basedOn w:val="Ondertitel"/>
    <w:next w:val="Standaard"/>
    <w:link w:val="TussentitelChar"/>
    <w:qFormat/>
    <w:rsid w:val="00D448E3"/>
    <w:pPr>
      <w:spacing w:before="360"/>
      <w:contextualSpacing w:val="0"/>
    </w:pPr>
  </w:style>
  <w:style w:type="numbering" w:customStyle="1" w:styleId="Opsomming1">
    <w:name w:val="Opsomming 1"/>
    <w:basedOn w:val="Geenlijst"/>
    <w:uiPriority w:val="99"/>
    <w:rsid w:val="00D448E3"/>
    <w:pPr>
      <w:numPr>
        <w:numId w:val="1"/>
      </w:numPr>
    </w:pPr>
  </w:style>
  <w:style w:type="character" w:customStyle="1" w:styleId="TussentitelChar">
    <w:name w:val="Tussentitel Char"/>
    <w:basedOn w:val="OndertitelChar"/>
    <w:link w:val="Tussentitel"/>
    <w:rsid w:val="00D448E3"/>
    <w:rPr>
      <w:rFonts w:asciiTheme="majorHAnsi" w:eastAsiaTheme="minorEastAsia" w:hAnsiTheme="majorHAnsi" w:cstheme="majorBidi"/>
      <w:caps/>
      <w:color w:val="F55046" w:themeColor="accent2"/>
      <w:spacing w:val="15"/>
      <w:kern w:val="28"/>
      <w:sz w:val="40"/>
      <w:szCs w:val="56"/>
    </w:rPr>
  </w:style>
  <w:style w:type="paragraph" w:styleId="Lijstalinea">
    <w:name w:val="List Paragraph"/>
    <w:basedOn w:val="Standaard"/>
    <w:uiPriority w:val="34"/>
    <w:qFormat/>
    <w:rsid w:val="0061500F"/>
    <w:pPr>
      <w:ind w:left="720"/>
      <w:contextualSpacing/>
    </w:pPr>
  </w:style>
  <w:style w:type="character" w:styleId="Hyperlink">
    <w:name w:val="Hyperlink"/>
    <w:basedOn w:val="Standaardalinea-lettertype"/>
    <w:uiPriority w:val="99"/>
    <w:unhideWhenUsed/>
    <w:rsid w:val="00FA1297"/>
    <w:rPr>
      <w:color w:val="0563C1" w:themeColor="hyperlink"/>
      <w:u w:val="single"/>
    </w:rPr>
  </w:style>
  <w:style w:type="character" w:customStyle="1" w:styleId="normaltextrun">
    <w:name w:val="normaltextrun"/>
    <w:basedOn w:val="Standaardalinea-lettertype"/>
    <w:rsid w:val="00FA1297"/>
  </w:style>
  <w:style w:type="character" w:customStyle="1" w:styleId="spellingerror">
    <w:name w:val="spellingerror"/>
    <w:basedOn w:val="Standaardalinea-lettertype"/>
    <w:rsid w:val="00FA1297"/>
  </w:style>
  <w:style w:type="character" w:customStyle="1" w:styleId="eop">
    <w:name w:val="eop"/>
    <w:basedOn w:val="Standaardalinea-lettertype"/>
    <w:rsid w:val="00FA1297"/>
  </w:style>
  <w:style w:type="character" w:styleId="Onopgelostemelding">
    <w:name w:val="Unresolved Mention"/>
    <w:basedOn w:val="Standaardalinea-lettertype"/>
    <w:uiPriority w:val="99"/>
    <w:semiHidden/>
    <w:unhideWhenUsed/>
    <w:rsid w:val="00FA1297"/>
    <w:rPr>
      <w:color w:val="605E5C"/>
      <w:shd w:val="clear" w:color="auto" w:fill="E1DFDD"/>
    </w:rPr>
  </w:style>
  <w:style w:type="paragraph" w:styleId="Geenafstand">
    <w:name w:val="No Spacing"/>
    <w:uiPriority w:val="1"/>
    <w:qFormat/>
    <w:rsid w:val="00C22CB1"/>
    <w:pPr>
      <w:spacing w:after="0" w:line="240" w:lineRule="auto"/>
    </w:pPr>
  </w:style>
  <w:style w:type="paragraph" w:styleId="Normaalweb">
    <w:name w:val="Normal (Web)"/>
    <w:basedOn w:val="Standaard"/>
    <w:uiPriority w:val="99"/>
    <w:semiHidden/>
    <w:unhideWhenUsed/>
    <w:rsid w:val="009D766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tyle">
    <w:name w:val="style"/>
    <w:basedOn w:val="Standaardalinea-lettertype"/>
    <w:rsid w:val="009D7661"/>
  </w:style>
  <w:style w:type="table" w:styleId="Tabelraster">
    <w:name w:val="Table Grid"/>
    <w:basedOn w:val="Standaardtabel"/>
    <w:uiPriority w:val="39"/>
    <w:rsid w:val="00BD7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552044">
      <w:bodyDiv w:val="1"/>
      <w:marLeft w:val="0"/>
      <w:marRight w:val="0"/>
      <w:marTop w:val="0"/>
      <w:marBottom w:val="0"/>
      <w:divBdr>
        <w:top w:val="none" w:sz="0" w:space="0" w:color="auto"/>
        <w:left w:val="none" w:sz="0" w:space="0" w:color="auto"/>
        <w:bottom w:val="none" w:sz="0" w:space="0" w:color="auto"/>
        <w:right w:val="none" w:sz="0" w:space="0" w:color="auto"/>
      </w:divBdr>
    </w:div>
    <w:div w:id="2128969020">
      <w:bodyDiv w:val="1"/>
      <w:marLeft w:val="0"/>
      <w:marRight w:val="0"/>
      <w:marTop w:val="0"/>
      <w:marBottom w:val="0"/>
      <w:divBdr>
        <w:top w:val="none" w:sz="0" w:space="0" w:color="auto"/>
        <w:left w:val="none" w:sz="0" w:space="0" w:color="auto"/>
        <w:bottom w:val="none" w:sz="0" w:space="0" w:color="auto"/>
        <w:right w:val="none" w:sz="0" w:space="0" w:color="auto"/>
      </w:divBdr>
      <w:divsChild>
        <w:div w:id="965936982">
          <w:marLeft w:val="0"/>
          <w:marRight w:val="0"/>
          <w:marTop w:val="0"/>
          <w:marBottom w:val="0"/>
          <w:divBdr>
            <w:top w:val="none" w:sz="0" w:space="0" w:color="auto"/>
            <w:left w:val="none" w:sz="0" w:space="0" w:color="auto"/>
            <w:bottom w:val="none" w:sz="0" w:space="0" w:color="auto"/>
            <w:right w:val="none" w:sz="0" w:space="0" w:color="auto"/>
          </w:divBdr>
          <w:divsChild>
            <w:div w:id="1121143311">
              <w:marLeft w:val="0"/>
              <w:marRight w:val="0"/>
              <w:marTop w:val="0"/>
              <w:marBottom w:val="0"/>
              <w:divBdr>
                <w:top w:val="none" w:sz="0" w:space="0" w:color="auto"/>
                <w:left w:val="none" w:sz="0" w:space="0" w:color="auto"/>
                <w:bottom w:val="none" w:sz="0" w:space="0" w:color="auto"/>
                <w:right w:val="none" w:sz="0" w:space="0" w:color="auto"/>
              </w:divBdr>
              <w:divsChild>
                <w:div w:id="2720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Excel_Worksheet.xlsx"/><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lleyvlaanderen.sharepoint.com/sites/VolleyVlaanderen/Shared%20Documents/General/Sjablonen/Volley%20Vlaanderen.dotx" TargetMode="External"/></Relationships>
</file>

<file path=word/theme/theme1.xml><?xml version="1.0" encoding="utf-8"?>
<a:theme xmlns:a="http://schemas.openxmlformats.org/drawingml/2006/main" name="Kantoorthema">
  <a:themeElements>
    <a:clrScheme name="VV">
      <a:dk1>
        <a:sysClr val="windowText" lastClr="000000"/>
      </a:dk1>
      <a:lt1>
        <a:sysClr val="window" lastClr="FFFFFF"/>
      </a:lt1>
      <a:dk2>
        <a:srgbClr val="00193A"/>
      </a:dk2>
      <a:lt2>
        <a:srgbClr val="E7E6E6"/>
      </a:lt2>
      <a:accent1>
        <a:srgbClr val="28196E"/>
      </a:accent1>
      <a:accent2>
        <a:srgbClr val="F55046"/>
      </a:accent2>
      <a:accent3>
        <a:srgbClr val="C8CDD2"/>
      </a:accent3>
      <a:accent4>
        <a:srgbClr val="DCD2BE"/>
      </a:accent4>
      <a:accent5>
        <a:srgbClr val="1E1252"/>
      </a:accent5>
      <a:accent6>
        <a:srgbClr val="E0180C"/>
      </a:accent6>
      <a:hlink>
        <a:srgbClr val="0563C1"/>
      </a:hlink>
      <a:folHlink>
        <a:srgbClr val="954F72"/>
      </a:folHlink>
    </a:clrScheme>
    <a:fontScheme name="Volley Vlaanderen">
      <a:majorFont>
        <a:latin typeface="Campton Book"/>
        <a:ea typeface="Helvetica Neue"/>
        <a:cs typeface="Helvetica Neue"/>
      </a:majorFont>
      <a:minorFont>
        <a:latin typeface="Biotif Book"/>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b1fc7e-378c-4bf4-9279-0c0c91444ac1" xsi:nil="true"/>
    <lcf76f155ced4ddcb4097134ff3c332f xmlns="7f4d96b4-aab6-4e47-b122-7b5545713f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1C5A2AFE76F9419C8ABE25AB618342" ma:contentTypeVersion="14" ma:contentTypeDescription="Create a new document." ma:contentTypeScope="" ma:versionID="1885348453b3505ec1e9d2c28ea5681e">
  <xsd:schema xmlns:xsd="http://www.w3.org/2001/XMLSchema" xmlns:xs="http://www.w3.org/2001/XMLSchema" xmlns:p="http://schemas.microsoft.com/office/2006/metadata/properties" xmlns:ns2="7f4d96b4-aab6-4e47-b122-7b5545713f55" xmlns:ns3="6ab1fc7e-378c-4bf4-9279-0c0c91444ac1" targetNamespace="http://schemas.microsoft.com/office/2006/metadata/properties" ma:root="true" ma:fieldsID="b87ed41e91c864499f2e3f6999dd43ea" ns2:_="" ns3:_="">
    <xsd:import namespace="7f4d96b4-aab6-4e47-b122-7b5545713f55"/>
    <xsd:import namespace="6ab1fc7e-378c-4bf4-9279-0c0c91444a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4d96b4-aab6-4e47-b122-7b5545713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97029bd-e416-4bc6-a5d8-4ed30ed87a4e"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b1fc7e-378c-4bf4-9279-0c0c91444a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be1dd75-38ce-4941-be3a-defeb7f70e67}" ma:internalName="TaxCatchAll" ma:showField="CatchAllData" ma:web="6ab1fc7e-378c-4bf4-9279-0c0c91444a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99B2F2-06A2-4CDF-B672-922E9560F379}">
  <ds:schemaRefs>
    <ds:schemaRef ds:uri="http://schemas.microsoft.com/office/2006/metadata/properties"/>
    <ds:schemaRef ds:uri="http://schemas.microsoft.com/office/infopath/2007/PartnerControls"/>
    <ds:schemaRef ds:uri="6ab1fc7e-378c-4bf4-9279-0c0c91444ac1"/>
    <ds:schemaRef ds:uri="7f4d96b4-aab6-4e47-b122-7b5545713f55"/>
  </ds:schemaRefs>
</ds:datastoreItem>
</file>

<file path=customXml/itemProps2.xml><?xml version="1.0" encoding="utf-8"?>
<ds:datastoreItem xmlns:ds="http://schemas.openxmlformats.org/officeDocument/2006/customXml" ds:itemID="{BBC420CB-F500-4B3C-8DAB-8EDB8E5D9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4d96b4-aab6-4e47-b122-7b5545713f55"/>
    <ds:schemaRef ds:uri="6ab1fc7e-378c-4bf4-9279-0c0c91444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4B900-BBAB-4F50-9323-8CDE0DC64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Volley%20Vlaanderen.dotx</Template>
  <TotalTime>4</TotalTime>
  <Pages>13</Pages>
  <Words>2396</Words>
  <Characters>13181</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Gevaert</dc:creator>
  <cp:keywords/>
  <dc:description/>
  <cp:lastModifiedBy>Manon Gevaert</cp:lastModifiedBy>
  <cp:revision>1</cp:revision>
  <dcterms:created xsi:type="dcterms:W3CDTF">2022-12-16T10:12:00Z</dcterms:created>
  <dcterms:modified xsi:type="dcterms:W3CDTF">2022-12-16T10:20:00Z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0x0101003A1C5A2AFE76F9419C8ABE25AB618342</vt:lpwstr>
  </property>
  <property fmtid="{D5CDD505-2E9C-101B-9397-08002B2CF9AE}" pid="3" name="MediaServiceImageTags">
    <vt:lpwstr/>
  </property>
</Properties>
</file>