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3E1E2" w14:textId="77777777" w:rsidR="009D7661" w:rsidRPr="004A3E7A" w:rsidRDefault="001E7957" w:rsidP="00C22CB1">
      <w:pPr>
        <w:pStyle w:val="Geenafstand"/>
        <w:rPr>
          <w:lang w:val="nl-NL"/>
        </w:rPr>
      </w:pPr>
      <w:r>
        <w:rPr>
          <w:noProof/>
        </w:rPr>
        <mc:AlternateContent>
          <mc:Choice Requires="wps">
            <w:drawing>
              <wp:anchor distT="45720" distB="45720" distL="114300" distR="114300" simplePos="0" relativeHeight="251659264" behindDoc="0" locked="1" layoutInCell="1" allowOverlap="1" wp14:anchorId="699D7C21" wp14:editId="59AFF546">
                <wp:simplePos x="0" y="0"/>
                <wp:positionH relativeFrom="column">
                  <wp:posOffset>-314325</wp:posOffset>
                </wp:positionH>
                <wp:positionV relativeFrom="paragraph">
                  <wp:posOffset>7475855</wp:posOffset>
                </wp:positionV>
                <wp:extent cx="5810400" cy="140462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400" cy="1404620"/>
                        </a:xfrm>
                        <a:prstGeom prst="rect">
                          <a:avLst/>
                        </a:prstGeom>
                        <a:noFill/>
                        <a:ln w="9525">
                          <a:noFill/>
                          <a:miter lim="800000"/>
                          <a:headEnd/>
                          <a:tailEnd/>
                        </a:ln>
                      </wps:spPr>
                      <wps:txbx>
                        <w:txbxContent>
                          <w:p w14:paraId="5DCAD78A" w14:textId="77777777" w:rsidR="00E11D9E" w:rsidRDefault="00E11D9E" w:rsidP="00E11D9E">
                            <w:pPr>
                              <w:pStyle w:val="Titel"/>
                            </w:pPr>
                            <w:r>
                              <w:t>Beleidsplan</w:t>
                            </w:r>
                          </w:p>
                          <w:p w14:paraId="4C994A51" w14:textId="0AA3638D" w:rsidR="001E7957" w:rsidRPr="001E7957" w:rsidRDefault="00E11D9E" w:rsidP="001E7957">
                            <w:pPr>
                              <w:pStyle w:val="Ondertitel"/>
                            </w:pPr>
                            <w:r>
                              <w:t>Optimaliseer je clubwerking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9D7C21" id="_x0000_t202" coordsize="21600,21600" o:spt="202" path="m,l,21600r21600,l21600,xe">
                <v:stroke joinstyle="miter"/>
                <v:path gradientshapeok="t" o:connecttype="rect"/>
              </v:shapetype>
              <v:shape id="Tekstvak 2" o:spid="_x0000_s1026" type="#_x0000_t202" style="position:absolute;margin-left:-24.75pt;margin-top:588.65pt;width:45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PD+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" filled="f" stroked="f">
                <v:textbox style="mso-fit-shape-to-text:t">
                  <w:txbxContent>
                    <w:p w14:paraId="5DCAD78A" w14:textId="77777777" w:rsidR="00E11D9E" w:rsidRDefault="00E11D9E" w:rsidP="00E11D9E">
                      <w:pPr>
                        <w:pStyle w:val="Titel"/>
                      </w:pPr>
                      <w:r>
                        <w:t>Beleidsplan</w:t>
                      </w:r>
                    </w:p>
                    <w:p w14:paraId="4C994A51" w14:textId="0AA3638D" w:rsidR="001E7957" w:rsidRPr="001E7957" w:rsidRDefault="00E11D9E" w:rsidP="001E7957">
                      <w:pPr>
                        <w:pStyle w:val="Ondertitel"/>
                      </w:pPr>
                      <w:r>
                        <w:t>Optimaliseer je clubwerking</w:t>
                      </w:r>
                    </w:p>
                  </w:txbxContent>
                </v:textbox>
                <w10:wrap type="square"/>
                <w10:anchorlock/>
              </v:shape>
            </w:pict>
          </mc:Fallback>
        </mc:AlternateContent>
      </w:r>
      <w:r>
        <w:br w:type="page"/>
      </w:r>
      <w:r w:rsidR="00977A0B">
        <w:rPr>
          <w:lang w:val="nl-NL"/>
        </w:rPr>
        <w:lastRenderedPageBreak/>
        <w:t xml:space="preserve"> </w:t>
      </w:r>
    </w:p>
    <w:p w14:paraId="0FAAADED" w14:textId="77777777" w:rsidR="00E11D9E" w:rsidRPr="004A3E7A" w:rsidRDefault="00E11D9E" w:rsidP="00E11D9E">
      <w:pPr>
        <w:rPr>
          <w:lang w:val="nl-NL"/>
        </w:rPr>
      </w:pPr>
    </w:p>
    <w:p w14:paraId="21DF10A7" w14:textId="77777777" w:rsidR="00E11D9E" w:rsidRPr="008F4D5C" w:rsidRDefault="00E11D9E" w:rsidP="00E11D9E">
      <w:pPr>
        <w:pStyle w:val="Kop1"/>
        <w:jc w:val="both"/>
      </w:pPr>
      <w:bookmarkStart w:id="0" w:name="_Toc103244455"/>
      <w:bookmarkStart w:id="1" w:name="_Toc103244600"/>
      <w:bookmarkStart w:id="2" w:name="_Toc103244940"/>
      <w:r w:rsidRPr="008F4D5C">
        <w:t>Wat is een beleidsplan?</w:t>
      </w:r>
      <w:bookmarkEnd w:id="0"/>
      <w:bookmarkEnd w:id="1"/>
      <w:bookmarkEnd w:id="2"/>
    </w:p>
    <w:p w14:paraId="058E88F3" w14:textId="77777777" w:rsidR="00E11D9E" w:rsidRDefault="00E11D9E" w:rsidP="00E11D9E">
      <w:pPr>
        <w:spacing w:after="0" w:line="240" w:lineRule="auto"/>
        <w:jc w:val="both"/>
        <w:textAlignment w:val="center"/>
      </w:pPr>
      <w:r>
        <w:t>In sportclubs zijn dagdagelijks bestuurders werkzaam om de club draaiende te houden. Een beleidsplan zorgt ervoor dat met de geleverde inspanningen de beoogde doelen optimaal na worden gestreefd.</w:t>
      </w:r>
      <w:r w:rsidRPr="000221F1">
        <w:t xml:space="preserve"> Een beleidsplan schetst de koers</w:t>
      </w:r>
      <w:r>
        <w:t>-</w:t>
      </w:r>
      <w:r w:rsidRPr="000221F1">
        <w:t>, de doelstellingen van de vereniging en de manier waarop je</w:t>
      </w:r>
      <w:r>
        <w:t xml:space="preserve"> als club</w:t>
      </w:r>
      <w:r w:rsidRPr="000221F1">
        <w:t xml:space="preserve"> die doelstellingen wilt bereiken.</w:t>
      </w:r>
    </w:p>
    <w:p w14:paraId="4828812F" w14:textId="77777777" w:rsidR="00E11D9E" w:rsidRDefault="00E11D9E" w:rsidP="00E11D9E">
      <w:pPr>
        <w:spacing w:after="0" w:line="240" w:lineRule="auto"/>
        <w:jc w:val="both"/>
        <w:textAlignment w:val="center"/>
      </w:pPr>
    </w:p>
    <w:p w14:paraId="54F0B6AC" w14:textId="77777777" w:rsidR="00E11D9E" w:rsidRDefault="00E11D9E" w:rsidP="00E11D9E">
      <w:pPr>
        <w:spacing w:after="0" w:line="240" w:lineRule="auto"/>
        <w:jc w:val="both"/>
        <w:textAlignment w:val="center"/>
      </w:pPr>
      <w:r w:rsidRPr="004A68E3">
        <w:t xml:space="preserve">Wat kenmerkt je organisatie? Waarin is je vereniging bijzonder? </w:t>
      </w:r>
      <w:r>
        <w:t xml:space="preserve">Wat is het doel van je club? Wat wil je bereiken? Voor welke uitdagingen staan jullie? </w:t>
      </w:r>
      <w:r w:rsidRPr="00C4057E">
        <w:t>Hoe wil je je als organisatie de komende jaren ontwikkelen? Wat heb je daarvoor nodig?</w:t>
      </w:r>
      <w:r>
        <w:t xml:space="preserve"> Hoe ga je om met jouw vrijwilligers of trainers? Op deze vragen krijg je een antwoord als je een beleidsplan opmaakt. </w:t>
      </w:r>
      <w:r w:rsidRPr="00C4057E">
        <w:t xml:space="preserve">Aanvullend op je beleidsplan stel je per </w:t>
      </w:r>
      <w:r>
        <w:t>werk</w:t>
      </w:r>
      <w:r w:rsidRPr="00C4057E">
        <w:t xml:space="preserve">jaar een </w:t>
      </w:r>
      <w:r>
        <w:t>plan</w:t>
      </w:r>
      <w:r w:rsidRPr="00C4057E">
        <w:t xml:space="preserve"> op met </w:t>
      </w:r>
      <w:r>
        <w:t>enkele concrete</w:t>
      </w:r>
      <w:r w:rsidRPr="00C4057E">
        <w:t xml:space="preserve"> </w:t>
      </w:r>
      <w:r>
        <w:t>operationele doelstellingen of acties</w:t>
      </w:r>
      <w:r w:rsidRPr="00C4057E">
        <w:t>.</w:t>
      </w:r>
    </w:p>
    <w:p w14:paraId="319CD314" w14:textId="77777777" w:rsidR="00E11D9E" w:rsidRDefault="00E11D9E" w:rsidP="00E11D9E">
      <w:pPr>
        <w:spacing w:after="0" w:line="240" w:lineRule="auto"/>
        <w:jc w:val="both"/>
        <w:textAlignment w:val="center"/>
      </w:pPr>
    </w:p>
    <w:p w14:paraId="685A8400" w14:textId="77777777" w:rsidR="00E11D9E" w:rsidRPr="009865C8" w:rsidRDefault="00E11D9E" w:rsidP="00E11D9E">
      <w:pPr>
        <w:pStyle w:val="Kop1"/>
        <w:jc w:val="both"/>
      </w:pPr>
      <w:bookmarkStart w:id="3" w:name="_Toc103244456"/>
      <w:bookmarkStart w:id="4" w:name="_Toc103244601"/>
      <w:bookmarkStart w:id="5" w:name="_Toc103244941"/>
      <w:r w:rsidRPr="009865C8">
        <w:t>waarom een beleidsplan opstellen?</w:t>
      </w:r>
      <w:bookmarkEnd w:id="3"/>
      <w:bookmarkEnd w:id="4"/>
      <w:bookmarkEnd w:id="5"/>
    </w:p>
    <w:p w14:paraId="7386D6C1" w14:textId="77777777" w:rsidR="00E11D9E" w:rsidRDefault="00E11D9E" w:rsidP="00E11D9E">
      <w:pPr>
        <w:spacing w:after="0" w:line="240" w:lineRule="auto"/>
        <w:jc w:val="both"/>
        <w:textAlignment w:val="center"/>
      </w:pPr>
    </w:p>
    <w:p w14:paraId="16E99364" w14:textId="77777777" w:rsidR="00E11D9E" w:rsidRDefault="00E11D9E" w:rsidP="00E11D9E">
      <w:pPr>
        <w:spacing w:after="0" w:line="240" w:lineRule="auto"/>
        <w:jc w:val="both"/>
        <w:textAlignment w:val="center"/>
      </w:pPr>
      <w:r w:rsidRPr="00711126">
        <w:t>Een beleidsplan is h</w:t>
      </w:r>
      <w:r>
        <w:t>é</w:t>
      </w:r>
      <w:r w:rsidRPr="00711126">
        <w:t>t instrument bij uitstek</w:t>
      </w:r>
      <w:r>
        <w:t xml:space="preserve"> om beleidskeuzes</w:t>
      </w:r>
      <w:r w:rsidRPr="00711126">
        <w:t xml:space="preserve"> te motiveren en te </w:t>
      </w:r>
      <w:r>
        <w:t>verantwoorden</w:t>
      </w:r>
      <w:r w:rsidRPr="00711126">
        <w:t xml:space="preserve"> </w:t>
      </w:r>
      <w:r>
        <w:t>met de bedoeling</w:t>
      </w:r>
      <w:r w:rsidRPr="00711126">
        <w:t xml:space="preserve"> het draagvlak</w:t>
      </w:r>
      <w:r>
        <w:t xml:space="preserve"> </w:t>
      </w:r>
      <w:r w:rsidRPr="00711126">
        <w:t xml:space="preserve">en de betrokkenheid bij het gekozen sportbeleid </w:t>
      </w:r>
      <w:r>
        <w:t>te vergroten</w:t>
      </w:r>
      <w:r w:rsidRPr="00711126">
        <w:t>.</w:t>
      </w:r>
      <w:r>
        <w:t xml:space="preserve"> </w:t>
      </w:r>
    </w:p>
    <w:p w14:paraId="19C81EC0" w14:textId="77777777" w:rsidR="00E11D9E" w:rsidRDefault="00E11D9E" w:rsidP="00E11D9E">
      <w:pPr>
        <w:spacing w:after="0" w:line="240" w:lineRule="auto"/>
        <w:jc w:val="both"/>
        <w:textAlignment w:val="center"/>
      </w:pPr>
    </w:p>
    <w:p w14:paraId="2D5060CD" w14:textId="77777777" w:rsidR="00E11D9E" w:rsidRDefault="00E11D9E" w:rsidP="00E11D9E">
      <w:pPr>
        <w:spacing w:after="0" w:line="240" w:lineRule="auto"/>
        <w:jc w:val="both"/>
        <w:textAlignment w:val="center"/>
      </w:pPr>
      <w:r>
        <w:t>Transparante c</w:t>
      </w:r>
      <w:r w:rsidRPr="007406C9">
        <w:t xml:space="preserve">ommunicatie </w:t>
      </w:r>
      <w:r>
        <w:t>tussen</w:t>
      </w:r>
      <w:r w:rsidRPr="007406C9">
        <w:t xml:space="preserve"> het beleid </w:t>
      </w:r>
      <w:r>
        <w:t>en</w:t>
      </w:r>
      <w:r w:rsidRPr="007406C9">
        <w:t xml:space="preserve"> de verschillende </w:t>
      </w:r>
      <w:r>
        <w:t>belanghebbenden</w:t>
      </w:r>
      <w:r w:rsidRPr="007406C9">
        <w:t xml:space="preserve"> is </w:t>
      </w:r>
      <w:r>
        <w:t>cruciaal. Aangezien dat wanneer men</w:t>
      </w:r>
      <w:r w:rsidRPr="007406C9">
        <w:t xml:space="preserve"> weet naar welk doel er gestreefd</w:t>
      </w:r>
      <w:r>
        <w:t xml:space="preserve"> wordt</w:t>
      </w:r>
      <w:r w:rsidRPr="007406C9">
        <w:t xml:space="preserve"> binnen een bepaalde periode, dit doel vaak sneller gerealiseerd</w:t>
      </w:r>
      <w:r>
        <w:t xml:space="preserve"> wordt. </w:t>
      </w:r>
      <w:r w:rsidRPr="007406C9">
        <w:t xml:space="preserve">Een goed sportbeleidsplan wordt </w:t>
      </w:r>
      <w:r>
        <w:t xml:space="preserve">daarom </w:t>
      </w:r>
      <w:r w:rsidRPr="007406C9">
        <w:t>opgebouwd</w:t>
      </w:r>
      <w:r>
        <w:t xml:space="preserve">, geëvalueerd en aangepast met behulp van intensief </w:t>
      </w:r>
      <w:r w:rsidRPr="007406C9">
        <w:t>overleg tussen de</w:t>
      </w:r>
      <w:r>
        <w:t>ze verschillende belanghebbenden.</w:t>
      </w:r>
    </w:p>
    <w:p w14:paraId="7F9E6306" w14:textId="77777777" w:rsidR="00E11D9E" w:rsidRDefault="00E11D9E" w:rsidP="00E11D9E">
      <w:pPr>
        <w:spacing w:after="0" w:line="240" w:lineRule="auto"/>
        <w:jc w:val="both"/>
        <w:textAlignment w:val="center"/>
      </w:pPr>
    </w:p>
    <w:p w14:paraId="7A49D31D" w14:textId="77777777" w:rsidR="00E11D9E" w:rsidRDefault="00E11D9E" w:rsidP="00E11D9E">
      <w:pPr>
        <w:spacing w:after="0" w:line="240" w:lineRule="auto"/>
        <w:jc w:val="both"/>
        <w:textAlignment w:val="center"/>
      </w:pPr>
      <w:r>
        <w:t>Hieronder worden twee type redenen wat uitgebreider besproken.</w:t>
      </w:r>
    </w:p>
    <w:p w14:paraId="7D34FC23" w14:textId="77777777" w:rsidR="00E11D9E" w:rsidRDefault="00E11D9E" w:rsidP="00E11D9E">
      <w:pPr>
        <w:spacing w:after="0" w:line="240" w:lineRule="auto"/>
        <w:jc w:val="both"/>
        <w:textAlignment w:val="center"/>
      </w:pPr>
    </w:p>
    <w:p w14:paraId="74B9CD9D" w14:textId="77777777" w:rsidR="00E11D9E" w:rsidRDefault="00E11D9E" w:rsidP="00E11D9E">
      <w:pPr>
        <w:pStyle w:val="Lijstalinea"/>
        <w:numPr>
          <w:ilvl w:val="0"/>
          <w:numId w:val="22"/>
        </w:numPr>
        <w:spacing w:after="0" w:line="240" w:lineRule="auto"/>
        <w:jc w:val="both"/>
        <w:textAlignment w:val="center"/>
      </w:pPr>
      <w:r>
        <w:t>Organisatorische redenen:</w:t>
      </w:r>
    </w:p>
    <w:p w14:paraId="1711E677" w14:textId="77777777" w:rsidR="00E11D9E" w:rsidRDefault="00E11D9E" w:rsidP="00E11D9E">
      <w:pPr>
        <w:pStyle w:val="Lijstalinea"/>
        <w:numPr>
          <w:ilvl w:val="0"/>
          <w:numId w:val="23"/>
        </w:numPr>
        <w:spacing w:after="0" w:line="240" w:lineRule="auto"/>
        <w:jc w:val="both"/>
        <w:textAlignment w:val="center"/>
      </w:pPr>
      <w:r>
        <w:t>Duidelijkheid en samenhang: H</w:t>
      </w:r>
      <w:r w:rsidRPr="00743BF2">
        <w:t xml:space="preserve">et </w:t>
      </w:r>
      <w:r>
        <w:t>is</w:t>
      </w:r>
      <w:r w:rsidRPr="00743BF2">
        <w:t xml:space="preserve"> </w:t>
      </w:r>
      <w:r>
        <w:t>vaak</w:t>
      </w:r>
      <w:r w:rsidRPr="00743BF2">
        <w:t xml:space="preserve"> </w:t>
      </w:r>
      <w:r>
        <w:t>on</w:t>
      </w:r>
      <w:r w:rsidRPr="00743BF2">
        <w:t xml:space="preserve">duidelijk voor </w:t>
      </w:r>
      <w:r>
        <w:t>een</w:t>
      </w:r>
      <w:r w:rsidRPr="00743BF2">
        <w:t xml:space="preserve"> nieuw</w:t>
      </w:r>
      <w:r>
        <w:t xml:space="preserve"> lid of partner </w:t>
      </w:r>
      <w:r w:rsidRPr="00743BF2">
        <w:t xml:space="preserve">waar de </w:t>
      </w:r>
      <w:r>
        <w:t>club</w:t>
      </w:r>
      <w:r w:rsidRPr="00743BF2">
        <w:t xml:space="preserve"> voor staat en waar </w:t>
      </w:r>
      <w:r>
        <w:t>ze</w:t>
      </w:r>
      <w:r w:rsidRPr="00743BF2">
        <w:t xml:space="preserve"> naartoe wil. Door een beleidsplan te maken, creëer je een houvast voor je </w:t>
      </w:r>
      <w:r>
        <w:t xml:space="preserve">stakeholders </w:t>
      </w:r>
      <w:r w:rsidRPr="00743BF2">
        <w:t xml:space="preserve">en zijn beslissingen makkelijker te nemen en </w:t>
      </w:r>
      <w:r>
        <w:t xml:space="preserve">te </w:t>
      </w:r>
      <w:r w:rsidRPr="00743BF2">
        <w:t>verantwoorden.</w:t>
      </w:r>
      <w:r>
        <w:t xml:space="preserve"> De </w:t>
      </w:r>
      <w:r w:rsidRPr="008806C6">
        <w:t>beleidsplan zorgt ervoor dat iedereen weet wat de missie</w:t>
      </w:r>
      <w:r>
        <w:t xml:space="preserve"> is</w:t>
      </w:r>
      <w:r w:rsidRPr="008806C6">
        <w:t xml:space="preserve">, waar je voor staat en hoe je dit </w:t>
      </w:r>
      <w:r>
        <w:t>hoopt/verwacht te</w:t>
      </w:r>
      <w:r w:rsidRPr="008806C6">
        <w:t xml:space="preserve"> verwezenlijken.</w:t>
      </w:r>
    </w:p>
    <w:p w14:paraId="24C32266" w14:textId="77777777" w:rsidR="00E11D9E" w:rsidRDefault="00E11D9E" w:rsidP="00E11D9E">
      <w:pPr>
        <w:pStyle w:val="Lijstalinea"/>
        <w:numPr>
          <w:ilvl w:val="0"/>
          <w:numId w:val="23"/>
        </w:numPr>
        <w:spacing w:after="0" w:line="240" w:lineRule="auto"/>
        <w:jc w:val="both"/>
        <w:textAlignment w:val="center"/>
      </w:pPr>
      <w:r>
        <w:t xml:space="preserve">Efficiëntie: </w:t>
      </w:r>
      <w:r w:rsidRPr="002E5E6C">
        <w:t>Dankzij een beleidsplan k</w:t>
      </w:r>
      <w:r>
        <w:t>a</w:t>
      </w:r>
      <w:r w:rsidRPr="002E5E6C">
        <w:t xml:space="preserve">n je gestructureerd op zoek gaan naar de best mogelijke manier om mensen en middelen in te zetten voor het realiseren van de missie en de doelstellingen van de </w:t>
      </w:r>
      <w:r>
        <w:t>club</w:t>
      </w:r>
      <w:r w:rsidRPr="002E5E6C">
        <w:t>.</w:t>
      </w:r>
    </w:p>
    <w:p w14:paraId="6D0B5B40" w14:textId="77777777" w:rsidR="00E11D9E" w:rsidRDefault="00E11D9E" w:rsidP="00E11D9E">
      <w:pPr>
        <w:pStyle w:val="Lijstalinea"/>
        <w:numPr>
          <w:ilvl w:val="0"/>
          <w:numId w:val="23"/>
        </w:numPr>
        <w:spacing w:after="0" w:line="240" w:lineRule="auto"/>
        <w:jc w:val="both"/>
        <w:textAlignment w:val="center"/>
      </w:pPr>
      <w:r>
        <w:t xml:space="preserve">Verandering: Clubs willen of moeten zichzelf soms heruitvinden. </w:t>
      </w:r>
      <w:r w:rsidRPr="00A8217C">
        <w:t xml:space="preserve">Een beleidsplan zal </w:t>
      </w:r>
      <w:r>
        <w:t xml:space="preserve">dan </w:t>
      </w:r>
      <w:r w:rsidRPr="00A8217C">
        <w:t>helpen om de veranderingen op een controleerbare wijze te plannen en door te voeren.</w:t>
      </w:r>
    </w:p>
    <w:p w14:paraId="67B888EE" w14:textId="77777777" w:rsidR="00E11D9E" w:rsidRDefault="00E11D9E" w:rsidP="00E11D9E">
      <w:pPr>
        <w:pStyle w:val="Lijstalinea"/>
        <w:numPr>
          <w:ilvl w:val="0"/>
          <w:numId w:val="22"/>
        </w:numPr>
        <w:spacing w:after="0" w:line="240" w:lineRule="auto"/>
        <w:jc w:val="both"/>
        <w:textAlignment w:val="center"/>
      </w:pPr>
      <w:r>
        <w:t>Kwaliteitsredenen:</w:t>
      </w:r>
    </w:p>
    <w:p w14:paraId="2D69F4D8" w14:textId="77777777" w:rsidR="00E11D9E" w:rsidRDefault="00E11D9E" w:rsidP="00E11D9E">
      <w:pPr>
        <w:pStyle w:val="Lijstalinea"/>
        <w:numPr>
          <w:ilvl w:val="0"/>
          <w:numId w:val="23"/>
        </w:numPr>
        <w:spacing w:after="0" w:line="240" w:lineRule="auto"/>
        <w:jc w:val="both"/>
        <w:textAlignment w:val="center"/>
      </w:pPr>
      <w:r>
        <w:t xml:space="preserve">Het beleidsplan kan ook gezien worden als een soort engagement ten opzichte van de leden. </w:t>
      </w:r>
      <w:r w:rsidRPr="0061184D">
        <w:t xml:space="preserve">Zo’n beleidsplan is </w:t>
      </w:r>
      <w:r>
        <w:t xml:space="preserve">namelijk </w:t>
      </w:r>
      <w:r w:rsidRPr="0061184D">
        <w:t xml:space="preserve">niet alleen een </w:t>
      </w:r>
      <w:r>
        <w:t xml:space="preserve">(intern) </w:t>
      </w:r>
      <w:r w:rsidRPr="0061184D">
        <w:lastRenderedPageBreak/>
        <w:t xml:space="preserve">communicatiemiddel, maar </w:t>
      </w:r>
      <w:r>
        <w:t>toont</w:t>
      </w:r>
      <w:r w:rsidRPr="0061184D">
        <w:t xml:space="preserve"> het engagement van </w:t>
      </w:r>
      <w:r>
        <w:t>het bestuur aan, zeker wat betreft toekomstvisie.</w:t>
      </w:r>
    </w:p>
    <w:p w14:paraId="54E2C8E7" w14:textId="77777777" w:rsidR="00E11D9E" w:rsidRDefault="00E11D9E" w:rsidP="00E11D9E">
      <w:pPr>
        <w:pStyle w:val="Lijstalinea"/>
        <w:numPr>
          <w:ilvl w:val="0"/>
          <w:numId w:val="23"/>
        </w:numPr>
        <w:spacing w:after="0" w:line="240" w:lineRule="auto"/>
        <w:jc w:val="both"/>
        <w:textAlignment w:val="center"/>
      </w:pPr>
      <w:r>
        <w:t>Het opstellen van een beleidsplan beoogt ook het verhogen van de samenhang of betrokkenheid. H</w:t>
      </w:r>
      <w:r w:rsidRPr="001463D8">
        <w:t xml:space="preserve">oe sterker eigen </w:t>
      </w:r>
      <w:r>
        <w:t>leden</w:t>
      </w:r>
      <w:r w:rsidRPr="001463D8">
        <w:t xml:space="preserve"> zich betrokken voelen, hoe sterker ze zich zullen herkennen in </w:t>
      </w:r>
      <w:r>
        <w:t>de beleidskeuzes en hoe groter het draagvlak</w:t>
      </w:r>
      <w:r w:rsidRPr="001463D8">
        <w:t>.</w:t>
      </w:r>
    </w:p>
    <w:p w14:paraId="1B4215DE" w14:textId="77777777" w:rsidR="00E11D9E" w:rsidRDefault="00E11D9E" w:rsidP="00E11D9E">
      <w:pPr>
        <w:pStyle w:val="Lijstalinea"/>
        <w:numPr>
          <w:ilvl w:val="0"/>
          <w:numId w:val="23"/>
        </w:numPr>
        <w:spacing w:after="0" w:line="240" w:lineRule="auto"/>
        <w:jc w:val="both"/>
        <w:textAlignment w:val="center"/>
      </w:pPr>
      <w:r w:rsidRPr="00AF6A7F">
        <w:t xml:space="preserve">De </w:t>
      </w:r>
      <w:r>
        <w:t xml:space="preserve">leden </w:t>
      </w:r>
      <w:r w:rsidRPr="00AF6A7F">
        <w:t xml:space="preserve">worden tijdens het maken van het plan geconsulteerd zodat </w:t>
      </w:r>
      <w:r>
        <w:t>elk lid</w:t>
      </w:r>
      <w:r w:rsidRPr="00AF6A7F">
        <w:t xml:space="preserve"> weet wat hij van de </w:t>
      </w:r>
      <w:r>
        <w:t>club</w:t>
      </w:r>
      <w:r w:rsidRPr="00AF6A7F">
        <w:t xml:space="preserve"> kan</w:t>
      </w:r>
      <w:r>
        <w:t xml:space="preserve"> en mag</w:t>
      </w:r>
      <w:r w:rsidRPr="00AF6A7F">
        <w:t xml:space="preserve"> verwachten.</w:t>
      </w:r>
      <w:r w:rsidRPr="00012AB8">
        <w:t xml:space="preserve"> Zoek </w:t>
      </w:r>
      <w:r>
        <w:t xml:space="preserve">hierin een </w:t>
      </w:r>
      <w:r w:rsidRPr="00012AB8">
        <w:t xml:space="preserve">evenwicht tussen </w:t>
      </w:r>
      <w:r>
        <w:t xml:space="preserve">de </w:t>
      </w:r>
      <w:r w:rsidRPr="00012AB8">
        <w:t>verwachtingen</w:t>
      </w:r>
      <w:r>
        <w:t xml:space="preserve"> van de leden</w:t>
      </w:r>
      <w:r w:rsidRPr="00012AB8">
        <w:t xml:space="preserve"> en</w:t>
      </w:r>
      <w:r>
        <w:t xml:space="preserve"> de</w:t>
      </w:r>
      <w:r w:rsidRPr="00012AB8">
        <w:t xml:space="preserve"> mogelijkheden</w:t>
      </w:r>
      <w:r>
        <w:t xml:space="preserve"> van de club.</w:t>
      </w:r>
    </w:p>
    <w:p w14:paraId="514DB838" w14:textId="77777777" w:rsidR="00E11D9E" w:rsidRPr="00BB5F31" w:rsidRDefault="00E11D9E" w:rsidP="00E11D9E">
      <w:pPr>
        <w:pStyle w:val="Kop1"/>
        <w:jc w:val="both"/>
      </w:pPr>
      <w:bookmarkStart w:id="6" w:name="_Toc103244942"/>
      <w:r w:rsidRPr="00BB5F31">
        <w:t>de beleidsplan-checklist</w:t>
      </w:r>
      <w:bookmarkEnd w:id="6"/>
    </w:p>
    <w:p w14:paraId="2DA11CA1" w14:textId="77777777" w:rsidR="00E11D9E" w:rsidRDefault="00E11D9E" w:rsidP="00E11D9E">
      <w:pPr>
        <w:spacing w:after="0" w:line="240" w:lineRule="auto"/>
        <w:jc w:val="both"/>
        <w:textAlignment w:val="center"/>
      </w:pPr>
      <w:r>
        <w:object w:dxaOrig="2484" w:dyaOrig="816" w14:anchorId="4946F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2pt;height:40.8pt" o:ole="">
            <v:imagedata r:id="rId10" o:title=""/>
          </v:shape>
          <o:OLEObject Type="Embed" ProgID="Package" ShapeID="_x0000_i1025" DrawAspect="Content" ObjectID="_1732692522" r:id="rId11"/>
        </w:object>
      </w:r>
    </w:p>
    <w:p w14:paraId="18D40FA0" w14:textId="77777777" w:rsidR="00E11D9E" w:rsidRDefault="00E11D9E" w:rsidP="00E11D9E">
      <w:pPr>
        <w:pStyle w:val="Kop1"/>
        <w:spacing w:after="240"/>
        <w:jc w:val="both"/>
        <w15:collapsed/>
      </w:pPr>
      <w:bookmarkStart w:id="7" w:name="_Toc103244943"/>
      <w:r>
        <w:t>Fase 0: de opstartfase</w:t>
      </w:r>
      <w:bookmarkEnd w:id="7"/>
    </w:p>
    <w:p w14:paraId="1A683D60" w14:textId="77777777" w:rsidR="00E11D9E" w:rsidRPr="00CC64DD" w:rsidRDefault="00E11D9E" w:rsidP="00E11D9E">
      <w:pPr>
        <w:jc w:val="both"/>
      </w:pPr>
      <w:r>
        <w:t>Je neemt als bestuur de beslissing om een nieuw beleidsplan te ontwikkelen, beter aansluitend bij de evoluerende samenleving en je eigen waarden en ideeën.</w:t>
      </w:r>
    </w:p>
    <w:p w14:paraId="2C0753F5" w14:textId="77777777" w:rsidR="00E11D9E" w:rsidRDefault="00E11D9E" w:rsidP="00E11D9E">
      <w:pPr>
        <w:pStyle w:val="Kop1"/>
        <w:spacing w:after="240"/>
        <w:jc w:val="both"/>
        <w15:collapsed/>
      </w:pPr>
      <w:bookmarkStart w:id="8" w:name="_Toc103244944"/>
      <w:r>
        <w:t>fase 1: de voorbereidingsfase</w:t>
      </w:r>
      <w:bookmarkEnd w:id="8"/>
    </w:p>
    <w:p w14:paraId="302CADCE" w14:textId="77777777" w:rsidR="00E11D9E" w:rsidRPr="004551E3" w:rsidRDefault="00E11D9E" w:rsidP="00E11D9E"/>
    <w:p w14:paraId="3D147C79" w14:textId="77777777" w:rsidR="00E11D9E" w:rsidRDefault="00E11D9E" w:rsidP="00E11D9E">
      <w:pPr>
        <w:pStyle w:val="Kop2"/>
        <w:spacing w:after="240"/>
        <w:jc w:val="both"/>
        <w15:collapsed/>
      </w:pPr>
      <w:bookmarkStart w:id="9" w:name="_Toc103244459"/>
      <w:bookmarkStart w:id="10" w:name="_Toc103244604"/>
      <w:bookmarkStart w:id="11" w:name="_Toc103244945"/>
      <w:r>
        <w:t>voorwoord of inleiding</w:t>
      </w:r>
      <w:bookmarkEnd w:id="9"/>
      <w:bookmarkEnd w:id="10"/>
      <w:bookmarkEnd w:id="11"/>
    </w:p>
    <w:p w14:paraId="55F7F01E" w14:textId="77777777" w:rsidR="00E11D9E" w:rsidRPr="007C7A33" w:rsidRDefault="00E11D9E" w:rsidP="00E11D9E">
      <w:pPr>
        <w:jc w:val="both"/>
      </w:pPr>
      <w:r w:rsidRPr="007C7A33">
        <w:t>Vooraleer van start te gaan met de opmaak van het nieuwe beleidsplan, kijkt het planningsteam best nog even ACHTERUIT: welke lessen kunnen we trekken uit het vorige beleidsplan en de manier waarop dit werd opgemaakt? En VOORUIT: wat bespreken we in dit beleidsplan en wat willen we daarmee bereiken?</w:t>
      </w:r>
    </w:p>
    <w:p w14:paraId="23C397A6" w14:textId="77777777" w:rsidR="00E11D9E" w:rsidRDefault="00E11D9E" w:rsidP="00E11D9E">
      <w:pPr>
        <w:pStyle w:val="Lijstalinea"/>
        <w:numPr>
          <w:ilvl w:val="0"/>
          <w:numId w:val="16"/>
        </w:numPr>
        <w:spacing w:after="0" w:line="240" w:lineRule="auto"/>
        <w:jc w:val="both"/>
        <w:textAlignment w:val="center"/>
      </w:pPr>
      <w:r w:rsidRPr="00442ECA">
        <w:rPr>
          <w:b/>
          <w:bCs/>
        </w:rPr>
        <w:t>Wie zat in de planningsgroep?</w:t>
      </w:r>
      <w:r w:rsidRPr="004A7FD1">
        <w:t xml:space="preserve"> Bedank uitdrukkelijk deze mensen.</w:t>
      </w:r>
    </w:p>
    <w:p w14:paraId="219D9299" w14:textId="77777777" w:rsidR="00E11D9E" w:rsidRPr="00442ECA" w:rsidRDefault="00E11D9E" w:rsidP="00E11D9E">
      <w:pPr>
        <w:pStyle w:val="Lijstalinea"/>
        <w:numPr>
          <w:ilvl w:val="0"/>
          <w:numId w:val="16"/>
        </w:numPr>
        <w:spacing w:after="0" w:line="240" w:lineRule="auto"/>
        <w:jc w:val="both"/>
        <w:textAlignment w:val="center"/>
        <w:rPr>
          <w:b/>
          <w:bCs/>
        </w:rPr>
      </w:pPr>
      <w:r w:rsidRPr="00442ECA">
        <w:rPr>
          <w:b/>
          <w:bCs/>
        </w:rPr>
        <w:t>Hoe belangrijk is dit beleidsplan voor de club?</w:t>
      </w:r>
    </w:p>
    <w:p w14:paraId="350DC283" w14:textId="77777777" w:rsidR="00E11D9E" w:rsidRDefault="00E11D9E" w:rsidP="00E11D9E">
      <w:pPr>
        <w:pStyle w:val="Lijstalinea"/>
        <w:numPr>
          <w:ilvl w:val="0"/>
          <w:numId w:val="16"/>
        </w:numPr>
        <w:spacing w:after="0" w:line="240" w:lineRule="auto"/>
        <w:jc w:val="both"/>
        <w:textAlignment w:val="center"/>
      </w:pPr>
      <w:r w:rsidRPr="00442ECA">
        <w:rPr>
          <w:b/>
          <w:bCs/>
        </w:rPr>
        <w:t>Wat wil je er allemaal mee doen?</w:t>
      </w:r>
      <w:r w:rsidRPr="004A7FD1">
        <w:t xml:space="preserve"> (uit</w:t>
      </w:r>
      <w:r>
        <w:t>hang</w:t>
      </w:r>
      <w:r w:rsidRPr="004A7FD1">
        <w:t>bord club, subsidies aanvragen, sponsors vinden, nieuwe medewerkers aanwerven, bekendheid in de gemeente, profilering van de club,…)</w:t>
      </w:r>
    </w:p>
    <w:p w14:paraId="6BEBE7A4" w14:textId="77777777" w:rsidR="00E11D9E" w:rsidRDefault="00E11D9E" w:rsidP="00E11D9E">
      <w:pPr>
        <w:pStyle w:val="Lijstalinea"/>
        <w:numPr>
          <w:ilvl w:val="0"/>
          <w:numId w:val="16"/>
        </w:numPr>
        <w:spacing w:after="0" w:line="240" w:lineRule="auto"/>
        <w:jc w:val="both"/>
        <w:textAlignment w:val="center"/>
      </w:pPr>
      <w:r w:rsidRPr="00442ECA">
        <w:rPr>
          <w:b/>
          <w:bCs/>
        </w:rPr>
        <w:t>Hoe plan je dit BP te gebruiken?</w:t>
      </w:r>
      <w:r w:rsidRPr="004A7FD1">
        <w:t xml:space="preserve"> </w:t>
      </w:r>
    </w:p>
    <w:p w14:paraId="5422666E" w14:textId="77777777" w:rsidR="00E11D9E" w:rsidRDefault="00E11D9E" w:rsidP="00E11D9E">
      <w:pPr>
        <w:spacing w:after="0" w:line="240" w:lineRule="auto"/>
        <w:jc w:val="both"/>
        <w:textAlignment w:val="center"/>
      </w:pPr>
    </w:p>
    <w:p w14:paraId="46C05A82" w14:textId="77777777" w:rsidR="00E11D9E" w:rsidRDefault="00E11D9E" w:rsidP="00E11D9E">
      <w:pPr>
        <w:pStyle w:val="Kop2"/>
        <w:spacing w:after="240"/>
        <w:jc w:val="both"/>
        <w15:collapsed/>
      </w:pPr>
      <w:bookmarkStart w:id="12" w:name="_Toc103244460"/>
      <w:bookmarkStart w:id="13" w:name="_Toc103244605"/>
      <w:bookmarkStart w:id="14" w:name="_Toc103244946"/>
      <w:r>
        <w:t>inhoudstafel</w:t>
      </w:r>
      <w:bookmarkEnd w:id="12"/>
      <w:bookmarkEnd w:id="13"/>
      <w:bookmarkEnd w:id="14"/>
    </w:p>
    <w:p w14:paraId="5C5D112E" w14:textId="77777777" w:rsidR="00E11D9E" w:rsidRPr="00273CC0" w:rsidRDefault="00E11D9E" w:rsidP="00E11D9E">
      <w:pPr>
        <w:jc w:val="both"/>
      </w:pPr>
      <w:r>
        <w:t>Maak een (automatische) inhoudsopgave waarin (minstens) de volgende elementen aan bod komen:</w:t>
      </w:r>
    </w:p>
    <w:sdt>
      <w:sdtPr>
        <w:rPr>
          <w:rFonts w:asciiTheme="minorHAnsi" w:eastAsiaTheme="minorHAnsi" w:hAnsiTheme="minorHAnsi" w:cstheme="minorBidi"/>
          <w:color w:val="auto"/>
          <w:sz w:val="22"/>
          <w:szCs w:val="22"/>
          <w:lang w:val="nl-NL"/>
        </w:rPr>
        <w:id w:val="-824501695"/>
        <w:docPartObj>
          <w:docPartGallery w:val="Table of Contents"/>
          <w:docPartUnique/>
        </w:docPartObj>
      </w:sdtPr>
      <w:sdtEndPr>
        <w:rPr>
          <w:b/>
          <w:bCs/>
        </w:rPr>
      </w:sdtEndPr>
      <w:sdtContent>
        <w:p w14:paraId="7968F763" w14:textId="77777777" w:rsidR="00E11D9E" w:rsidRDefault="00E11D9E" w:rsidP="00E11D9E">
          <w:pPr>
            <w:pStyle w:val="Kopvaninhoudsopgave"/>
            <w:jc w:val="both"/>
          </w:pPr>
          <w:r>
            <w:rPr>
              <w:lang w:val="nl-NL"/>
            </w:rPr>
            <w:t>Inhoudsopgave</w:t>
          </w:r>
        </w:p>
        <w:p w14:paraId="4AE77D76" w14:textId="5DE15791" w:rsidR="00E11D9E" w:rsidRDefault="00E11D9E" w:rsidP="00E11D9E">
          <w:pPr>
            <w:pStyle w:val="Inhopg1"/>
            <w:tabs>
              <w:tab w:val="right" w:leader="dot" w:pos="9062"/>
            </w:tabs>
            <w:jc w:val="both"/>
            <w:rPr>
              <w:rFonts w:eastAsiaTheme="minorEastAsia"/>
              <w:noProof/>
              <w:lang w:eastAsia="nl-BE"/>
            </w:rPr>
          </w:pPr>
          <w:r>
            <w:fldChar w:fldCharType="begin"/>
          </w:r>
          <w:r>
            <w:instrText xml:space="preserve"> TOC \o "1-3" \h \z \u </w:instrText>
          </w:r>
          <w:r>
            <w:fldChar w:fldCharType="separate"/>
          </w:r>
          <w:hyperlink w:anchor="_Toc103244942" w:history="1">
            <w:r>
              <w:rPr>
                <w:rStyle w:val="Hyperlink"/>
                <w:noProof/>
              </w:rPr>
              <w:t>D</w:t>
            </w:r>
            <w:r w:rsidRPr="002033EE">
              <w:rPr>
                <w:rStyle w:val="Hyperlink"/>
                <w:noProof/>
              </w:rPr>
              <w:t>e beleidsplan-checklist</w:t>
            </w:r>
            <w:r>
              <w:rPr>
                <w:noProof/>
                <w:webHidden/>
              </w:rPr>
              <w:tab/>
            </w:r>
            <w:r>
              <w:rPr>
                <w:noProof/>
                <w:webHidden/>
              </w:rPr>
              <w:fldChar w:fldCharType="begin"/>
            </w:r>
            <w:r>
              <w:rPr>
                <w:noProof/>
                <w:webHidden/>
              </w:rPr>
              <w:instrText xml:space="preserve"> PAGEREF _Toc103244942 \h </w:instrText>
            </w:r>
            <w:r>
              <w:rPr>
                <w:noProof/>
                <w:webHidden/>
              </w:rPr>
            </w:r>
            <w:r>
              <w:rPr>
                <w:noProof/>
                <w:webHidden/>
              </w:rPr>
              <w:fldChar w:fldCharType="separate"/>
            </w:r>
            <w:r w:rsidR="00C642A6">
              <w:rPr>
                <w:noProof/>
                <w:webHidden/>
              </w:rPr>
              <w:t>3</w:t>
            </w:r>
            <w:r>
              <w:rPr>
                <w:noProof/>
                <w:webHidden/>
              </w:rPr>
              <w:fldChar w:fldCharType="end"/>
            </w:r>
          </w:hyperlink>
        </w:p>
        <w:p w14:paraId="2DC4F24F" w14:textId="0A2B117D" w:rsidR="00E11D9E" w:rsidRDefault="00E11D9E" w:rsidP="00E11D9E">
          <w:pPr>
            <w:pStyle w:val="Inhopg1"/>
            <w:tabs>
              <w:tab w:val="right" w:leader="dot" w:pos="9062"/>
            </w:tabs>
            <w:jc w:val="both"/>
            <w:rPr>
              <w:rFonts w:eastAsiaTheme="minorEastAsia"/>
              <w:noProof/>
              <w:lang w:eastAsia="nl-BE"/>
            </w:rPr>
          </w:pPr>
          <w:hyperlink w:anchor="_Toc103244943" w:history="1">
            <w:r w:rsidRPr="002033EE">
              <w:rPr>
                <w:rStyle w:val="Hyperlink"/>
                <w:noProof/>
              </w:rPr>
              <w:t>Fase 0: de opstartfase</w:t>
            </w:r>
            <w:r>
              <w:rPr>
                <w:noProof/>
                <w:webHidden/>
              </w:rPr>
              <w:tab/>
            </w:r>
            <w:r>
              <w:rPr>
                <w:noProof/>
                <w:webHidden/>
              </w:rPr>
              <w:fldChar w:fldCharType="begin"/>
            </w:r>
            <w:r>
              <w:rPr>
                <w:noProof/>
                <w:webHidden/>
              </w:rPr>
              <w:instrText xml:space="preserve"> PAGEREF _Toc103244943 \h </w:instrText>
            </w:r>
            <w:r>
              <w:rPr>
                <w:noProof/>
                <w:webHidden/>
              </w:rPr>
            </w:r>
            <w:r>
              <w:rPr>
                <w:noProof/>
                <w:webHidden/>
              </w:rPr>
              <w:fldChar w:fldCharType="separate"/>
            </w:r>
            <w:r w:rsidR="00C642A6">
              <w:rPr>
                <w:noProof/>
                <w:webHidden/>
              </w:rPr>
              <w:t>3</w:t>
            </w:r>
            <w:r>
              <w:rPr>
                <w:noProof/>
                <w:webHidden/>
              </w:rPr>
              <w:fldChar w:fldCharType="end"/>
            </w:r>
          </w:hyperlink>
        </w:p>
        <w:p w14:paraId="77907D63" w14:textId="1756791D" w:rsidR="00E11D9E" w:rsidRDefault="00E11D9E" w:rsidP="00E11D9E">
          <w:pPr>
            <w:pStyle w:val="Inhopg1"/>
            <w:tabs>
              <w:tab w:val="right" w:leader="dot" w:pos="9062"/>
            </w:tabs>
            <w:jc w:val="both"/>
            <w:rPr>
              <w:rFonts w:eastAsiaTheme="minorEastAsia"/>
              <w:noProof/>
              <w:lang w:eastAsia="nl-BE"/>
            </w:rPr>
          </w:pPr>
          <w:hyperlink w:anchor="_Toc103244944" w:history="1">
            <w:r>
              <w:rPr>
                <w:rStyle w:val="Hyperlink"/>
                <w:noProof/>
              </w:rPr>
              <w:t>F</w:t>
            </w:r>
            <w:r w:rsidRPr="002033EE">
              <w:rPr>
                <w:rStyle w:val="Hyperlink"/>
                <w:noProof/>
              </w:rPr>
              <w:t>ase 1: de voorbereidingsfase</w:t>
            </w:r>
            <w:r>
              <w:rPr>
                <w:noProof/>
                <w:webHidden/>
              </w:rPr>
              <w:tab/>
            </w:r>
            <w:r>
              <w:rPr>
                <w:noProof/>
                <w:webHidden/>
              </w:rPr>
              <w:fldChar w:fldCharType="begin"/>
            </w:r>
            <w:r>
              <w:rPr>
                <w:noProof/>
                <w:webHidden/>
              </w:rPr>
              <w:instrText xml:space="preserve"> PAGEREF _Toc103244944 \h </w:instrText>
            </w:r>
            <w:r>
              <w:rPr>
                <w:noProof/>
                <w:webHidden/>
              </w:rPr>
            </w:r>
            <w:r>
              <w:rPr>
                <w:noProof/>
                <w:webHidden/>
              </w:rPr>
              <w:fldChar w:fldCharType="separate"/>
            </w:r>
            <w:r w:rsidR="00C642A6">
              <w:rPr>
                <w:noProof/>
                <w:webHidden/>
              </w:rPr>
              <w:t>3</w:t>
            </w:r>
            <w:r>
              <w:rPr>
                <w:noProof/>
                <w:webHidden/>
              </w:rPr>
              <w:fldChar w:fldCharType="end"/>
            </w:r>
          </w:hyperlink>
        </w:p>
        <w:p w14:paraId="7D27441C" w14:textId="693DC1E4" w:rsidR="00E11D9E" w:rsidRDefault="00E11D9E" w:rsidP="00E11D9E">
          <w:pPr>
            <w:pStyle w:val="Inhopg2"/>
            <w:tabs>
              <w:tab w:val="right" w:leader="dot" w:pos="9062"/>
            </w:tabs>
            <w:jc w:val="both"/>
            <w:rPr>
              <w:rFonts w:eastAsiaTheme="minorEastAsia"/>
              <w:noProof/>
              <w:lang w:eastAsia="nl-BE"/>
            </w:rPr>
          </w:pPr>
          <w:hyperlink w:anchor="_Toc103244947" w:history="1">
            <w:r w:rsidRPr="002033EE">
              <w:rPr>
                <w:rStyle w:val="Hyperlink"/>
                <w:noProof/>
              </w:rPr>
              <w:t>Wie zijn wij?</w:t>
            </w:r>
            <w:r>
              <w:rPr>
                <w:noProof/>
                <w:webHidden/>
              </w:rPr>
              <w:tab/>
            </w:r>
            <w:r>
              <w:rPr>
                <w:noProof/>
                <w:webHidden/>
              </w:rPr>
              <w:fldChar w:fldCharType="begin"/>
            </w:r>
            <w:r>
              <w:rPr>
                <w:noProof/>
                <w:webHidden/>
              </w:rPr>
              <w:instrText xml:space="preserve"> PAGEREF _Toc103244947 \h </w:instrText>
            </w:r>
            <w:r>
              <w:rPr>
                <w:noProof/>
                <w:webHidden/>
              </w:rPr>
            </w:r>
            <w:r>
              <w:rPr>
                <w:noProof/>
                <w:webHidden/>
              </w:rPr>
              <w:fldChar w:fldCharType="separate"/>
            </w:r>
            <w:r w:rsidR="00C642A6">
              <w:rPr>
                <w:noProof/>
                <w:webHidden/>
              </w:rPr>
              <w:t>4</w:t>
            </w:r>
            <w:r>
              <w:rPr>
                <w:noProof/>
                <w:webHidden/>
              </w:rPr>
              <w:fldChar w:fldCharType="end"/>
            </w:r>
          </w:hyperlink>
        </w:p>
        <w:p w14:paraId="666CDDD5" w14:textId="2E5C2854" w:rsidR="00E11D9E" w:rsidRDefault="00E11D9E" w:rsidP="00E11D9E">
          <w:pPr>
            <w:pStyle w:val="Inhopg2"/>
            <w:tabs>
              <w:tab w:val="right" w:leader="dot" w:pos="9062"/>
            </w:tabs>
            <w:jc w:val="both"/>
            <w:rPr>
              <w:rFonts w:eastAsiaTheme="minorEastAsia"/>
              <w:noProof/>
              <w:lang w:eastAsia="nl-BE"/>
            </w:rPr>
          </w:pPr>
          <w:hyperlink w:anchor="_Toc103244948" w:history="1">
            <w:r>
              <w:rPr>
                <w:rStyle w:val="Hyperlink"/>
                <w:noProof/>
              </w:rPr>
              <w:t>W</w:t>
            </w:r>
            <w:r w:rsidRPr="002033EE">
              <w:rPr>
                <w:rStyle w:val="Hyperlink"/>
                <w:noProof/>
              </w:rPr>
              <w:t>at is onze missie?</w:t>
            </w:r>
            <w:r>
              <w:rPr>
                <w:noProof/>
                <w:webHidden/>
              </w:rPr>
              <w:tab/>
            </w:r>
            <w:r>
              <w:rPr>
                <w:noProof/>
                <w:webHidden/>
              </w:rPr>
              <w:fldChar w:fldCharType="begin"/>
            </w:r>
            <w:r>
              <w:rPr>
                <w:noProof/>
                <w:webHidden/>
              </w:rPr>
              <w:instrText xml:space="preserve"> PAGEREF _Toc103244948 \h </w:instrText>
            </w:r>
            <w:r>
              <w:rPr>
                <w:noProof/>
                <w:webHidden/>
              </w:rPr>
            </w:r>
            <w:r>
              <w:rPr>
                <w:noProof/>
                <w:webHidden/>
              </w:rPr>
              <w:fldChar w:fldCharType="separate"/>
            </w:r>
            <w:r w:rsidR="00C642A6">
              <w:rPr>
                <w:noProof/>
                <w:webHidden/>
              </w:rPr>
              <w:t>4</w:t>
            </w:r>
            <w:r>
              <w:rPr>
                <w:noProof/>
                <w:webHidden/>
              </w:rPr>
              <w:fldChar w:fldCharType="end"/>
            </w:r>
          </w:hyperlink>
        </w:p>
        <w:p w14:paraId="7987115D" w14:textId="7FA83194" w:rsidR="00E11D9E" w:rsidRDefault="00E11D9E" w:rsidP="00E11D9E">
          <w:pPr>
            <w:pStyle w:val="Inhopg1"/>
            <w:tabs>
              <w:tab w:val="right" w:leader="dot" w:pos="9062"/>
            </w:tabs>
            <w:jc w:val="both"/>
            <w:rPr>
              <w:rFonts w:eastAsiaTheme="minorEastAsia"/>
              <w:noProof/>
              <w:lang w:eastAsia="nl-BE"/>
            </w:rPr>
          </w:pPr>
          <w:hyperlink w:anchor="_Toc103244949" w:history="1">
            <w:r w:rsidRPr="002033EE">
              <w:rPr>
                <w:rStyle w:val="Hyperlink"/>
                <w:noProof/>
              </w:rPr>
              <w:t>Fase 2: De analysefase</w:t>
            </w:r>
            <w:r>
              <w:rPr>
                <w:noProof/>
                <w:webHidden/>
              </w:rPr>
              <w:tab/>
            </w:r>
            <w:r>
              <w:rPr>
                <w:noProof/>
                <w:webHidden/>
              </w:rPr>
              <w:fldChar w:fldCharType="begin"/>
            </w:r>
            <w:r>
              <w:rPr>
                <w:noProof/>
                <w:webHidden/>
              </w:rPr>
              <w:instrText xml:space="preserve"> PAGEREF _Toc103244949 \h </w:instrText>
            </w:r>
            <w:r>
              <w:rPr>
                <w:noProof/>
                <w:webHidden/>
              </w:rPr>
            </w:r>
            <w:r>
              <w:rPr>
                <w:noProof/>
                <w:webHidden/>
              </w:rPr>
              <w:fldChar w:fldCharType="separate"/>
            </w:r>
            <w:r w:rsidR="00C642A6">
              <w:rPr>
                <w:noProof/>
                <w:webHidden/>
              </w:rPr>
              <w:t>5</w:t>
            </w:r>
            <w:r>
              <w:rPr>
                <w:noProof/>
                <w:webHidden/>
              </w:rPr>
              <w:fldChar w:fldCharType="end"/>
            </w:r>
          </w:hyperlink>
        </w:p>
        <w:p w14:paraId="4DB20695" w14:textId="229443F7" w:rsidR="00E11D9E" w:rsidRDefault="00E11D9E" w:rsidP="00E11D9E">
          <w:pPr>
            <w:pStyle w:val="Inhopg2"/>
            <w:tabs>
              <w:tab w:val="right" w:leader="dot" w:pos="9062"/>
            </w:tabs>
            <w:jc w:val="both"/>
            <w:rPr>
              <w:rFonts w:eastAsiaTheme="minorEastAsia"/>
              <w:noProof/>
              <w:lang w:eastAsia="nl-BE"/>
            </w:rPr>
          </w:pPr>
          <w:hyperlink w:anchor="_Toc103244950" w:history="1">
            <w:r>
              <w:rPr>
                <w:rStyle w:val="Hyperlink"/>
                <w:noProof/>
              </w:rPr>
              <w:t>W</w:t>
            </w:r>
            <w:r w:rsidRPr="002033EE">
              <w:rPr>
                <w:rStyle w:val="Hyperlink"/>
                <w:noProof/>
              </w:rPr>
              <w:t>at is de huidige situatie?</w:t>
            </w:r>
            <w:r>
              <w:rPr>
                <w:noProof/>
                <w:webHidden/>
              </w:rPr>
              <w:tab/>
            </w:r>
            <w:r>
              <w:rPr>
                <w:noProof/>
                <w:webHidden/>
              </w:rPr>
              <w:fldChar w:fldCharType="begin"/>
            </w:r>
            <w:r>
              <w:rPr>
                <w:noProof/>
                <w:webHidden/>
              </w:rPr>
              <w:instrText xml:space="preserve"> PAGEREF _Toc103244950 \h </w:instrText>
            </w:r>
            <w:r>
              <w:rPr>
                <w:noProof/>
                <w:webHidden/>
              </w:rPr>
            </w:r>
            <w:r>
              <w:rPr>
                <w:noProof/>
                <w:webHidden/>
              </w:rPr>
              <w:fldChar w:fldCharType="separate"/>
            </w:r>
            <w:r w:rsidR="00C642A6">
              <w:rPr>
                <w:noProof/>
                <w:webHidden/>
              </w:rPr>
              <w:t>5</w:t>
            </w:r>
            <w:r>
              <w:rPr>
                <w:noProof/>
                <w:webHidden/>
              </w:rPr>
              <w:fldChar w:fldCharType="end"/>
            </w:r>
          </w:hyperlink>
        </w:p>
        <w:p w14:paraId="41B36E40" w14:textId="7B581D6F" w:rsidR="00E11D9E" w:rsidRDefault="00E11D9E" w:rsidP="00E11D9E">
          <w:pPr>
            <w:pStyle w:val="Inhopg1"/>
            <w:tabs>
              <w:tab w:val="right" w:leader="dot" w:pos="9062"/>
            </w:tabs>
            <w:jc w:val="both"/>
            <w:rPr>
              <w:rFonts w:eastAsiaTheme="minorEastAsia"/>
              <w:noProof/>
              <w:lang w:eastAsia="nl-BE"/>
            </w:rPr>
          </w:pPr>
          <w:hyperlink w:anchor="_Toc103244951" w:history="1">
            <w:r>
              <w:rPr>
                <w:rStyle w:val="Hyperlink"/>
                <w:noProof/>
              </w:rPr>
              <w:t>F</w:t>
            </w:r>
            <w:r w:rsidRPr="002033EE">
              <w:rPr>
                <w:rStyle w:val="Hyperlink"/>
                <w:noProof/>
              </w:rPr>
              <w:t>ase 3: de formuleringsfase</w:t>
            </w:r>
            <w:r>
              <w:rPr>
                <w:noProof/>
                <w:webHidden/>
              </w:rPr>
              <w:tab/>
            </w:r>
            <w:r>
              <w:rPr>
                <w:noProof/>
                <w:webHidden/>
              </w:rPr>
              <w:fldChar w:fldCharType="begin"/>
            </w:r>
            <w:r>
              <w:rPr>
                <w:noProof/>
                <w:webHidden/>
              </w:rPr>
              <w:instrText xml:space="preserve"> PAGEREF _Toc103244951 \h </w:instrText>
            </w:r>
            <w:r>
              <w:rPr>
                <w:noProof/>
                <w:webHidden/>
              </w:rPr>
            </w:r>
            <w:r>
              <w:rPr>
                <w:noProof/>
                <w:webHidden/>
              </w:rPr>
              <w:fldChar w:fldCharType="separate"/>
            </w:r>
            <w:r w:rsidR="00C642A6">
              <w:rPr>
                <w:noProof/>
                <w:webHidden/>
              </w:rPr>
              <w:t>5</w:t>
            </w:r>
            <w:r>
              <w:rPr>
                <w:noProof/>
                <w:webHidden/>
              </w:rPr>
              <w:fldChar w:fldCharType="end"/>
            </w:r>
          </w:hyperlink>
        </w:p>
        <w:p w14:paraId="1B996B36" w14:textId="611607FB" w:rsidR="00E11D9E" w:rsidRDefault="00E11D9E" w:rsidP="00E11D9E">
          <w:pPr>
            <w:pStyle w:val="Inhopg2"/>
            <w:tabs>
              <w:tab w:val="right" w:leader="dot" w:pos="9062"/>
            </w:tabs>
            <w:jc w:val="both"/>
            <w:rPr>
              <w:rFonts w:eastAsiaTheme="minorEastAsia"/>
              <w:noProof/>
              <w:lang w:eastAsia="nl-BE"/>
            </w:rPr>
          </w:pPr>
          <w:hyperlink w:anchor="_Toc103244952" w:history="1">
            <w:r>
              <w:rPr>
                <w:rStyle w:val="Hyperlink"/>
                <w:noProof/>
              </w:rPr>
              <w:t>W</w:t>
            </w:r>
            <w:r w:rsidRPr="002033EE">
              <w:rPr>
                <w:rStyle w:val="Hyperlink"/>
                <w:noProof/>
              </w:rPr>
              <w:t>aar willen we naartoe? Onze visie!</w:t>
            </w:r>
            <w:r>
              <w:rPr>
                <w:noProof/>
                <w:webHidden/>
              </w:rPr>
              <w:tab/>
            </w:r>
            <w:r>
              <w:rPr>
                <w:noProof/>
                <w:webHidden/>
              </w:rPr>
              <w:fldChar w:fldCharType="begin"/>
            </w:r>
            <w:r>
              <w:rPr>
                <w:noProof/>
                <w:webHidden/>
              </w:rPr>
              <w:instrText xml:space="preserve"> PAGEREF _Toc103244952 \h </w:instrText>
            </w:r>
            <w:r>
              <w:rPr>
                <w:noProof/>
                <w:webHidden/>
              </w:rPr>
            </w:r>
            <w:r>
              <w:rPr>
                <w:noProof/>
                <w:webHidden/>
              </w:rPr>
              <w:fldChar w:fldCharType="separate"/>
            </w:r>
            <w:r w:rsidR="00C642A6">
              <w:rPr>
                <w:noProof/>
                <w:webHidden/>
              </w:rPr>
              <w:t>5</w:t>
            </w:r>
            <w:r>
              <w:rPr>
                <w:noProof/>
                <w:webHidden/>
              </w:rPr>
              <w:fldChar w:fldCharType="end"/>
            </w:r>
          </w:hyperlink>
        </w:p>
        <w:p w14:paraId="67B2C7EA" w14:textId="33E78ACC" w:rsidR="00E11D9E" w:rsidRDefault="00E11D9E" w:rsidP="00E11D9E">
          <w:pPr>
            <w:pStyle w:val="Inhopg2"/>
            <w:tabs>
              <w:tab w:val="right" w:leader="dot" w:pos="9062"/>
            </w:tabs>
            <w:jc w:val="both"/>
            <w:rPr>
              <w:rFonts w:eastAsiaTheme="minorEastAsia"/>
              <w:noProof/>
              <w:lang w:eastAsia="nl-BE"/>
            </w:rPr>
          </w:pPr>
          <w:hyperlink w:anchor="_Toc103244953" w:history="1">
            <w:r w:rsidRPr="002033EE">
              <w:rPr>
                <w:rStyle w:val="Hyperlink"/>
                <w:noProof/>
              </w:rPr>
              <w:t>Doelstellingen formuleren</w:t>
            </w:r>
            <w:r>
              <w:rPr>
                <w:noProof/>
                <w:webHidden/>
              </w:rPr>
              <w:tab/>
            </w:r>
            <w:r>
              <w:rPr>
                <w:noProof/>
                <w:webHidden/>
              </w:rPr>
              <w:fldChar w:fldCharType="begin"/>
            </w:r>
            <w:r>
              <w:rPr>
                <w:noProof/>
                <w:webHidden/>
              </w:rPr>
              <w:instrText xml:space="preserve"> PAGEREF _Toc103244953 \h </w:instrText>
            </w:r>
            <w:r>
              <w:rPr>
                <w:noProof/>
                <w:webHidden/>
              </w:rPr>
            </w:r>
            <w:r>
              <w:rPr>
                <w:noProof/>
                <w:webHidden/>
              </w:rPr>
              <w:fldChar w:fldCharType="separate"/>
            </w:r>
            <w:r w:rsidR="00C642A6">
              <w:rPr>
                <w:noProof/>
                <w:webHidden/>
              </w:rPr>
              <w:t>5</w:t>
            </w:r>
            <w:r>
              <w:rPr>
                <w:noProof/>
                <w:webHidden/>
              </w:rPr>
              <w:fldChar w:fldCharType="end"/>
            </w:r>
          </w:hyperlink>
        </w:p>
        <w:p w14:paraId="50AC38EB" w14:textId="10EB92F5" w:rsidR="00E11D9E" w:rsidRDefault="00E11D9E" w:rsidP="00E11D9E">
          <w:pPr>
            <w:pStyle w:val="Inhopg1"/>
            <w:tabs>
              <w:tab w:val="right" w:leader="dot" w:pos="9062"/>
            </w:tabs>
            <w:jc w:val="both"/>
            <w:rPr>
              <w:rFonts w:eastAsiaTheme="minorEastAsia"/>
              <w:noProof/>
              <w:lang w:eastAsia="nl-BE"/>
            </w:rPr>
          </w:pPr>
          <w:hyperlink w:anchor="_Toc103244954" w:history="1">
            <w:r>
              <w:rPr>
                <w:rStyle w:val="Hyperlink"/>
                <w:noProof/>
              </w:rPr>
              <w:t>F</w:t>
            </w:r>
            <w:r w:rsidRPr="002033EE">
              <w:rPr>
                <w:rStyle w:val="Hyperlink"/>
                <w:noProof/>
              </w:rPr>
              <w:t>ase 4: de concretiseringsfase</w:t>
            </w:r>
            <w:r>
              <w:rPr>
                <w:noProof/>
                <w:webHidden/>
              </w:rPr>
              <w:tab/>
            </w:r>
            <w:r>
              <w:rPr>
                <w:noProof/>
                <w:webHidden/>
              </w:rPr>
              <w:fldChar w:fldCharType="begin"/>
            </w:r>
            <w:r>
              <w:rPr>
                <w:noProof/>
                <w:webHidden/>
              </w:rPr>
              <w:instrText xml:space="preserve"> PAGEREF _Toc103244954 \h </w:instrText>
            </w:r>
            <w:r>
              <w:rPr>
                <w:noProof/>
                <w:webHidden/>
              </w:rPr>
            </w:r>
            <w:r>
              <w:rPr>
                <w:noProof/>
                <w:webHidden/>
              </w:rPr>
              <w:fldChar w:fldCharType="separate"/>
            </w:r>
            <w:r w:rsidR="00C642A6">
              <w:rPr>
                <w:noProof/>
                <w:webHidden/>
              </w:rPr>
              <w:t>5</w:t>
            </w:r>
            <w:r>
              <w:rPr>
                <w:noProof/>
                <w:webHidden/>
              </w:rPr>
              <w:fldChar w:fldCharType="end"/>
            </w:r>
          </w:hyperlink>
        </w:p>
        <w:p w14:paraId="7A107233" w14:textId="730A2A4D" w:rsidR="00E11D9E" w:rsidRDefault="00E11D9E" w:rsidP="00E11D9E">
          <w:pPr>
            <w:pStyle w:val="Inhopg2"/>
            <w:tabs>
              <w:tab w:val="right" w:leader="dot" w:pos="9062"/>
            </w:tabs>
            <w:jc w:val="both"/>
            <w:rPr>
              <w:rFonts w:eastAsiaTheme="minorEastAsia"/>
              <w:noProof/>
              <w:lang w:eastAsia="nl-BE"/>
            </w:rPr>
          </w:pPr>
          <w:hyperlink w:anchor="_Toc103244955" w:history="1">
            <w:r>
              <w:rPr>
                <w:rStyle w:val="Hyperlink"/>
                <w:noProof/>
              </w:rPr>
              <w:t>H</w:t>
            </w:r>
            <w:r w:rsidRPr="002033EE">
              <w:rPr>
                <w:rStyle w:val="Hyperlink"/>
                <w:noProof/>
              </w:rPr>
              <w:t>oe willen we dat bereiken?</w:t>
            </w:r>
            <w:r>
              <w:rPr>
                <w:noProof/>
                <w:webHidden/>
              </w:rPr>
              <w:tab/>
            </w:r>
            <w:r>
              <w:rPr>
                <w:noProof/>
                <w:webHidden/>
              </w:rPr>
              <w:fldChar w:fldCharType="begin"/>
            </w:r>
            <w:r>
              <w:rPr>
                <w:noProof/>
                <w:webHidden/>
              </w:rPr>
              <w:instrText xml:space="preserve"> PAGEREF _Toc103244955 \h </w:instrText>
            </w:r>
            <w:r>
              <w:rPr>
                <w:noProof/>
                <w:webHidden/>
              </w:rPr>
            </w:r>
            <w:r>
              <w:rPr>
                <w:noProof/>
                <w:webHidden/>
              </w:rPr>
              <w:fldChar w:fldCharType="separate"/>
            </w:r>
            <w:r w:rsidR="00C642A6">
              <w:rPr>
                <w:noProof/>
                <w:webHidden/>
              </w:rPr>
              <w:t>5</w:t>
            </w:r>
            <w:r>
              <w:rPr>
                <w:noProof/>
                <w:webHidden/>
              </w:rPr>
              <w:fldChar w:fldCharType="end"/>
            </w:r>
          </w:hyperlink>
        </w:p>
        <w:p w14:paraId="63F9FEC5" w14:textId="410F30C0" w:rsidR="00E11D9E" w:rsidRDefault="00E11D9E" w:rsidP="00E11D9E">
          <w:pPr>
            <w:pStyle w:val="Inhopg2"/>
            <w:tabs>
              <w:tab w:val="right" w:leader="dot" w:pos="9062"/>
            </w:tabs>
            <w:jc w:val="both"/>
            <w:rPr>
              <w:rFonts w:eastAsiaTheme="minorEastAsia"/>
              <w:noProof/>
              <w:lang w:eastAsia="nl-BE"/>
            </w:rPr>
          </w:pPr>
          <w:hyperlink w:anchor="_Toc103244956" w:history="1">
            <w:r>
              <w:rPr>
                <w:rStyle w:val="Hyperlink"/>
                <w:noProof/>
              </w:rPr>
              <w:t>W</w:t>
            </w:r>
            <w:r w:rsidRPr="002033EE">
              <w:rPr>
                <w:rStyle w:val="Hyperlink"/>
                <w:noProof/>
              </w:rPr>
              <w:t>anneer willen we wat bereiken?</w:t>
            </w:r>
            <w:r>
              <w:rPr>
                <w:noProof/>
                <w:webHidden/>
              </w:rPr>
              <w:tab/>
            </w:r>
            <w:r>
              <w:rPr>
                <w:noProof/>
                <w:webHidden/>
              </w:rPr>
              <w:fldChar w:fldCharType="begin"/>
            </w:r>
            <w:r>
              <w:rPr>
                <w:noProof/>
                <w:webHidden/>
              </w:rPr>
              <w:instrText xml:space="preserve"> PAGEREF _Toc103244956 \h </w:instrText>
            </w:r>
            <w:r>
              <w:rPr>
                <w:noProof/>
                <w:webHidden/>
              </w:rPr>
            </w:r>
            <w:r>
              <w:rPr>
                <w:noProof/>
                <w:webHidden/>
              </w:rPr>
              <w:fldChar w:fldCharType="separate"/>
            </w:r>
            <w:r w:rsidR="00C642A6">
              <w:rPr>
                <w:noProof/>
                <w:webHidden/>
              </w:rPr>
              <w:t>5</w:t>
            </w:r>
            <w:r>
              <w:rPr>
                <w:noProof/>
                <w:webHidden/>
              </w:rPr>
              <w:fldChar w:fldCharType="end"/>
            </w:r>
          </w:hyperlink>
        </w:p>
        <w:p w14:paraId="08AFA94E" w14:textId="426F8312" w:rsidR="00E11D9E" w:rsidRDefault="00E11D9E" w:rsidP="00E11D9E">
          <w:pPr>
            <w:pStyle w:val="Inhopg1"/>
            <w:tabs>
              <w:tab w:val="right" w:leader="dot" w:pos="9062"/>
            </w:tabs>
            <w:jc w:val="both"/>
            <w:rPr>
              <w:rFonts w:eastAsiaTheme="minorEastAsia"/>
              <w:noProof/>
              <w:lang w:eastAsia="nl-BE"/>
            </w:rPr>
          </w:pPr>
          <w:hyperlink w:anchor="_Toc103244957" w:history="1">
            <w:r>
              <w:rPr>
                <w:rStyle w:val="Hyperlink"/>
                <w:noProof/>
              </w:rPr>
              <w:t>F</w:t>
            </w:r>
            <w:r w:rsidRPr="002033EE">
              <w:rPr>
                <w:rStyle w:val="Hyperlink"/>
                <w:noProof/>
              </w:rPr>
              <w:t>ase 5: de evaluatiefase</w:t>
            </w:r>
            <w:r>
              <w:rPr>
                <w:noProof/>
                <w:webHidden/>
              </w:rPr>
              <w:tab/>
            </w:r>
            <w:r>
              <w:rPr>
                <w:noProof/>
                <w:webHidden/>
              </w:rPr>
              <w:fldChar w:fldCharType="begin"/>
            </w:r>
            <w:r>
              <w:rPr>
                <w:noProof/>
                <w:webHidden/>
              </w:rPr>
              <w:instrText xml:space="preserve"> PAGEREF _Toc103244957 \h </w:instrText>
            </w:r>
            <w:r>
              <w:rPr>
                <w:noProof/>
                <w:webHidden/>
              </w:rPr>
            </w:r>
            <w:r>
              <w:rPr>
                <w:noProof/>
                <w:webHidden/>
              </w:rPr>
              <w:fldChar w:fldCharType="separate"/>
            </w:r>
            <w:r w:rsidR="00C642A6">
              <w:rPr>
                <w:noProof/>
                <w:webHidden/>
              </w:rPr>
              <w:t>5</w:t>
            </w:r>
            <w:r>
              <w:rPr>
                <w:noProof/>
                <w:webHidden/>
              </w:rPr>
              <w:fldChar w:fldCharType="end"/>
            </w:r>
          </w:hyperlink>
        </w:p>
        <w:p w14:paraId="55FED1BA" w14:textId="78835545" w:rsidR="00E11D9E" w:rsidRDefault="00E11D9E" w:rsidP="00E11D9E">
          <w:pPr>
            <w:pStyle w:val="Inhopg2"/>
            <w:tabs>
              <w:tab w:val="right" w:leader="dot" w:pos="9062"/>
            </w:tabs>
            <w:jc w:val="both"/>
            <w:rPr>
              <w:rFonts w:eastAsiaTheme="minorEastAsia"/>
              <w:noProof/>
              <w:lang w:eastAsia="nl-BE"/>
            </w:rPr>
          </w:pPr>
          <w:hyperlink w:anchor="_Toc103244958" w:history="1">
            <w:r w:rsidRPr="002033EE">
              <w:rPr>
                <w:rStyle w:val="Hyperlink"/>
                <w:noProof/>
              </w:rPr>
              <w:t>Jaarlijkse evaluatie concrete doelstellingen</w:t>
            </w:r>
            <w:r>
              <w:rPr>
                <w:noProof/>
                <w:webHidden/>
              </w:rPr>
              <w:tab/>
            </w:r>
            <w:r>
              <w:rPr>
                <w:noProof/>
                <w:webHidden/>
              </w:rPr>
              <w:fldChar w:fldCharType="begin"/>
            </w:r>
            <w:r>
              <w:rPr>
                <w:noProof/>
                <w:webHidden/>
              </w:rPr>
              <w:instrText xml:space="preserve"> PAGEREF _Toc103244958 \h </w:instrText>
            </w:r>
            <w:r>
              <w:rPr>
                <w:noProof/>
                <w:webHidden/>
              </w:rPr>
            </w:r>
            <w:r>
              <w:rPr>
                <w:noProof/>
                <w:webHidden/>
              </w:rPr>
              <w:fldChar w:fldCharType="separate"/>
            </w:r>
            <w:r w:rsidR="00C642A6">
              <w:rPr>
                <w:noProof/>
                <w:webHidden/>
              </w:rPr>
              <w:t>5</w:t>
            </w:r>
            <w:r>
              <w:rPr>
                <w:noProof/>
                <w:webHidden/>
              </w:rPr>
              <w:fldChar w:fldCharType="end"/>
            </w:r>
          </w:hyperlink>
        </w:p>
        <w:p w14:paraId="2BC0B5D9" w14:textId="68188F4C" w:rsidR="00E11D9E" w:rsidRDefault="00E11D9E" w:rsidP="00E11D9E">
          <w:pPr>
            <w:pStyle w:val="Inhopg2"/>
            <w:tabs>
              <w:tab w:val="right" w:leader="dot" w:pos="9062"/>
            </w:tabs>
            <w:jc w:val="both"/>
            <w:rPr>
              <w:rFonts w:eastAsiaTheme="minorEastAsia"/>
              <w:noProof/>
              <w:lang w:eastAsia="nl-BE"/>
            </w:rPr>
          </w:pPr>
          <w:hyperlink w:anchor="_Toc103244959" w:history="1">
            <w:r w:rsidRPr="002033EE">
              <w:rPr>
                <w:rStyle w:val="Hyperlink"/>
                <w:noProof/>
              </w:rPr>
              <w:t>slotwoord/vooruitblik?</w:t>
            </w:r>
            <w:r>
              <w:rPr>
                <w:noProof/>
                <w:webHidden/>
              </w:rPr>
              <w:tab/>
            </w:r>
            <w:r>
              <w:rPr>
                <w:noProof/>
                <w:webHidden/>
              </w:rPr>
              <w:fldChar w:fldCharType="begin"/>
            </w:r>
            <w:r>
              <w:rPr>
                <w:noProof/>
                <w:webHidden/>
              </w:rPr>
              <w:instrText xml:space="preserve"> PAGEREF _Toc103244959 \h </w:instrText>
            </w:r>
            <w:r>
              <w:rPr>
                <w:noProof/>
                <w:webHidden/>
              </w:rPr>
            </w:r>
            <w:r>
              <w:rPr>
                <w:noProof/>
                <w:webHidden/>
              </w:rPr>
              <w:fldChar w:fldCharType="separate"/>
            </w:r>
            <w:r w:rsidR="00C642A6">
              <w:rPr>
                <w:noProof/>
                <w:webHidden/>
              </w:rPr>
              <w:t>5</w:t>
            </w:r>
            <w:r>
              <w:rPr>
                <w:noProof/>
                <w:webHidden/>
              </w:rPr>
              <w:fldChar w:fldCharType="end"/>
            </w:r>
          </w:hyperlink>
        </w:p>
        <w:p w14:paraId="1B0D012E" w14:textId="77777777" w:rsidR="00E11D9E" w:rsidRDefault="00E11D9E" w:rsidP="00E11D9E">
          <w:pPr>
            <w:jc w:val="both"/>
          </w:pPr>
          <w:r>
            <w:rPr>
              <w:b/>
              <w:bCs/>
              <w:lang w:val="nl-NL"/>
            </w:rPr>
            <w:fldChar w:fldCharType="end"/>
          </w:r>
        </w:p>
      </w:sdtContent>
    </w:sdt>
    <w:p w14:paraId="5CF2EFCA" w14:textId="77777777" w:rsidR="00E11D9E" w:rsidRDefault="00E11D9E" w:rsidP="00E11D9E">
      <w:pPr>
        <w:spacing w:after="0" w:line="240" w:lineRule="auto"/>
        <w:jc w:val="both"/>
        <w:textAlignment w:val="center"/>
      </w:pPr>
    </w:p>
    <w:p w14:paraId="6EE60D6B" w14:textId="77777777" w:rsidR="00E11D9E" w:rsidRDefault="00E11D9E" w:rsidP="00E11D9E">
      <w:pPr>
        <w:pStyle w:val="Kop2"/>
        <w:spacing w:after="240"/>
        <w:jc w:val="both"/>
        <w15:collapsed/>
      </w:pPr>
      <w:bookmarkStart w:id="15" w:name="_Toc103244947"/>
      <w:r>
        <w:t>Wie zijn wij?</w:t>
      </w:r>
      <w:bookmarkEnd w:id="15"/>
    </w:p>
    <w:p w14:paraId="0A9DB770" w14:textId="77777777" w:rsidR="00E11D9E" w:rsidRPr="001D0705" w:rsidRDefault="00E11D9E" w:rsidP="00E11D9E"/>
    <w:p w14:paraId="5F92F703" w14:textId="77777777" w:rsidR="00E11D9E" w:rsidRDefault="00E11D9E" w:rsidP="00E11D9E">
      <w:pPr>
        <w:pStyle w:val="Lijstalinea"/>
        <w:numPr>
          <w:ilvl w:val="0"/>
          <w:numId w:val="17"/>
        </w:numPr>
        <w:spacing w:after="0" w:line="240" w:lineRule="auto"/>
        <w:jc w:val="both"/>
        <w:textAlignment w:val="center"/>
        <w:rPr>
          <w:b/>
          <w:bCs/>
        </w:rPr>
      </w:pPr>
      <w:r w:rsidRPr="00300B32">
        <w:rPr>
          <w:b/>
          <w:bCs/>
        </w:rPr>
        <w:t>Structuur van club(bestuur) = organigram bestuur (+ beknopte functieprofilering?)</w:t>
      </w:r>
    </w:p>
    <w:p w14:paraId="241B1831" w14:textId="77777777" w:rsidR="00E11D9E" w:rsidRPr="00300B32" w:rsidRDefault="00E11D9E" w:rsidP="00E11D9E">
      <w:pPr>
        <w:pStyle w:val="Lijstalinea"/>
        <w:spacing w:after="0" w:line="240" w:lineRule="auto"/>
        <w:ind w:left="360"/>
        <w:jc w:val="both"/>
        <w:textAlignment w:val="center"/>
        <w:rPr>
          <w:b/>
          <w:bCs/>
        </w:rPr>
      </w:pPr>
    </w:p>
    <w:p w14:paraId="3E7BCB12" w14:textId="77777777" w:rsidR="00E11D9E" w:rsidRDefault="00E11D9E" w:rsidP="00E11D9E">
      <w:pPr>
        <w:pStyle w:val="Lijstalinea"/>
        <w:numPr>
          <w:ilvl w:val="0"/>
          <w:numId w:val="17"/>
        </w:numPr>
        <w:spacing w:after="0" w:line="240" w:lineRule="auto"/>
        <w:jc w:val="both"/>
        <w:textAlignment w:val="center"/>
        <w:rPr>
          <w:b/>
          <w:bCs/>
        </w:rPr>
      </w:pPr>
      <w:r w:rsidRPr="00300B32">
        <w:rPr>
          <w:b/>
          <w:bCs/>
        </w:rPr>
        <w:t xml:space="preserve">Kernwaarden </w:t>
      </w:r>
      <w:r>
        <w:rPr>
          <w:b/>
          <w:bCs/>
        </w:rPr>
        <w:t xml:space="preserve">van de </w:t>
      </w:r>
      <w:r w:rsidRPr="00300B32">
        <w:rPr>
          <w:b/>
          <w:bCs/>
        </w:rPr>
        <w:t>club</w:t>
      </w:r>
      <w:r>
        <w:rPr>
          <w:b/>
          <w:bCs/>
        </w:rPr>
        <w:t xml:space="preserve">, bijvoorbeeld </w:t>
      </w:r>
      <w:r w:rsidRPr="00300B32">
        <w:rPr>
          <w:b/>
          <w:bCs/>
        </w:rPr>
        <w:t>gegoten in pijler-structuur</w:t>
      </w:r>
    </w:p>
    <w:p w14:paraId="2E2A3F04" w14:textId="77777777" w:rsidR="00E11D9E" w:rsidRPr="00831356" w:rsidRDefault="00E11D9E" w:rsidP="00E11D9E">
      <w:pPr>
        <w:pStyle w:val="Lijstalinea"/>
        <w:rPr>
          <w:b/>
          <w:bCs/>
        </w:rPr>
      </w:pPr>
    </w:p>
    <w:p w14:paraId="25C04F40" w14:textId="770E5B99" w:rsidR="00E11D9E" w:rsidRDefault="00E11D9E" w:rsidP="00E11D9E">
      <w:pPr>
        <w:pStyle w:val="Lijstalinea"/>
        <w:rPr>
          <w:b/>
          <w:bCs/>
        </w:rPr>
      </w:pPr>
      <w:r>
        <w:rPr>
          <w:b/>
          <w:bCs/>
        </w:rPr>
        <w:t xml:space="preserve">     </w:t>
      </w:r>
      <w:r>
        <w:rPr>
          <w:b/>
          <w:bCs/>
          <w:noProof/>
        </w:rPr>
        <mc:AlternateContent>
          <mc:Choice Requires="wps">
            <w:drawing>
              <wp:inline distT="0" distB="0" distL="0" distR="0" wp14:anchorId="08267BD1" wp14:editId="4768A86A">
                <wp:extent cx="251460" cy="899160"/>
                <wp:effectExtent l="0" t="0" r="15240" b="15240"/>
                <wp:docPr id="2" name="Cilinder 2"/>
                <wp:cNvGraphicFramePr/>
                <a:graphic xmlns:a="http://schemas.openxmlformats.org/drawingml/2006/main">
                  <a:graphicData uri="http://schemas.microsoft.com/office/word/2010/wordprocessingShape">
                    <wps:wsp>
                      <wps:cNvSpPr/>
                      <wps:spPr>
                        <a:xfrm>
                          <a:off x="0" y="0"/>
                          <a:ext cx="251460" cy="89916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05775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2" o:spid="_x0000_s1026" type="#_x0000_t22" style="width:19.8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" adj="1510" fillcolor="#28196e [3204]" strokecolor="#130c36 [1604]" strokeweight="1pt">
                <v:stroke joinstyle="miter"/>
                <w10:anchorlock/>
              </v:shape>
            </w:pict>
          </mc:Fallback>
        </mc:AlternateContent>
      </w:r>
      <w:r>
        <w:rPr>
          <w:b/>
          <w:bCs/>
        </w:rPr>
        <w:tab/>
      </w:r>
      <w:r>
        <w:rPr>
          <w:b/>
          <w:bCs/>
        </w:rPr>
        <w:tab/>
        <w:t xml:space="preserve">     </w:t>
      </w:r>
      <w:r>
        <w:rPr>
          <w:b/>
          <w:bCs/>
          <w:noProof/>
        </w:rPr>
        <mc:AlternateContent>
          <mc:Choice Requires="wps">
            <w:drawing>
              <wp:inline distT="0" distB="0" distL="0" distR="0" wp14:anchorId="532004E6" wp14:editId="0E68BB82">
                <wp:extent cx="251460" cy="899160"/>
                <wp:effectExtent l="0" t="0" r="15240" b="15240"/>
                <wp:docPr id="5" name="Cilinder 5"/>
                <wp:cNvGraphicFramePr/>
                <a:graphic xmlns:a="http://schemas.openxmlformats.org/drawingml/2006/main">
                  <a:graphicData uri="http://schemas.microsoft.com/office/word/2010/wordprocessingShape">
                    <wps:wsp>
                      <wps:cNvSpPr/>
                      <wps:spPr>
                        <a:xfrm>
                          <a:off x="0" y="0"/>
                          <a:ext cx="251460" cy="899160"/>
                        </a:xfrm>
                        <a:prstGeom prst="can">
                          <a:avLst/>
                        </a:prstGeom>
                        <a:solidFill>
                          <a:srgbClr val="28196E"/>
                        </a:solidFill>
                        <a:ln w="12700" cap="flat" cmpd="sng" algn="ctr">
                          <a:solidFill>
                            <a:srgbClr val="28196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E873F4" id="Cilinder 5" o:spid="_x0000_s1026" type="#_x0000_t22" style="width:19.8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" adj="1510" fillcolor="#28196e" strokecolor="#1a0f4f" strokeweight="1pt">
                <v:stroke joinstyle="miter"/>
                <w10:anchorlock/>
              </v:shape>
            </w:pict>
          </mc:Fallback>
        </mc:AlternateContent>
      </w:r>
      <w:r>
        <w:rPr>
          <w:b/>
          <w:bCs/>
        </w:rPr>
        <w:tab/>
        <w:t xml:space="preserve">     </w:t>
      </w:r>
      <w:r>
        <w:rPr>
          <w:b/>
          <w:bCs/>
        </w:rPr>
        <w:t xml:space="preserve">    </w:t>
      </w:r>
      <w:r>
        <w:rPr>
          <w:b/>
          <w:bCs/>
        </w:rPr>
        <w:t xml:space="preserve">  </w:t>
      </w:r>
      <w:r>
        <w:rPr>
          <w:b/>
          <w:bCs/>
        </w:rPr>
        <w:tab/>
      </w:r>
      <w:r>
        <w:rPr>
          <w:b/>
          <w:bCs/>
          <w:noProof/>
        </w:rPr>
        <mc:AlternateContent>
          <mc:Choice Requires="wps">
            <w:drawing>
              <wp:inline distT="0" distB="0" distL="0" distR="0" wp14:anchorId="21C9BB5C" wp14:editId="5325799C">
                <wp:extent cx="251460" cy="899160"/>
                <wp:effectExtent l="0" t="0" r="15240" b="15240"/>
                <wp:docPr id="7" name="Cilinder 7"/>
                <wp:cNvGraphicFramePr/>
                <a:graphic xmlns:a="http://schemas.openxmlformats.org/drawingml/2006/main">
                  <a:graphicData uri="http://schemas.microsoft.com/office/word/2010/wordprocessingShape">
                    <wps:wsp>
                      <wps:cNvSpPr/>
                      <wps:spPr>
                        <a:xfrm>
                          <a:off x="0" y="0"/>
                          <a:ext cx="251460" cy="899160"/>
                        </a:xfrm>
                        <a:prstGeom prst="can">
                          <a:avLst/>
                        </a:prstGeom>
                        <a:solidFill>
                          <a:srgbClr val="28196E"/>
                        </a:solidFill>
                        <a:ln w="12700" cap="flat" cmpd="sng" algn="ctr">
                          <a:solidFill>
                            <a:srgbClr val="28196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56C4B7" id="Cilinder 7" o:spid="_x0000_s1026" type="#_x0000_t22" style="width:19.8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" adj="1510" fillcolor="#28196e" strokecolor="#1a0f4f" strokeweight="1pt">
                <v:stroke joinstyle="miter"/>
                <w10:anchorlock/>
              </v:shape>
            </w:pict>
          </mc:Fallback>
        </mc:AlternateContent>
      </w:r>
      <w:r>
        <w:rPr>
          <w:b/>
          <w:bCs/>
        </w:rPr>
        <w:tab/>
        <w:t xml:space="preserve">   </w:t>
      </w:r>
      <w:r>
        <w:rPr>
          <w:b/>
          <w:bCs/>
        </w:rPr>
        <w:tab/>
        <w:t xml:space="preserve">              </w:t>
      </w:r>
      <w:r>
        <w:rPr>
          <w:noProof/>
        </w:rPr>
        <mc:AlternateContent>
          <mc:Choice Requires="wps">
            <w:drawing>
              <wp:inline distT="0" distB="0" distL="0" distR="0" wp14:anchorId="62DECB67" wp14:editId="182E1D77">
                <wp:extent cx="251460" cy="899160"/>
                <wp:effectExtent l="0" t="0" r="15240" b="15240"/>
                <wp:docPr id="19" name="Cilinder 19"/>
                <wp:cNvGraphicFramePr/>
                <a:graphic xmlns:a="http://schemas.openxmlformats.org/drawingml/2006/main">
                  <a:graphicData uri="http://schemas.microsoft.com/office/word/2010/wordprocessingShape">
                    <wps:wsp>
                      <wps:cNvSpPr/>
                      <wps:spPr>
                        <a:xfrm>
                          <a:off x="0" y="0"/>
                          <a:ext cx="251460" cy="899160"/>
                        </a:xfrm>
                        <a:prstGeom prst="can">
                          <a:avLst/>
                        </a:prstGeom>
                        <a:solidFill>
                          <a:srgbClr val="28196E"/>
                        </a:solidFill>
                        <a:ln w="12700" cap="flat" cmpd="sng" algn="ctr">
                          <a:solidFill>
                            <a:srgbClr val="28196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AF2B22" id="Cilinder 19" o:spid="_x0000_s1026" type="#_x0000_t22" style="width:19.8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" adj="1510" fillcolor="#28196e" strokecolor="#1a0f4f" strokeweight="1pt">
                <v:stroke joinstyle="miter"/>
                <w10:anchorlock/>
              </v:shape>
            </w:pict>
          </mc:Fallback>
        </mc:AlternateContent>
      </w:r>
    </w:p>
    <w:p w14:paraId="5DAD1913" w14:textId="77777777" w:rsidR="00E11D9E" w:rsidRPr="00831356" w:rsidRDefault="00E11D9E" w:rsidP="00E11D9E">
      <w:pPr>
        <w:pStyle w:val="Lijstalinea"/>
        <w:rPr>
          <w:b/>
          <w:bCs/>
        </w:rPr>
      </w:pPr>
    </w:p>
    <w:p w14:paraId="54A7CB0A" w14:textId="77777777" w:rsidR="00E11D9E" w:rsidRPr="000526E6" w:rsidRDefault="00E11D9E" w:rsidP="00E11D9E">
      <w:pPr>
        <w:spacing w:after="0" w:line="240" w:lineRule="auto"/>
        <w:ind w:firstLine="708"/>
        <w:jc w:val="both"/>
        <w:textAlignment w:val="center"/>
      </w:pPr>
      <w:r>
        <w:t xml:space="preserve">Spelplezier </w:t>
      </w:r>
      <w:r>
        <w:tab/>
      </w:r>
      <w:r>
        <w:tab/>
      </w:r>
      <w:proofErr w:type="spellStart"/>
      <w:r>
        <w:t>Inclusiviteit</w:t>
      </w:r>
      <w:proofErr w:type="spellEnd"/>
      <w:r>
        <w:tab/>
      </w:r>
      <w:r>
        <w:tab/>
        <w:t xml:space="preserve">Respect </w:t>
      </w:r>
      <w:r>
        <w:tab/>
        <w:t xml:space="preserve">      Samenwerking</w:t>
      </w:r>
    </w:p>
    <w:p w14:paraId="44251001" w14:textId="77777777" w:rsidR="00E11D9E" w:rsidRDefault="00E11D9E" w:rsidP="00E11D9E">
      <w:pPr>
        <w:spacing w:after="0" w:line="240" w:lineRule="auto"/>
        <w:jc w:val="both"/>
        <w:textAlignment w:val="center"/>
      </w:pPr>
    </w:p>
    <w:p w14:paraId="5CE3DA3E" w14:textId="77777777" w:rsidR="00E11D9E" w:rsidRDefault="00E11D9E" w:rsidP="00E11D9E">
      <w:pPr>
        <w:pStyle w:val="Kop2"/>
        <w:spacing w:after="240"/>
        <w:jc w:val="both"/>
        <w15:collapsed/>
      </w:pPr>
      <w:bookmarkStart w:id="16" w:name="_Toc103244948"/>
      <w:r w:rsidRPr="003F2D91">
        <w:t>wat is onze missie?</w:t>
      </w:r>
      <w:bookmarkEnd w:id="16"/>
    </w:p>
    <w:p w14:paraId="2C385B3C" w14:textId="77777777" w:rsidR="00E11D9E" w:rsidRPr="001D0705" w:rsidRDefault="00E11D9E" w:rsidP="00E11D9E"/>
    <w:p w14:paraId="0910D70E" w14:textId="77777777" w:rsidR="00E11D9E" w:rsidRDefault="00E11D9E" w:rsidP="00E11D9E">
      <w:pPr>
        <w:numPr>
          <w:ilvl w:val="0"/>
          <w:numId w:val="15"/>
        </w:numPr>
        <w:spacing w:line="240" w:lineRule="auto"/>
        <w:jc w:val="both"/>
        <w:rPr>
          <w:b/>
          <w:bCs/>
        </w:rPr>
      </w:pPr>
      <w:r w:rsidRPr="00300B32">
        <w:rPr>
          <w:b/>
          <w:bCs/>
        </w:rPr>
        <w:t>Formuleer de 5 bouwstenen van de missie</w:t>
      </w:r>
    </w:p>
    <w:p w14:paraId="6616E7C9" w14:textId="77777777" w:rsidR="00E11D9E" w:rsidRPr="00300B32" w:rsidRDefault="00E11D9E" w:rsidP="00E11D9E">
      <w:pPr>
        <w:spacing w:line="240" w:lineRule="auto"/>
        <w:ind w:left="360"/>
        <w:jc w:val="both"/>
        <w:rPr>
          <w:b/>
          <w:bCs/>
        </w:rPr>
      </w:pPr>
      <w:r>
        <w:rPr>
          <w:b/>
          <w:bCs/>
        </w:rPr>
        <w:object w:dxaOrig="2280" w:dyaOrig="816" w14:anchorId="4381BB3E">
          <v:shape id="_x0000_i1026" type="#_x0000_t75" style="width:114pt;height:40.8pt" o:ole="">
            <v:imagedata r:id="rId12" o:title=""/>
          </v:shape>
          <o:OLEObject Type="Embed" ProgID="Package" ShapeID="_x0000_i1026" DrawAspect="Content" ObjectID="_1732692523" r:id="rId13"/>
        </w:object>
      </w:r>
    </w:p>
    <w:p w14:paraId="17C6F099" w14:textId="77777777" w:rsidR="00E11D9E" w:rsidRDefault="00E11D9E" w:rsidP="00E11D9E">
      <w:pPr>
        <w:numPr>
          <w:ilvl w:val="0"/>
          <w:numId w:val="15"/>
        </w:numPr>
        <w:spacing w:line="240" w:lineRule="auto"/>
        <w:jc w:val="both"/>
        <w:rPr>
          <w:b/>
          <w:bCs/>
        </w:rPr>
      </w:pPr>
      <w:r w:rsidRPr="00300B32">
        <w:rPr>
          <w:b/>
          <w:bCs/>
        </w:rPr>
        <w:t>(her)formuleren van de missie</w:t>
      </w:r>
    </w:p>
    <w:p w14:paraId="4608EA9C" w14:textId="77777777" w:rsidR="00E11D9E" w:rsidRPr="00D65FC3" w:rsidRDefault="00E11D9E" w:rsidP="00E11D9E">
      <w:pPr>
        <w:spacing w:line="240" w:lineRule="auto"/>
        <w:ind w:left="360"/>
        <w:jc w:val="both"/>
      </w:pPr>
      <w:r>
        <w:lastRenderedPageBreak/>
        <w:t>Bekijk onderstaand document. Beantwoordt je missie aan deze vragen? Pas indien nodig aan.</w:t>
      </w:r>
    </w:p>
    <w:p w14:paraId="5F1D3205" w14:textId="77777777" w:rsidR="00E11D9E" w:rsidRPr="00374E8B" w:rsidRDefault="00E11D9E" w:rsidP="00E11D9E">
      <w:pPr>
        <w:spacing w:after="0" w:line="240" w:lineRule="auto"/>
        <w:ind w:left="360"/>
        <w:textAlignment w:val="center"/>
      </w:pPr>
      <w:r>
        <w:object w:dxaOrig="3396" w:dyaOrig="816" w14:anchorId="62F9031A">
          <v:shape id="_x0000_i1027" type="#_x0000_t75" style="width:169.8pt;height:40.8pt" o:ole="">
            <v:imagedata r:id="rId14" o:title=""/>
          </v:shape>
          <o:OLEObject Type="Embed" ProgID="Package" ShapeID="_x0000_i1027" DrawAspect="Content" ObjectID="_1732692524" r:id="rId15"/>
        </w:object>
      </w:r>
    </w:p>
    <w:p w14:paraId="7E14D15D" w14:textId="77777777" w:rsidR="00E11D9E" w:rsidRDefault="00E11D9E" w:rsidP="00E11D9E">
      <w:pPr>
        <w:spacing w:after="0" w:line="240" w:lineRule="auto"/>
        <w:ind w:left="360"/>
        <w:textAlignment w:val="center"/>
        <w:rPr>
          <w:u w:val="single"/>
        </w:rPr>
      </w:pPr>
    </w:p>
    <w:p w14:paraId="7FB0DE08" w14:textId="77777777" w:rsidR="00E11D9E" w:rsidRPr="00A86324" w:rsidRDefault="00E11D9E" w:rsidP="00E11D9E">
      <w:pPr>
        <w:spacing w:line="240" w:lineRule="auto"/>
        <w:jc w:val="both"/>
      </w:pPr>
    </w:p>
    <w:p w14:paraId="3F42E5D9" w14:textId="77777777" w:rsidR="00E11D9E" w:rsidRPr="00926779" w:rsidRDefault="00E11D9E" w:rsidP="00E11D9E">
      <w:pPr>
        <w:numPr>
          <w:ilvl w:val="0"/>
          <w:numId w:val="15"/>
        </w:numPr>
        <w:spacing w:line="240" w:lineRule="auto"/>
        <w:jc w:val="both"/>
      </w:pPr>
      <w:r w:rsidRPr="00B24C9A">
        <w:rPr>
          <w:b/>
          <w:bCs/>
        </w:rPr>
        <w:t>Evalueren van de geformuleerde missie</w:t>
      </w:r>
    </w:p>
    <w:p w14:paraId="047882F0" w14:textId="77777777" w:rsidR="00E11D9E" w:rsidRPr="00926779" w:rsidRDefault="00E11D9E" w:rsidP="00E11D9E">
      <w:pPr>
        <w:spacing w:line="240" w:lineRule="auto"/>
        <w:ind w:left="360"/>
        <w:jc w:val="both"/>
      </w:pPr>
      <w:r>
        <w:t>Bekijk onderstaand document. Vul het scoreformulier in en beoordeel de kwaliteit van je missie.</w:t>
      </w:r>
    </w:p>
    <w:p w14:paraId="1E43E125" w14:textId="77777777" w:rsidR="00E11D9E" w:rsidRPr="00B24C9A" w:rsidRDefault="00E11D9E" w:rsidP="00E11D9E">
      <w:pPr>
        <w:spacing w:line="240" w:lineRule="auto"/>
        <w:ind w:left="360"/>
        <w:jc w:val="both"/>
      </w:pPr>
      <w:r>
        <w:object w:dxaOrig="2040" w:dyaOrig="816" w14:anchorId="05F8E486">
          <v:shape id="_x0000_i1028" type="#_x0000_t75" style="width:102pt;height:40.8pt" o:ole="">
            <v:imagedata r:id="rId16" o:title=""/>
          </v:shape>
          <o:OLEObject Type="Embed" ProgID="Package" ShapeID="_x0000_i1028" DrawAspect="Content" ObjectID="_1732692525" r:id="rId17"/>
        </w:object>
      </w:r>
    </w:p>
    <w:p w14:paraId="2D210582" w14:textId="77777777" w:rsidR="00E11D9E" w:rsidRDefault="00E11D9E" w:rsidP="00E11D9E">
      <w:pPr>
        <w:jc w:val="both"/>
      </w:pPr>
    </w:p>
    <w:p w14:paraId="66DD277D" w14:textId="77777777" w:rsidR="00E11D9E" w:rsidRDefault="00E11D9E" w:rsidP="00E11D9E">
      <w:pPr>
        <w:pStyle w:val="Kop1"/>
        <w:spacing w:after="240"/>
        <w:jc w:val="both"/>
        <w15:collapsed/>
      </w:pPr>
      <w:bookmarkStart w:id="17" w:name="_Toc103244949"/>
      <w:r>
        <w:t>Fase 2: De analysefase</w:t>
      </w:r>
      <w:bookmarkEnd w:id="17"/>
      <w:r>
        <w:t xml:space="preserve"> </w:t>
      </w:r>
    </w:p>
    <w:p w14:paraId="4D40C964" w14:textId="77777777" w:rsidR="00E11D9E" w:rsidRPr="001666B3" w:rsidRDefault="00E11D9E" w:rsidP="00E11D9E">
      <w:pPr>
        <w:jc w:val="both"/>
      </w:pPr>
    </w:p>
    <w:p w14:paraId="497AD925" w14:textId="77777777" w:rsidR="00E11D9E" w:rsidRDefault="00E11D9E" w:rsidP="00E11D9E">
      <w:pPr>
        <w:pStyle w:val="Kop2"/>
        <w:jc w:val="both"/>
      </w:pPr>
      <w:bookmarkStart w:id="18" w:name="_Toc103244950"/>
      <w:r w:rsidRPr="00682521">
        <w:t>wat is de huidige situatie?</w:t>
      </w:r>
      <w:bookmarkEnd w:id="18"/>
    </w:p>
    <w:p w14:paraId="08E935CA" w14:textId="77777777" w:rsidR="00E11D9E" w:rsidRPr="001D0705" w:rsidRDefault="00E11D9E" w:rsidP="00E11D9E"/>
    <w:p w14:paraId="75C13596" w14:textId="77777777" w:rsidR="00E11D9E" w:rsidRDefault="00E11D9E" w:rsidP="00E11D9E">
      <w:pPr>
        <w:pStyle w:val="Lijstalinea"/>
        <w:numPr>
          <w:ilvl w:val="0"/>
          <w:numId w:val="18"/>
        </w:numPr>
        <w:jc w:val="both"/>
        <w:rPr>
          <w:b/>
          <w:bCs/>
        </w:rPr>
      </w:pPr>
      <w:r w:rsidRPr="00300B32">
        <w:rPr>
          <w:b/>
          <w:bCs/>
        </w:rPr>
        <w:t>Stakeholderanalyse = wie is er belangrijk voor onze club (interesse &amp; impact)</w:t>
      </w:r>
    </w:p>
    <w:p w14:paraId="1031A5F8" w14:textId="77777777" w:rsidR="00E11D9E" w:rsidRDefault="00E11D9E" w:rsidP="00E11D9E">
      <w:pPr>
        <w:pStyle w:val="Lijstalinea"/>
        <w:ind w:left="360"/>
        <w:jc w:val="both"/>
      </w:pPr>
      <w:r>
        <w:t>Gebruik onderstaand document als leidraad bij het opstellen van je stakeholderanalyse.</w:t>
      </w:r>
    </w:p>
    <w:p w14:paraId="5BB8D2EA" w14:textId="77777777" w:rsidR="00E11D9E" w:rsidRPr="00F02965" w:rsidRDefault="00E11D9E" w:rsidP="00E11D9E">
      <w:pPr>
        <w:pStyle w:val="Lijstalinea"/>
        <w:ind w:left="360"/>
        <w:jc w:val="both"/>
      </w:pPr>
      <w:r>
        <w:object w:dxaOrig="2713" w:dyaOrig="816" w14:anchorId="3863A79F">
          <v:shape id="_x0000_i1029" type="#_x0000_t75" style="width:135.65pt;height:40.8pt" o:ole="">
            <v:imagedata r:id="rId18" o:title=""/>
          </v:shape>
          <o:OLEObject Type="Embed" ProgID="Package" ShapeID="_x0000_i1029" DrawAspect="Content" ObjectID="_1732692526" r:id="rId19"/>
        </w:object>
      </w:r>
    </w:p>
    <w:p w14:paraId="5C804135" w14:textId="77777777" w:rsidR="00E11D9E" w:rsidRPr="00300B32" w:rsidRDefault="00E11D9E" w:rsidP="00E11D9E">
      <w:pPr>
        <w:pStyle w:val="Lijstalinea"/>
        <w:ind w:left="360"/>
        <w:jc w:val="both"/>
        <w:rPr>
          <w:b/>
          <w:bCs/>
        </w:rPr>
      </w:pPr>
    </w:p>
    <w:p w14:paraId="3F52852A" w14:textId="77777777" w:rsidR="00E11D9E" w:rsidRDefault="00E11D9E" w:rsidP="00E11D9E">
      <w:pPr>
        <w:pStyle w:val="Lijstalinea"/>
        <w:numPr>
          <w:ilvl w:val="0"/>
          <w:numId w:val="18"/>
        </w:numPr>
        <w:jc w:val="both"/>
        <w:rPr>
          <w:b/>
          <w:bCs/>
        </w:rPr>
      </w:pPr>
      <w:r w:rsidRPr="00300B32">
        <w:rPr>
          <w:b/>
          <w:bCs/>
        </w:rPr>
        <w:t>SWOT-analyse = interne- en externe analyse van de clubwerking (+confrontatie- en prioriteitsmatrix?)</w:t>
      </w:r>
    </w:p>
    <w:p w14:paraId="5BCB8036" w14:textId="77777777" w:rsidR="00E11D9E" w:rsidRDefault="00E11D9E" w:rsidP="00E11D9E">
      <w:pPr>
        <w:pStyle w:val="Lijstalinea"/>
        <w:ind w:left="360"/>
        <w:jc w:val="both"/>
      </w:pPr>
      <w:r>
        <w:t>Gebruik onderstaand document als leidraad bij het opstellen van je SWOT-analyse.</w:t>
      </w:r>
    </w:p>
    <w:p w14:paraId="29027D4C" w14:textId="77777777" w:rsidR="00E11D9E" w:rsidRPr="009E2493" w:rsidRDefault="00E11D9E" w:rsidP="00E11D9E">
      <w:pPr>
        <w:pStyle w:val="Lijstalinea"/>
        <w:ind w:left="360"/>
        <w:jc w:val="both"/>
      </w:pPr>
      <w:r>
        <w:object w:dxaOrig="2100" w:dyaOrig="816" w14:anchorId="6222486A">
          <v:shape id="_x0000_i1030" type="#_x0000_t75" style="width:105pt;height:40.8pt" o:ole="">
            <v:imagedata r:id="rId20" o:title=""/>
          </v:shape>
          <o:OLEObject Type="Embed" ProgID="Package" ShapeID="_x0000_i1030" DrawAspect="Content" ObjectID="_1732692527" r:id="rId21"/>
        </w:object>
      </w:r>
    </w:p>
    <w:p w14:paraId="5F8D92BE" w14:textId="77777777" w:rsidR="00E11D9E" w:rsidRDefault="00E11D9E" w:rsidP="00E11D9E">
      <w:pPr>
        <w:pStyle w:val="Kop1"/>
        <w:jc w:val="both"/>
        <w15:collapsed/>
      </w:pPr>
      <w:bookmarkStart w:id="19" w:name="_Toc103244951"/>
      <w:r>
        <w:t>fase 3: de formuleringsfase</w:t>
      </w:r>
      <w:bookmarkEnd w:id="19"/>
      <w:r>
        <w:t xml:space="preserve"> </w:t>
      </w:r>
    </w:p>
    <w:p w14:paraId="55435D76" w14:textId="77777777" w:rsidR="00E11D9E" w:rsidRDefault="00E11D9E" w:rsidP="00E11D9E">
      <w:pPr>
        <w:spacing w:after="0" w:line="240" w:lineRule="auto"/>
        <w:jc w:val="both"/>
        <w:textAlignment w:val="center"/>
      </w:pPr>
    </w:p>
    <w:p w14:paraId="14655AED" w14:textId="77777777" w:rsidR="00E11D9E" w:rsidRDefault="00E11D9E" w:rsidP="00E11D9E">
      <w:pPr>
        <w:pStyle w:val="Kop2"/>
        <w:spacing w:after="240"/>
        <w:jc w:val="both"/>
        <w15:collapsed/>
      </w:pPr>
      <w:bookmarkStart w:id="20" w:name="_Toc103244952"/>
      <w:r w:rsidRPr="001032D8">
        <w:t>waar willen we naartoe? Onze visie!</w:t>
      </w:r>
      <w:bookmarkEnd w:id="20"/>
    </w:p>
    <w:p w14:paraId="0F5DEE86" w14:textId="77777777" w:rsidR="00E11D9E" w:rsidRPr="001D0705" w:rsidRDefault="00E11D9E" w:rsidP="00E11D9E"/>
    <w:p w14:paraId="2194358A" w14:textId="77777777" w:rsidR="00E11D9E" w:rsidRDefault="00E11D9E" w:rsidP="00E11D9E">
      <w:pPr>
        <w:numPr>
          <w:ilvl w:val="0"/>
          <w:numId w:val="14"/>
        </w:numPr>
        <w:spacing w:after="0" w:line="240" w:lineRule="auto"/>
        <w:jc w:val="both"/>
        <w:textAlignment w:val="center"/>
        <w:rPr>
          <w:b/>
          <w:bCs/>
        </w:rPr>
      </w:pPr>
      <w:r w:rsidRPr="00300B32">
        <w:rPr>
          <w:b/>
          <w:bCs/>
        </w:rPr>
        <w:t xml:space="preserve">Formuleer het driedelige </w:t>
      </w:r>
      <w:proofErr w:type="spellStart"/>
      <w:r w:rsidRPr="00300B32">
        <w:rPr>
          <w:b/>
          <w:bCs/>
        </w:rPr>
        <w:t>vision</w:t>
      </w:r>
      <w:proofErr w:type="spellEnd"/>
      <w:r w:rsidRPr="00300B32">
        <w:rPr>
          <w:b/>
          <w:bCs/>
        </w:rPr>
        <w:t xml:space="preserve"> canvas</w:t>
      </w:r>
    </w:p>
    <w:p w14:paraId="4DD6C513" w14:textId="77777777" w:rsidR="00E11D9E" w:rsidRDefault="00E11D9E" w:rsidP="00E11D9E">
      <w:pPr>
        <w:spacing w:after="0" w:line="240" w:lineRule="auto"/>
        <w:ind w:left="360"/>
        <w:jc w:val="both"/>
        <w:textAlignment w:val="center"/>
        <w:rPr>
          <w:b/>
          <w:bCs/>
        </w:rPr>
      </w:pPr>
      <w:r>
        <w:rPr>
          <w:b/>
          <w:bCs/>
        </w:rPr>
        <w:object w:dxaOrig="2604" w:dyaOrig="816" w14:anchorId="5840F98D">
          <v:shape id="_x0000_i1031" type="#_x0000_t75" style="width:130.2pt;height:40.8pt" o:ole="">
            <v:imagedata r:id="rId22" o:title=""/>
          </v:shape>
          <o:OLEObject Type="Embed" ProgID="Package" ShapeID="_x0000_i1031" DrawAspect="Content" ObjectID="_1732692528" r:id="rId23"/>
        </w:object>
      </w:r>
    </w:p>
    <w:p w14:paraId="435350DB" w14:textId="77777777" w:rsidR="00E11D9E" w:rsidRPr="00300B32" w:rsidRDefault="00E11D9E" w:rsidP="00E11D9E">
      <w:pPr>
        <w:spacing w:after="0" w:line="240" w:lineRule="auto"/>
        <w:ind w:left="360"/>
        <w:jc w:val="both"/>
        <w:textAlignment w:val="center"/>
        <w:rPr>
          <w:b/>
          <w:bCs/>
        </w:rPr>
      </w:pPr>
    </w:p>
    <w:p w14:paraId="6E51AB10" w14:textId="77777777" w:rsidR="00E11D9E" w:rsidRPr="00300B32" w:rsidRDefault="00E11D9E" w:rsidP="00E11D9E">
      <w:pPr>
        <w:numPr>
          <w:ilvl w:val="0"/>
          <w:numId w:val="14"/>
        </w:numPr>
        <w:spacing w:after="0" w:line="240" w:lineRule="auto"/>
        <w:jc w:val="both"/>
        <w:textAlignment w:val="center"/>
        <w:rPr>
          <w:b/>
          <w:bCs/>
        </w:rPr>
      </w:pPr>
      <w:r>
        <w:rPr>
          <w:b/>
          <w:bCs/>
        </w:rPr>
        <w:t>F</w:t>
      </w:r>
      <w:r w:rsidRPr="00300B32">
        <w:rPr>
          <w:b/>
          <w:bCs/>
        </w:rPr>
        <w:t>ormuleer de visie (rekening houdende met AMORE)</w:t>
      </w:r>
    </w:p>
    <w:p w14:paraId="4E1C65EB" w14:textId="77777777" w:rsidR="00E11D9E" w:rsidRDefault="00E11D9E" w:rsidP="00E11D9E">
      <w:pPr>
        <w:spacing w:after="0" w:line="240" w:lineRule="auto"/>
        <w:ind w:left="360"/>
        <w:jc w:val="both"/>
        <w:textAlignment w:val="center"/>
      </w:pPr>
    </w:p>
    <w:p w14:paraId="327ED1CC" w14:textId="77777777" w:rsidR="00E11D9E" w:rsidRDefault="00E11D9E" w:rsidP="00E11D9E">
      <w:pPr>
        <w:spacing w:after="0" w:line="240" w:lineRule="auto"/>
        <w:ind w:left="360"/>
        <w:jc w:val="both"/>
        <w:textAlignment w:val="center"/>
      </w:pPr>
      <w:r>
        <w:t xml:space="preserve">Gebruik het drieledige visie canvas om een visie te construeren. Hou daarbij ook rekening met onderstaande AMORE-richtlijnen. </w:t>
      </w:r>
    </w:p>
    <w:p w14:paraId="46434864" w14:textId="77777777" w:rsidR="00E11D9E" w:rsidRDefault="00E11D9E" w:rsidP="00E11D9E">
      <w:pPr>
        <w:spacing w:after="0" w:line="240" w:lineRule="auto"/>
        <w:ind w:left="360"/>
        <w:jc w:val="both"/>
        <w:textAlignment w:val="center"/>
      </w:pPr>
    </w:p>
    <w:p w14:paraId="1E3CF088" w14:textId="77777777" w:rsidR="00E11D9E" w:rsidRPr="00300B32" w:rsidRDefault="00E11D9E" w:rsidP="00E11D9E">
      <w:pPr>
        <w:spacing w:after="0" w:line="240" w:lineRule="auto"/>
        <w:ind w:left="360"/>
        <w:jc w:val="both"/>
        <w:textAlignment w:val="center"/>
        <w:rPr>
          <w:u w:val="single"/>
        </w:rPr>
      </w:pPr>
      <w:r w:rsidRPr="00300B32">
        <w:rPr>
          <w:u w:val="single"/>
        </w:rPr>
        <w:t>Waarvoor staat AMORE?</w:t>
      </w:r>
    </w:p>
    <w:p w14:paraId="22E460D5" w14:textId="77777777" w:rsidR="00E11D9E" w:rsidRPr="00FB0381" w:rsidRDefault="00E11D9E" w:rsidP="00E11D9E">
      <w:pPr>
        <w:ind w:left="360"/>
        <w:rPr>
          <w:rFonts w:ascii="Biotif Book" w:eastAsia="Biotif Book" w:hAnsi="Biotif Book" w:cs="Biotif Book"/>
        </w:rPr>
      </w:pPr>
      <w:r w:rsidRPr="00FB0381">
        <w:t>AMORE is een acroniem dat gebruikt wordt om een visie of hogere doelen aan te toetsen, denk hierbij ook aan strategische doelstellingen. De eigenschappen zijn ambitieus, motiverend, onderscheidend, relevant en echt</w:t>
      </w:r>
      <w:r w:rsidRPr="00FB0381">
        <w:rPr>
          <w:rFonts w:ascii="Biotif Book" w:eastAsia="Biotif Book" w:hAnsi="Biotif Book" w:cs="Biotif Book"/>
        </w:rPr>
        <w:t>. Een visie, een hoger doel of een droom moet anderen inspireren en motiveren.</w:t>
      </w:r>
    </w:p>
    <w:p w14:paraId="2E639389" w14:textId="77777777" w:rsidR="00E11D9E" w:rsidRPr="00FB0381" w:rsidRDefault="00E11D9E" w:rsidP="00E11D9E">
      <w:pPr>
        <w:numPr>
          <w:ilvl w:val="0"/>
          <w:numId w:val="25"/>
        </w:numPr>
        <w:ind w:left="720"/>
        <w:contextualSpacing/>
      </w:pPr>
      <w:r w:rsidRPr="00FB0381">
        <w:rPr>
          <w:b/>
          <w:bCs/>
        </w:rPr>
        <w:t>A</w:t>
      </w:r>
      <w:r w:rsidRPr="00FB0381">
        <w:t>mbitieus</w:t>
      </w:r>
      <w:r w:rsidRPr="00FB0381">
        <w:rPr>
          <w:b/>
          <w:bCs/>
        </w:rPr>
        <w:br/>
      </w:r>
      <w:r w:rsidRPr="00FB0381">
        <w:t>Een hogere doelstelling (bijvoorbeeld een visie) moet ambitieus zijn en de kern van de dromen van een onderneming bloot leggen.</w:t>
      </w:r>
    </w:p>
    <w:p w14:paraId="3D1FC589" w14:textId="77777777" w:rsidR="00E11D9E" w:rsidRPr="00FB0381" w:rsidRDefault="00E11D9E" w:rsidP="00E11D9E">
      <w:pPr>
        <w:numPr>
          <w:ilvl w:val="0"/>
          <w:numId w:val="25"/>
        </w:numPr>
        <w:ind w:left="720"/>
        <w:contextualSpacing/>
      </w:pPr>
      <w:r w:rsidRPr="00FB0381">
        <w:rPr>
          <w:b/>
          <w:bCs/>
        </w:rPr>
        <w:t>M</w:t>
      </w:r>
      <w:r w:rsidRPr="00FB0381">
        <w:t>otiverend - Inspirerend</w:t>
      </w:r>
      <w:r w:rsidRPr="00FB0381">
        <w:br/>
        <w:t>Een doel (visie) moet medewerkers aanspreken, zij moet motiveren en energie geven. Een doel is motiverend als medewerkers het zinvol vinden en ze een duidelijk verband zien tussen hun eigen inspanningen en het doel.</w:t>
      </w:r>
    </w:p>
    <w:p w14:paraId="06E9FFA6" w14:textId="77777777" w:rsidR="00E11D9E" w:rsidRPr="00FB0381" w:rsidRDefault="00E11D9E" w:rsidP="00E11D9E">
      <w:pPr>
        <w:numPr>
          <w:ilvl w:val="0"/>
          <w:numId w:val="25"/>
        </w:numPr>
        <w:ind w:left="720"/>
        <w:contextualSpacing/>
      </w:pPr>
      <w:r w:rsidRPr="00FB0381">
        <w:rPr>
          <w:b/>
          <w:bCs/>
        </w:rPr>
        <w:t>O</w:t>
      </w:r>
      <w:r w:rsidRPr="00FB0381">
        <w:t>nderscheidend</w:t>
      </w:r>
      <w:r w:rsidRPr="00FB0381">
        <w:br/>
        <w:t>Doelen in een effectieve visie zijn de vertolking van de eigenheid in een organisatie en dragen daarmee bij aan het onderscheidende vermogen.</w:t>
      </w:r>
    </w:p>
    <w:p w14:paraId="5A0145D7" w14:textId="77777777" w:rsidR="00E11D9E" w:rsidRPr="00FB0381" w:rsidRDefault="00E11D9E" w:rsidP="00E11D9E">
      <w:pPr>
        <w:numPr>
          <w:ilvl w:val="0"/>
          <w:numId w:val="25"/>
        </w:numPr>
        <w:ind w:left="720"/>
        <w:contextualSpacing/>
      </w:pPr>
      <w:r w:rsidRPr="00FB0381">
        <w:rPr>
          <w:b/>
          <w:bCs/>
        </w:rPr>
        <w:t>R</w:t>
      </w:r>
      <w:r w:rsidRPr="00FB0381">
        <w:t>elevant</w:t>
      </w:r>
      <w:r w:rsidRPr="00FB0381">
        <w:br/>
        <w:t xml:space="preserve">Hogere doelen moeten voor alle belanghebbenden relevant zijn. Een goede visie richt zich op gemotiveerde medewerkers, </w:t>
      </w:r>
      <w:r>
        <w:t>maar</w:t>
      </w:r>
      <w:r w:rsidRPr="00FB0381">
        <w:t xml:space="preserve"> daarnaast ook op klanten en aandeelhouders.</w:t>
      </w:r>
    </w:p>
    <w:p w14:paraId="7DE12E55" w14:textId="77777777" w:rsidR="00E11D9E" w:rsidRPr="00FB0381" w:rsidRDefault="00E11D9E" w:rsidP="00E11D9E">
      <w:pPr>
        <w:numPr>
          <w:ilvl w:val="0"/>
          <w:numId w:val="25"/>
        </w:numPr>
        <w:ind w:left="720"/>
        <w:contextualSpacing/>
      </w:pPr>
      <w:r w:rsidRPr="00FB0381">
        <w:rPr>
          <w:b/>
          <w:bCs/>
        </w:rPr>
        <w:t>E</w:t>
      </w:r>
      <w:r w:rsidRPr="00FB0381">
        <w:t>cht</w:t>
      </w:r>
      <w:r w:rsidRPr="00FB0381">
        <w:rPr>
          <w:b/>
          <w:bCs/>
        </w:rPr>
        <w:t xml:space="preserve"> </w:t>
      </w:r>
      <w:r w:rsidRPr="00FB0381">
        <w:br/>
        <w:t>Een visie moet authentiek en geloofwaardig zijn.</w:t>
      </w:r>
    </w:p>
    <w:p w14:paraId="42BB5BEE" w14:textId="77777777" w:rsidR="00E11D9E" w:rsidRPr="00640424" w:rsidRDefault="00E11D9E" w:rsidP="00E11D9E">
      <w:pPr>
        <w:spacing w:after="0" w:line="240" w:lineRule="auto"/>
        <w:ind w:left="360"/>
        <w:jc w:val="both"/>
        <w:textAlignment w:val="center"/>
      </w:pPr>
    </w:p>
    <w:p w14:paraId="28C2866A" w14:textId="77777777" w:rsidR="00E11D9E" w:rsidRDefault="00E11D9E" w:rsidP="00E11D9E">
      <w:pPr>
        <w:numPr>
          <w:ilvl w:val="0"/>
          <w:numId w:val="14"/>
        </w:numPr>
        <w:spacing w:after="0" w:line="240" w:lineRule="auto"/>
        <w:jc w:val="both"/>
        <w:textAlignment w:val="center"/>
        <w:rPr>
          <w:b/>
          <w:bCs/>
        </w:rPr>
      </w:pPr>
      <w:r>
        <w:rPr>
          <w:b/>
          <w:bCs/>
        </w:rPr>
        <w:t>Noteer</w:t>
      </w:r>
      <w:r w:rsidRPr="00300B32">
        <w:rPr>
          <w:b/>
          <w:bCs/>
        </w:rPr>
        <w:t xml:space="preserve"> </w:t>
      </w:r>
      <w:r>
        <w:rPr>
          <w:b/>
          <w:bCs/>
        </w:rPr>
        <w:t xml:space="preserve">nu de </w:t>
      </w:r>
      <w:r w:rsidRPr="00300B32">
        <w:rPr>
          <w:b/>
          <w:bCs/>
        </w:rPr>
        <w:t>strategische (</w:t>
      </w:r>
      <w:proofErr w:type="spellStart"/>
      <w:r w:rsidRPr="00300B32">
        <w:rPr>
          <w:b/>
          <w:bCs/>
        </w:rPr>
        <w:t>beleids</w:t>
      </w:r>
      <w:proofErr w:type="spellEnd"/>
      <w:r w:rsidRPr="00300B32">
        <w:rPr>
          <w:b/>
          <w:bCs/>
        </w:rPr>
        <w:t>)uitdagingen</w:t>
      </w:r>
      <w:r>
        <w:rPr>
          <w:b/>
          <w:bCs/>
        </w:rPr>
        <w:t xml:space="preserve"> aan de hand van</w:t>
      </w:r>
      <w:r w:rsidRPr="00300B32">
        <w:rPr>
          <w:b/>
          <w:bCs/>
        </w:rPr>
        <w:t xml:space="preserve"> de </w:t>
      </w:r>
      <w:r>
        <w:rPr>
          <w:b/>
          <w:bCs/>
        </w:rPr>
        <w:t>SWOT- en Stakeholder</w:t>
      </w:r>
      <w:r w:rsidRPr="00300B32">
        <w:rPr>
          <w:b/>
          <w:bCs/>
        </w:rPr>
        <w:t>analyses</w:t>
      </w:r>
      <w:r>
        <w:rPr>
          <w:b/>
          <w:bCs/>
        </w:rPr>
        <w:t>, conform de missie en de visie.</w:t>
      </w:r>
    </w:p>
    <w:p w14:paraId="49AB58E3" w14:textId="77777777" w:rsidR="00E11D9E" w:rsidRPr="00622CCE" w:rsidRDefault="00E11D9E" w:rsidP="00E11D9E">
      <w:pPr>
        <w:spacing w:after="0" w:line="240" w:lineRule="auto"/>
        <w:ind w:left="360"/>
        <w:jc w:val="both"/>
        <w:textAlignment w:val="center"/>
      </w:pPr>
    </w:p>
    <w:p w14:paraId="4D7DE823" w14:textId="77777777" w:rsidR="00E11D9E" w:rsidRDefault="00E11D9E" w:rsidP="00E11D9E">
      <w:pPr>
        <w:spacing w:after="0" w:line="240" w:lineRule="auto"/>
        <w:jc w:val="both"/>
        <w:textAlignment w:val="center"/>
        <w:rPr>
          <w:b/>
          <w:bCs/>
        </w:rPr>
      </w:pPr>
    </w:p>
    <w:p w14:paraId="723F613A" w14:textId="77777777" w:rsidR="00E11D9E" w:rsidRPr="00201FDF" w:rsidRDefault="00E11D9E" w:rsidP="00E11D9E">
      <w:pPr>
        <w:spacing w:after="0" w:line="240" w:lineRule="auto"/>
        <w:jc w:val="both"/>
        <w:textAlignment w:val="center"/>
        <w:rPr>
          <w:b/>
          <w:bCs/>
        </w:rPr>
      </w:pPr>
    </w:p>
    <w:p w14:paraId="0481D819" w14:textId="77777777" w:rsidR="00E11D9E" w:rsidRDefault="00E11D9E" w:rsidP="00E11D9E">
      <w:pPr>
        <w:spacing w:after="0" w:line="240" w:lineRule="auto"/>
        <w:jc w:val="both"/>
        <w:textAlignment w:val="center"/>
      </w:pPr>
    </w:p>
    <w:p w14:paraId="044BEB76" w14:textId="77777777" w:rsidR="00E11D9E" w:rsidRDefault="00E11D9E" w:rsidP="00E11D9E">
      <w:pPr>
        <w:pStyle w:val="Kop2"/>
        <w:spacing w:after="240"/>
        <w:jc w:val="both"/>
        <w15:collapsed/>
      </w:pPr>
      <w:bookmarkStart w:id="21" w:name="_Toc103244953"/>
      <w:r>
        <w:t>Doelstellingen formuleren</w:t>
      </w:r>
      <w:bookmarkEnd w:id="21"/>
      <w:r>
        <w:t xml:space="preserve"> </w:t>
      </w:r>
    </w:p>
    <w:p w14:paraId="6F94C011" w14:textId="77777777" w:rsidR="00E11D9E" w:rsidRPr="001D0705" w:rsidRDefault="00E11D9E" w:rsidP="00E11D9E"/>
    <w:p w14:paraId="389940D7" w14:textId="77777777" w:rsidR="00E11D9E" w:rsidRPr="00BA6E96" w:rsidRDefault="00E11D9E" w:rsidP="00E11D9E">
      <w:pPr>
        <w:numPr>
          <w:ilvl w:val="0"/>
          <w:numId w:val="13"/>
        </w:numPr>
        <w:spacing w:after="0" w:line="240" w:lineRule="auto"/>
        <w:jc w:val="both"/>
        <w:textAlignment w:val="center"/>
        <w:rPr>
          <w:b/>
          <w:bCs/>
        </w:rPr>
      </w:pPr>
      <w:r w:rsidRPr="00BA6E96">
        <w:rPr>
          <w:b/>
          <w:bCs/>
        </w:rPr>
        <w:t>Formuleer operationele doelstellingen uit de strategische uitdagingen</w:t>
      </w:r>
    </w:p>
    <w:p w14:paraId="6A594AE6" w14:textId="77777777" w:rsidR="00E11D9E" w:rsidRDefault="00E11D9E" w:rsidP="00E11D9E">
      <w:pPr>
        <w:spacing w:after="0" w:line="240" w:lineRule="auto"/>
        <w:ind w:left="360"/>
        <w:jc w:val="both"/>
        <w:textAlignment w:val="center"/>
      </w:pPr>
    </w:p>
    <w:p w14:paraId="7E9B4EBD" w14:textId="77777777" w:rsidR="00E11D9E" w:rsidRDefault="00E11D9E" w:rsidP="00E11D9E">
      <w:pPr>
        <w:spacing w:after="0" w:line="240" w:lineRule="auto"/>
        <w:ind w:left="360"/>
        <w:jc w:val="both"/>
        <w:textAlignment w:val="center"/>
      </w:pPr>
      <w:r>
        <w:t>Gebruik onderstaande SMART-richtlijnen om de strategische doelstellingen om te vormen tot operationele doelstellingen.</w:t>
      </w:r>
    </w:p>
    <w:p w14:paraId="2728AC29" w14:textId="77777777" w:rsidR="00E11D9E" w:rsidRDefault="00E11D9E" w:rsidP="00E11D9E">
      <w:pPr>
        <w:spacing w:after="0" w:line="240" w:lineRule="auto"/>
        <w:ind w:left="360"/>
        <w:jc w:val="both"/>
        <w:textAlignment w:val="center"/>
      </w:pPr>
    </w:p>
    <w:p w14:paraId="5E617257" w14:textId="77777777" w:rsidR="00E11D9E" w:rsidRPr="00BA6E96" w:rsidRDefault="00E11D9E" w:rsidP="00E11D9E">
      <w:pPr>
        <w:spacing w:after="0" w:line="240" w:lineRule="auto"/>
        <w:ind w:left="360"/>
        <w:jc w:val="both"/>
        <w:textAlignment w:val="center"/>
        <w:rPr>
          <w:u w:val="single"/>
        </w:rPr>
      </w:pPr>
      <w:r w:rsidRPr="00BA6E96">
        <w:rPr>
          <w:u w:val="single"/>
        </w:rPr>
        <w:t>Waarvoor staat SMART?</w:t>
      </w:r>
    </w:p>
    <w:p w14:paraId="5B6C5E74" w14:textId="77777777" w:rsidR="00E11D9E" w:rsidRPr="00BA6E96" w:rsidRDefault="00E11D9E" w:rsidP="00E11D9E">
      <w:pPr>
        <w:ind w:left="360"/>
        <w:rPr>
          <w:rFonts w:ascii="Biotif Book" w:eastAsia="Biotif Book" w:hAnsi="Biotif Book" w:cs="Biotif Book"/>
        </w:rPr>
      </w:pPr>
      <w:r w:rsidRPr="00BA6E96">
        <w:t>Doelstellingen worden vaak vrijblijvend geformuleerd als wensen, intenties, of goede voornemens. Om succesvol leiding te geven moet je zoveel mogelijk SMART-doelen stellen. SMART staat voor: specifiek, meetbaar, acceptabel, realistisch, tijdgebonden.</w:t>
      </w:r>
      <w:r w:rsidRPr="00BA6E96">
        <w:rPr>
          <w:rFonts w:ascii="Biotif Book" w:eastAsia="Biotif Book" w:hAnsi="Biotif Book" w:cs="Biotif Book"/>
        </w:rPr>
        <w:t xml:space="preserve"> </w:t>
      </w:r>
    </w:p>
    <w:p w14:paraId="677062BA" w14:textId="77777777" w:rsidR="00E11D9E" w:rsidRPr="00BA6E96" w:rsidRDefault="00E11D9E" w:rsidP="00E11D9E">
      <w:pPr>
        <w:ind w:left="360"/>
        <w:rPr>
          <w:rFonts w:ascii="Biotif Book" w:eastAsia="Biotif Book" w:hAnsi="Biotif Book" w:cs="Biotif Book"/>
        </w:rPr>
      </w:pPr>
      <w:r w:rsidRPr="00BA6E96">
        <w:rPr>
          <w:rFonts w:ascii="Biotif Book" w:eastAsia="Biotif Book" w:hAnsi="Biotif Book" w:cs="Biotif Book"/>
        </w:rPr>
        <w:t xml:space="preserve">Een </w:t>
      </w:r>
      <w:r>
        <w:rPr>
          <w:rFonts w:ascii="Biotif Book" w:eastAsia="Biotif Book" w:hAnsi="Biotif Book" w:cs="Biotif Book"/>
        </w:rPr>
        <w:t>SMART-</w:t>
      </w:r>
      <w:r w:rsidRPr="00BA6E96">
        <w:rPr>
          <w:rFonts w:ascii="Biotif Book" w:eastAsia="Biotif Book" w:hAnsi="Biotif Book" w:cs="Biotif Book"/>
        </w:rPr>
        <w:t xml:space="preserve">doelstelling geeft antwoord op de zes w-vragen: Wat willen we bereiken? Wie </w:t>
      </w:r>
      <w:r>
        <w:rPr>
          <w:rFonts w:ascii="Biotif Book" w:eastAsia="Biotif Book" w:hAnsi="Biotif Book" w:cs="Biotif Book"/>
        </w:rPr>
        <w:t>is</w:t>
      </w:r>
      <w:r w:rsidRPr="00BA6E96">
        <w:rPr>
          <w:rFonts w:ascii="Biotif Book" w:eastAsia="Biotif Book" w:hAnsi="Biotif Book" w:cs="Biotif Book"/>
        </w:rPr>
        <w:t xml:space="preserve"> erbij betrokken? Waar gaan we het doen? Wanneer gebeurt het? Welke delen van de doelstelling zijn essentieel? Waarom willen we dit doel bereiken?</w:t>
      </w:r>
    </w:p>
    <w:p w14:paraId="5D886A90" w14:textId="77777777" w:rsidR="00E11D9E" w:rsidRPr="00BA6E96" w:rsidRDefault="00E11D9E" w:rsidP="00E11D9E">
      <w:pPr>
        <w:numPr>
          <w:ilvl w:val="0"/>
          <w:numId w:val="24"/>
        </w:numPr>
        <w:ind w:left="720"/>
        <w:contextualSpacing/>
      </w:pPr>
      <w:r w:rsidRPr="00BA6E96">
        <w:rPr>
          <w:b/>
          <w:bCs/>
        </w:rPr>
        <w:t>S</w:t>
      </w:r>
      <w:r w:rsidRPr="00BA6E96">
        <w:t>pecifiek</w:t>
      </w:r>
      <w:r w:rsidRPr="00BA6E96">
        <w:rPr>
          <w:b/>
          <w:bCs/>
        </w:rPr>
        <w:br/>
      </w:r>
      <w:r w:rsidRPr="00BA6E96">
        <w:t xml:space="preserve">Omschrijf het doel duidelijk en concreet. Het moet een waarneembare actie, gedrag of resultaat beschrijven waaraan een getal, bedrag, percentage of ander kwantitatief gegeven verbonden is. </w:t>
      </w:r>
    </w:p>
    <w:p w14:paraId="556CECDB" w14:textId="77777777" w:rsidR="00E11D9E" w:rsidRPr="00BA6E96" w:rsidRDefault="00E11D9E" w:rsidP="00E11D9E">
      <w:pPr>
        <w:numPr>
          <w:ilvl w:val="0"/>
          <w:numId w:val="24"/>
        </w:numPr>
        <w:ind w:left="720"/>
        <w:contextualSpacing/>
      </w:pPr>
      <w:r w:rsidRPr="00BA6E96">
        <w:rPr>
          <w:b/>
          <w:bCs/>
        </w:rPr>
        <w:t>M</w:t>
      </w:r>
      <w:r w:rsidRPr="00BA6E96">
        <w:t>eetbaar</w:t>
      </w:r>
    </w:p>
    <w:p w14:paraId="4EC75F88" w14:textId="77777777" w:rsidR="00E11D9E" w:rsidRPr="00BA6E96" w:rsidRDefault="00E11D9E" w:rsidP="00E11D9E">
      <w:pPr>
        <w:ind w:left="720"/>
        <w:contextualSpacing/>
      </w:pPr>
      <w:r w:rsidRPr="00BA6E96">
        <w:t>Hoeveel gaan we doen? Hoe kunnen we dat vaststellen? Je moet kunnen nagaan in welke mate het doel op een bepaald moment bereikt is.</w:t>
      </w:r>
    </w:p>
    <w:p w14:paraId="51A8B34E" w14:textId="77777777" w:rsidR="00E11D9E" w:rsidRPr="00BA6E96" w:rsidRDefault="00E11D9E" w:rsidP="00E11D9E">
      <w:pPr>
        <w:numPr>
          <w:ilvl w:val="0"/>
          <w:numId w:val="24"/>
        </w:numPr>
        <w:ind w:left="720"/>
        <w:contextualSpacing/>
      </w:pPr>
      <w:r w:rsidRPr="00BA6E96">
        <w:rPr>
          <w:b/>
          <w:bCs/>
        </w:rPr>
        <w:t>A</w:t>
      </w:r>
      <w:r w:rsidRPr="00BA6E96">
        <w:t>cceptabel</w:t>
      </w:r>
      <w:r w:rsidRPr="00BA6E96">
        <w:rPr>
          <w:rFonts w:ascii="Cambria" w:hAnsi="Cambria" w:cs="Cambria"/>
        </w:rPr>
        <w:t> </w:t>
      </w:r>
    </w:p>
    <w:p w14:paraId="4FF39B71" w14:textId="77777777" w:rsidR="00E11D9E" w:rsidRPr="00BA6E96" w:rsidRDefault="00E11D9E" w:rsidP="00E11D9E">
      <w:pPr>
        <w:ind w:left="720"/>
        <w:contextualSpacing/>
      </w:pPr>
      <w:r w:rsidRPr="00BA6E96">
        <w:t xml:space="preserve">Is er draagvlak voor wat we doen? Is het in overeenstemming met het beleid en de doelstellingen van de organisatie? Zijn de betrokkenen bereid zich te verbinden aan de doelstelling? </w:t>
      </w:r>
    </w:p>
    <w:p w14:paraId="4F9F0B4D" w14:textId="77777777" w:rsidR="00E11D9E" w:rsidRPr="00BA6E96" w:rsidRDefault="00E11D9E" w:rsidP="00E11D9E">
      <w:pPr>
        <w:numPr>
          <w:ilvl w:val="0"/>
          <w:numId w:val="24"/>
        </w:numPr>
        <w:ind w:left="720"/>
        <w:contextualSpacing/>
      </w:pPr>
      <w:r w:rsidRPr="00BA6E96">
        <w:rPr>
          <w:b/>
          <w:bCs/>
        </w:rPr>
        <w:t>R</w:t>
      </w:r>
      <w:r w:rsidRPr="00BA6E96">
        <w:t>ealistisch</w:t>
      </w:r>
      <w:r w:rsidRPr="00BA6E96">
        <w:br/>
        <w:t>Is het doel haalbaar? Is er een uitvoerbaar plan met aanvaardbare inspanningen? Kunnen de betrokkenen de gevraagde resultaten daadwerkelijk beïnvloeden? Hebben ze voldoende knowhow, capaciteit, middelen en bevoegdheden? Dit is belangrijk, want een onbereikbaar doel motiveert mensen niet.</w:t>
      </w:r>
    </w:p>
    <w:p w14:paraId="23816D3B" w14:textId="77777777" w:rsidR="00E11D9E" w:rsidRPr="00BA6E96" w:rsidRDefault="00E11D9E" w:rsidP="00E11D9E">
      <w:pPr>
        <w:numPr>
          <w:ilvl w:val="0"/>
          <w:numId w:val="24"/>
        </w:numPr>
        <w:ind w:left="720"/>
        <w:contextualSpacing/>
      </w:pPr>
      <w:r w:rsidRPr="00BA6E96">
        <w:rPr>
          <w:b/>
          <w:bCs/>
        </w:rPr>
        <w:t>T</w:t>
      </w:r>
      <w:r w:rsidRPr="00BA6E96">
        <w:t>ijdsgebonden</w:t>
      </w:r>
    </w:p>
    <w:p w14:paraId="37482542" w14:textId="77777777" w:rsidR="00E11D9E" w:rsidRPr="00BA6E96" w:rsidRDefault="00E11D9E" w:rsidP="00E11D9E">
      <w:pPr>
        <w:ind w:left="720"/>
        <w:contextualSpacing/>
      </w:pPr>
      <w:r w:rsidRPr="00BA6E96">
        <w:t>Wanneer beginnen we met de activiteiten? Wanneer zijn we klaar? Wanneer is het doel bereikt? Een tijdgebonden doelstelling heeft een duidelijke startdatum en einddatum.</w:t>
      </w:r>
    </w:p>
    <w:p w14:paraId="65CA30FD" w14:textId="77777777" w:rsidR="00E11D9E" w:rsidRDefault="00E11D9E" w:rsidP="00E11D9E">
      <w:pPr>
        <w:pStyle w:val="Lijstalinea"/>
        <w:numPr>
          <w:ilvl w:val="0"/>
          <w:numId w:val="13"/>
        </w:numPr>
        <w:spacing w:after="0" w:line="240" w:lineRule="auto"/>
        <w:jc w:val="both"/>
        <w:textAlignment w:val="center"/>
        <w:rPr>
          <w:b/>
          <w:bCs/>
        </w:rPr>
      </w:pPr>
      <w:r w:rsidRPr="00F24CD1">
        <w:rPr>
          <w:b/>
          <w:bCs/>
        </w:rPr>
        <w:t>Voorbeeld werkwijze</w:t>
      </w:r>
    </w:p>
    <w:p w14:paraId="18C635DA" w14:textId="77777777" w:rsidR="00E11D9E" w:rsidRDefault="00E11D9E" w:rsidP="00E11D9E">
      <w:pPr>
        <w:pStyle w:val="Lijstalinea"/>
        <w:spacing w:after="0" w:line="240" w:lineRule="auto"/>
        <w:ind w:left="360"/>
        <w:jc w:val="both"/>
        <w:textAlignment w:val="center"/>
        <w:rPr>
          <w:b/>
          <w:bCs/>
        </w:rPr>
      </w:pPr>
    </w:p>
    <w:p w14:paraId="070C9ACE" w14:textId="77777777" w:rsidR="00E11D9E" w:rsidRPr="00754376" w:rsidRDefault="00E11D9E" w:rsidP="00E11D9E">
      <w:pPr>
        <w:pStyle w:val="Lijstalinea"/>
        <w:spacing w:after="0" w:line="240" w:lineRule="auto"/>
        <w:ind w:left="360"/>
        <w:jc w:val="both"/>
        <w:textAlignment w:val="center"/>
      </w:pPr>
      <w:r>
        <w:t>We geven hieronder een illustratief voorbeeld van hoe je van een strategische beleidsuitdaging een operationele doelstelling kan bekomen. Met name aan de hand van het volgende stappenplan:</w:t>
      </w:r>
    </w:p>
    <w:p w14:paraId="099B8391" w14:textId="77777777" w:rsidR="00E11D9E" w:rsidRDefault="00E11D9E" w:rsidP="00E11D9E">
      <w:pPr>
        <w:pStyle w:val="paragraph"/>
        <w:spacing w:before="0" w:beforeAutospacing="0" w:after="0" w:afterAutospacing="0"/>
        <w:textAlignment w:val="baseline"/>
        <w:rPr>
          <w:rStyle w:val="normaltextrun"/>
          <w:rFonts w:ascii="Biotif Book" w:hAnsi="Biotif Book" w:cs="Segoe UI"/>
          <w:b/>
          <w:bCs/>
          <w:sz w:val="22"/>
          <w:szCs w:val="22"/>
        </w:rPr>
      </w:pPr>
    </w:p>
    <w:p w14:paraId="2E130407" w14:textId="77777777" w:rsidR="00E11D9E" w:rsidRPr="00A015A2" w:rsidRDefault="00E11D9E" w:rsidP="00E11D9E">
      <w:pPr>
        <w:pStyle w:val="paragraph"/>
        <w:spacing w:before="0" w:beforeAutospacing="0" w:after="0" w:afterAutospacing="0"/>
        <w:ind w:left="360"/>
        <w:textAlignment w:val="baseline"/>
        <w:rPr>
          <w:rFonts w:ascii="Segoe UI" w:hAnsi="Segoe UI" w:cs="Segoe UI"/>
          <w:sz w:val="16"/>
          <w:szCs w:val="16"/>
          <w:u w:val="single"/>
        </w:rPr>
      </w:pPr>
      <w:r w:rsidRPr="00A015A2">
        <w:rPr>
          <w:rStyle w:val="normaltextrun"/>
          <w:rFonts w:ascii="Biotif Book" w:hAnsi="Biotif Book" w:cs="Segoe UI"/>
          <w:sz w:val="20"/>
          <w:szCs w:val="20"/>
          <w:u w:val="single"/>
        </w:rPr>
        <w:t xml:space="preserve">STAP </w:t>
      </w:r>
      <w:r w:rsidRPr="00A015A2">
        <w:rPr>
          <w:rStyle w:val="contextualspellingandgrammarerror"/>
          <w:rFonts w:ascii="Biotif Book" w:eastAsiaTheme="majorEastAsia" w:hAnsi="Biotif Book" w:cs="Segoe UI"/>
          <w:sz w:val="20"/>
          <w:szCs w:val="20"/>
          <w:u w:val="single"/>
        </w:rPr>
        <w:t>1 :</w:t>
      </w:r>
      <w:r w:rsidRPr="00A015A2">
        <w:rPr>
          <w:rStyle w:val="normaltextrun"/>
          <w:rFonts w:ascii="Biotif Book" w:hAnsi="Biotif Book" w:cs="Segoe UI"/>
          <w:sz w:val="20"/>
          <w:szCs w:val="20"/>
          <w:u w:val="single"/>
        </w:rPr>
        <w:t xml:space="preserve"> FORMULEER DE BELEIDS</w:t>
      </w:r>
      <w:r>
        <w:rPr>
          <w:rStyle w:val="normaltextrun"/>
          <w:rFonts w:ascii="Biotif Book" w:hAnsi="Biotif Book" w:cs="Segoe UI"/>
          <w:sz w:val="20"/>
          <w:szCs w:val="20"/>
          <w:u w:val="single"/>
        </w:rPr>
        <w:t>UITDAGING</w:t>
      </w:r>
    </w:p>
    <w:p w14:paraId="2A8E5CC8"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rPr>
        <w:t xml:space="preserve">We willen als club meer zekerheid omtrent </w:t>
      </w:r>
      <w:proofErr w:type="spellStart"/>
      <w:r>
        <w:rPr>
          <w:rStyle w:val="spellingerror"/>
          <w:rFonts w:ascii="Biotif Book" w:eastAsiaTheme="majorEastAsia" w:hAnsi="Biotif Book" w:cs="Segoe UI"/>
          <w:sz w:val="22"/>
          <w:szCs w:val="22"/>
        </w:rPr>
        <w:t>bestuursopvolging</w:t>
      </w:r>
      <w:proofErr w:type="spellEnd"/>
      <w:r>
        <w:rPr>
          <w:rStyle w:val="spellingerror"/>
          <w:rFonts w:ascii="Biotif Book" w:eastAsiaTheme="majorEastAsia" w:hAnsi="Biotif Book" w:cs="Segoe UI"/>
          <w:sz w:val="22"/>
          <w:szCs w:val="22"/>
        </w:rPr>
        <w:t>.</w:t>
      </w:r>
      <w:r>
        <w:rPr>
          <w:rStyle w:val="eop"/>
          <w:rFonts w:ascii="Cambria" w:hAnsi="Cambria" w:cs="Cambria"/>
          <w:sz w:val="22"/>
          <w:szCs w:val="22"/>
        </w:rPr>
        <w:t> </w:t>
      </w:r>
    </w:p>
    <w:p w14:paraId="328A2F23" w14:textId="77777777" w:rsidR="00E11D9E" w:rsidRDefault="00E11D9E" w:rsidP="00E11D9E">
      <w:pPr>
        <w:pStyle w:val="paragraph"/>
        <w:spacing w:before="0" w:beforeAutospacing="0" w:after="0" w:afterAutospacing="0"/>
        <w:ind w:left="360"/>
        <w:textAlignment w:val="baseline"/>
        <w:rPr>
          <w:rStyle w:val="normaltextrun"/>
          <w:rFonts w:ascii="Biotif Book" w:hAnsi="Biotif Book" w:cs="Segoe UI"/>
          <w:b/>
          <w:bCs/>
          <w:sz w:val="22"/>
          <w:szCs w:val="22"/>
        </w:rPr>
      </w:pPr>
    </w:p>
    <w:p w14:paraId="7A3F1A51" w14:textId="77777777" w:rsidR="00E11D9E" w:rsidRPr="00A015A2" w:rsidRDefault="00E11D9E" w:rsidP="00E11D9E">
      <w:pPr>
        <w:pStyle w:val="paragraph"/>
        <w:spacing w:before="0" w:beforeAutospacing="0" w:after="0" w:afterAutospacing="0"/>
        <w:ind w:left="360"/>
        <w:textAlignment w:val="baseline"/>
        <w:rPr>
          <w:rFonts w:ascii="Segoe UI" w:hAnsi="Segoe UI" w:cs="Segoe UI"/>
          <w:sz w:val="18"/>
          <w:szCs w:val="18"/>
          <w:u w:val="single"/>
        </w:rPr>
      </w:pPr>
      <w:r w:rsidRPr="00A015A2">
        <w:rPr>
          <w:rStyle w:val="normaltextrun"/>
          <w:rFonts w:ascii="Biotif Book" w:hAnsi="Biotif Book" w:cs="Segoe UI"/>
          <w:sz w:val="22"/>
          <w:szCs w:val="22"/>
          <w:u w:val="single"/>
        </w:rPr>
        <w:t>STAP 2: FORMULEER DE DOELSTELLING</w:t>
      </w:r>
    </w:p>
    <w:p w14:paraId="61E19600"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rPr>
        <w:t xml:space="preserve">We willen met behulp van het opzetten van een verenigingsacademie, waarin we jeugdspelers reeds opleiden in functie van een </w:t>
      </w:r>
      <w:proofErr w:type="spellStart"/>
      <w:r>
        <w:rPr>
          <w:rStyle w:val="spellingerror"/>
          <w:rFonts w:ascii="Biotif Book" w:eastAsiaTheme="majorEastAsia" w:hAnsi="Biotif Book" w:cs="Segoe UI"/>
          <w:sz w:val="22"/>
          <w:szCs w:val="22"/>
        </w:rPr>
        <w:t>bestuursrol</w:t>
      </w:r>
      <w:proofErr w:type="spellEnd"/>
      <w:r>
        <w:rPr>
          <w:rStyle w:val="normaltextrun"/>
          <w:rFonts w:ascii="Biotif Book" w:hAnsi="Biotif Book" w:cs="Segoe UI"/>
          <w:sz w:val="22"/>
          <w:szCs w:val="22"/>
        </w:rPr>
        <w:t>, een vlottere en gegarandeerde doorstroming en circulatie bekomen binnen de bestuursorganisatie.</w:t>
      </w:r>
      <w:r>
        <w:rPr>
          <w:rStyle w:val="normaltextrun"/>
          <w:rFonts w:ascii="Cambria" w:hAnsi="Cambria" w:cs="Cambria"/>
          <w:sz w:val="22"/>
          <w:szCs w:val="22"/>
        </w:rPr>
        <w:t>  </w:t>
      </w:r>
      <w:r>
        <w:rPr>
          <w:rStyle w:val="eop"/>
          <w:rFonts w:ascii="Cambria" w:hAnsi="Cambria" w:cs="Cambria"/>
          <w:sz w:val="22"/>
          <w:szCs w:val="22"/>
        </w:rPr>
        <w:t> </w:t>
      </w:r>
    </w:p>
    <w:p w14:paraId="26447284" w14:textId="77777777" w:rsidR="00E11D9E" w:rsidRDefault="00E11D9E" w:rsidP="00E11D9E">
      <w:pPr>
        <w:pStyle w:val="paragraph"/>
        <w:spacing w:before="0" w:beforeAutospacing="0" w:after="0" w:afterAutospacing="0"/>
        <w:ind w:left="360"/>
        <w:textAlignment w:val="baseline"/>
        <w:rPr>
          <w:rStyle w:val="normaltextrun"/>
          <w:rFonts w:ascii="Biotif Book" w:hAnsi="Biotif Book" w:cs="Segoe UI"/>
          <w:b/>
          <w:bCs/>
          <w:sz w:val="22"/>
          <w:szCs w:val="22"/>
        </w:rPr>
      </w:pPr>
    </w:p>
    <w:p w14:paraId="2AE9F6BD" w14:textId="77777777" w:rsidR="00E11D9E" w:rsidRPr="009000C1" w:rsidRDefault="00E11D9E" w:rsidP="00E11D9E">
      <w:pPr>
        <w:pStyle w:val="paragraph"/>
        <w:spacing w:before="0" w:beforeAutospacing="0" w:after="0" w:afterAutospacing="0"/>
        <w:ind w:left="360"/>
        <w:textAlignment w:val="baseline"/>
        <w:rPr>
          <w:rFonts w:ascii="Segoe UI" w:hAnsi="Segoe UI" w:cs="Segoe UI"/>
          <w:sz w:val="18"/>
          <w:szCs w:val="18"/>
          <w:u w:val="single"/>
        </w:rPr>
      </w:pPr>
      <w:r w:rsidRPr="009000C1">
        <w:rPr>
          <w:rStyle w:val="normaltextrun"/>
          <w:rFonts w:ascii="Biotif Book" w:hAnsi="Biotif Book" w:cs="Segoe UI"/>
          <w:sz w:val="22"/>
          <w:szCs w:val="22"/>
          <w:u w:val="single"/>
        </w:rPr>
        <w:t>STAP 3: CONTROLEER</w:t>
      </w:r>
    </w:p>
    <w:p w14:paraId="6CAB80C2" w14:textId="77777777" w:rsidR="00E11D9E" w:rsidRDefault="00E11D9E" w:rsidP="00E11D9E">
      <w:pPr>
        <w:pStyle w:val="paragraph"/>
        <w:spacing w:before="0" w:beforeAutospacing="0" w:after="0" w:afterAutospacing="0"/>
        <w:ind w:left="360"/>
        <w:textAlignment w:val="baseline"/>
        <w:rPr>
          <w:rStyle w:val="eop"/>
          <w:rFonts w:ascii="Biotif Book" w:hAnsi="Biotif Book" w:cs="Segoe UI"/>
          <w:sz w:val="22"/>
          <w:szCs w:val="22"/>
        </w:rPr>
      </w:pPr>
      <w:r>
        <w:rPr>
          <w:rStyle w:val="normaltextrun"/>
          <w:rFonts w:ascii="Biotif Book" w:hAnsi="Biotif Book" w:cs="Segoe UI"/>
          <w:sz w:val="22"/>
          <w:szCs w:val="22"/>
          <w:lang w:val="nl-NL"/>
        </w:rPr>
        <w:t>Is de doelstelling…</w:t>
      </w:r>
      <w:r>
        <w:rPr>
          <w:rStyle w:val="eop"/>
          <w:rFonts w:ascii="Cambria" w:hAnsi="Cambria" w:cs="Cambria"/>
          <w:sz w:val="22"/>
          <w:szCs w:val="22"/>
        </w:rPr>
        <w:t> </w:t>
      </w:r>
    </w:p>
    <w:p w14:paraId="0A7772FD"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p>
    <w:p w14:paraId="23830597"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C2D190D" wp14:editId="2926D1C1">
            <wp:extent cx="365760" cy="3657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Style w:val="tabchar"/>
          <w:rFonts w:ascii="Calibri" w:eastAsiaTheme="minorEastAsia" w:hAnsi="Calibri" w:cs="Calibri"/>
          <w:sz w:val="22"/>
          <w:szCs w:val="22"/>
        </w:rPr>
        <w:tab/>
      </w:r>
      <w:r>
        <w:rPr>
          <w:rStyle w:val="normaltextrun"/>
          <w:rFonts w:ascii="Biotif Book" w:hAnsi="Biotif Book" w:cs="Segoe UI"/>
          <w:b/>
          <w:bCs/>
          <w:sz w:val="22"/>
          <w:szCs w:val="22"/>
          <w:lang w:val="nl-NL"/>
        </w:rPr>
        <w:t>Specifiek?</w:t>
      </w:r>
      <w:r>
        <w:rPr>
          <w:rStyle w:val="eop"/>
          <w:rFonts w:ascii="Cambria" w:hAnsi="Cambria" w:cs="Cambria"/>
          <w:sz w:val="22"/>
          <w:szCs w:val="22"/>
        </w:rPr>
        <w:t> </w:t>
      </w:r>
    </w:p>
    <w:p w14:paraId="747A35BD"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lang w:val="nl-NL"/>
        </w:rPr>
        <w:t>Aanpassing =&gt; Zet een verenigingsacademie op om jeugd op te leiden tot clubbestuurder</w:t>
      </w:r>
      <w:r>
        <w:rPr>
          <w:rStyle w:val="eop"/>
          <w:rFonts w:ascii="Cambria" w:hAnsi="Cambria" w:cs="Cambria"/>
          <w:sz w:val="22"/>
          <w:szCs w:val="22"/>
        </w:rPr>
        <w:t> </w:t>
      </w:r>
    </w:p>
    <w:p w14:paraId="0F6C833B"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1499E45" wp14:editId="1049B002">
            <wp:extent cx="373380" cy="36576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rPr>
          <w:rStyle w:val="tabchar"/>
          <w:rFonts w:ascii="Calibri" w:eastAsiaTheme="minorEastAsia" w:hAnsi="Calibri" w:cs="Calibri"/>
          <w:sz w:val="22"/>
          <w:szCs w:val="22"/>
        </w:rPr>
        <w:tab/>
      </w:r>
      <w:r>
        <w:rPr>
          <w:rStyle w:val="contextualspellingandgrammarerror"/>
          <w:rFonts w:ascii="Biotif Book" w:eastAsiaTheme="majorEastAsia" w:hAnsi="Biotif Book" w:cs="Segoe UI"/>
          <w:b/>
          <w:bCs/>
          <w:sz w:val="22"/>
          <w:szCs w:val="22"/>
          <w:lang w:val="nl-NL"/>
        </w:rPr>
        <w:t>Meetbaar</w:t>
      </w:r>
      <w:r>
        <w:rPr>
          <w:rStyle w:val="normaltextrun"/>
          <w:rFonts w:ascii="Biotif Book" w:hAnsi="Biotif Book" w:cs="Segoe UI"/>
          <w:b/>
          <w:bCs/>
          <w:sz w:val="22"/>
          <w:szCs w:val="22"/>
          <w:lang w:val="nl-NL"/>
        </w:rPr>
        <w:t>?</w:t>
      </w:r>
      <w:r>
        <w:rPr>
          <w:rStyle w:val="eop"/>
          <w:rFonts w:ascii="Cambria" w:hAnsi="Cambria" w:cs="Cambria"/>
          <w:sz w:val="22"/>
          <w:szCs w:val="22"/>
        </w:rPr>
        <w:t> </w:t>
      </w:r>
    </w:p>
    <w:p w14:paraId="50F333BE"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lang w:val="nl-NL"/>
        </w:rPr>
        <w:t>Aanpassing =&gt; zet een verenigingsacademie op om jaarlijks jeugdspelers op te leiden tot clubbestuurder via de aanstelling van een academiecoördinator en programmabegeleiders</w:t>
      </w:r>
      <w:r>
        <w:rPr>
          <w:rStyle w:val="normaltextrun"/>
          <w:rFonts w:ascii="Segoe UI" w:hAnsi="Segoe UI" w:cs="Segoe UI"/>
          <w:sz w:val="22"/>
          <w:szCs w:val="22"/>
          <w:lang w:val="nl-NL"/>
        </w:rPr>
        <w:t xml:space="preserve"> én </w:t>
      </w:r>
      <w:r>
        <w:rPr>
          <w:rStyle w:val="normaltextrun"/>
          <w:rFonts w:ascii="Biotif Book" w:hAnsi="Biotif Book" w:cs="Segoe UI"/>
          <w:sz w:val="22"/>
          <w:szCs w:val="22"/>
          <w:lang w:val="nl-NL"/>
        </w:rPr>
        <w:t>communicatie naar spelers/ouders.</w:t>
      </w:r>
      <w:r>
        <w:rPr>
          <w:rStyle w:val="eop"/>
          <w:rFonts w:ascii="Cambria" w:hAnsi="Cambria" w:cs="Cambria"/>
          <w:sz w:val="22"/>
          <w:szCs w:val="22"/>
        </w:rPr>
        <w:t> </w:t>
      </w:r>
    </w:p>
    <w:p w14:paraId="1D14DA8A"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75F208A0" wp14:editId="6141E267">
            <wp:extent cx="411480" cy="36576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 cy="365760"/>
                    </a:xfrm>
                    <a:prstGeom prst="rect">
                      <a:avLst/>
                    </a:prstGeom>
                    <a:noFill/>
                    <a:ln>
                      <a:noFill/>
                    </a:ln>
                  </pic:spPr>
                </pic:pic>
              </a:graphicData>
            </a:graphic>
          </wp:inline>
        </w:drawing>
      </w:r>
      <w:r>
        <w:rPr>
          <w:rStyle w:val="tabchar"/>
          <w:rFonts w:ascii="Calibri" w:eastAsiaTheme="minorEastAsia" w:hAnsi="Calibri" w:cs="Calibri"/>
          <w:sz w:val="22"/>
          <w:szCs w:val="22"/>
        </w:rPr>
        <w:tab/>
      </w:r>
      <w:r>
        <w:rPr>
          <w:rStyle w:val="contextualspellingandgrammarerror"/>
          <w:rFonts w:ascii="Biotif Book" w:eastAsiaTheme="majorEastAsia" w:hAnsi="Biotif Book" w:cs="Segoe UI"/>
          <w:b/>
          <w:bCs/>
          <w:sz w:val="22"/>
          <w:szCs w:val="22"/>
          <w:lang w:val="nl-NL"/>
        </w:rPr>
        <w:t>Ambitieus /</w:t>
      </w:r>
      <w:r>
        <w:rPr>
          <w:rStyle w:val="normaltextrun"/>
          <w:rFonts w:ascii="Biotif Book" w:hAnsi="Biotif Book" w:cs="Segoe UI"/>
          <w:b/>
          <w:bCs/>
          <w:sz w:val="22"/>
          <w:szCs w:val="22"/>
          <w:lang w:val="nl-NL"/>
        </w:rPr>
        <w:t xml:space="preserve"> </w:t>
      </w:r>
      <w:r>
        <w:rPr>
          <w:rStyle w:val="contextualspellingandgrammarerror"/>
          <w:rFonts w:ascii="Biotif Book" w:eastAsiaTheme="majorEastAsia" w:hAnsi="Biotif Book" w:cs="Segoe UI"/>
          <w:b/>
          <w:bCs/>
          <w:sz w:val="22"/>
          <w:szCs w:val="22"/>
          <w:lang w:val="nl-NL"/>
        </w:rPr>
        <w:t>Aanvaard</w:t>
      </w:r>
      <w:r>
        <w:rPr>
          <w:rStyle w:val="normaltextrun"/>
          <w:rFonts w:ascii="Biotif Book" w:hAnsi="Biotif Book" w:cs="Segoe UI"/>
          <w:b/>
          <w:bCs/>
          <w:sz w:val="22"/>
          <w:szCs w:val="22"/>
          <w:lang w:val="nl-NL"/>
        </w:rPr>
        <w:t>?</w:t>
      </w:r>
      <w:r>
        <w:rPr>
          <w:rStyle w:val="eop"/>
          <w:rFonts w:ascii="Cambria" w:hAnsi="Cambria" w:cs="Cambria"/>
          <w:sz w:val="22"/>
          <w:szCs w:val="22"/>
        </w:rPr>
        <w:t> </w:t>
      </w:r>
    </w:p>
    <w:p w14:paraId="4410A3CB"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lang w:val="nl-NL"/>
        </w:rPr>
        <w:t>Aanpassing =&gt; zet een verenigingsacademie op om jaarlijks 10% jeugdspelers op te leiden tot toekomstige clubbestuurder via de aanstelling van een academiecoördinator en minstens 5 programmabegeleiders</w:t>
      </w:r>
      <w:r>
        <w:rPr>
          <w:rStyle w:val="eop"/>
          <w:rFonts w:ascii="Cambria" w:hAnsi="Cambria" w:cs="Cambria"/>
          <w:sz w:val="22"/>
          <w:szCs w:val="22"/>
        </w:rPr>
        <w:t> </w:t>
      </w:r>
    </w:p>
    <w:p w14:paraId="4D687D69"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797620F" wp14:editId="4599AEB8">
            <wp:extent cx="381000" cy="3657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65760"/>
                    </a:xfrm>
                    <a:prstGeom prst="rect">
                      <a:avLst/>
                    </a:prstGeom>
                    <a:noFill/>
                    <a:ln>
                      <a:noFill/>
                    </a:ln>
                  </pic:spPr>
                </pic:pic>
              </a:graphicData>
            </a:graphic>
          </wp:inline>
        </w:drawing>
      </w:r>
      <w:r>
        <w:rPr>
          <w:rStyle w:val="tabchar"/>
          <w:rFonts w:ascii="Calibri" w:eastAsiaTheme="minorEastAsia" w:hAnsi="Calibri" w:cs="Calibri"/>
          <w:sz w:val="22"/>
          <w:szCs w:val="22"/>
        </w:rPr>
        <w:tab/>
      </w:r>
      <w:r>
        <w:rPr>
          <w:rStyle w:val="normaltextrun"/>
          <w:rFonts w:ascii="Biotif Book" w:hAnsi="Biotif Book" w:cs="Segoe UI"/>
          <w:b/>
          <w:bCs/>
          <w:sz w:val="22"/>
          <w:szCs w:val="22"/>
          <w:lang w:val="nl-NL"/>
        </w:rPr>
        <w:t>Realistisch?</w:t>
      </w:r>
      <w:r>
        <w:rPr>
          <w:rStyle w:val="eop"/>
          <w:rFonts w:ascii="Cambria" w:hAnsi="Cambria" w:cs="Cambria"/>
          <w:sz w:val="22"/>
          <w:szCs w:val="22"/>
        </w:rPr>
        <w:t> </w:t>
      </w:r>
    </w:p>
    <w:p w14:paraId="3C9FF6BE"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sz w:val="22"/>
          <w:szCs w:val="22"/>
          <w:lang w:val="nl-NL"/>
        </w:rPr>
        <w:t>Aanpassing =&gt; zet een verenigingsacademie op om 2-jaarlijks 5% jeugdspelers op te leiden tot toekomstige clubbestuurder via de aanstelling van een academiecoördinator (voor 2 jaar) en minstens 2 programmabegeleiders (voor 1 jaar)</w:t>
      </w:r>
      <w:r>
        <w:rPr>
          <w:rStyle w:val="eop"/>
          <w:rFonts w:ascii="Cambria" w:hAnsi="Cambria" w:cs="Cambria"/>
          <w:sz w:val="22"/>
          <w:szCs w:val="22"/>
        </w:rPr>
        <w:t> </w:t>
      </w:r>
    </w:p>
    <w:p w14:paraId="5FC9A971"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3D09772" wp14:editId="644EB8A5">
            <wp:extent cx="327660" cy="3505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Pr>
          <w:rStyle w:val="tabchar"/>
          <w:rFonts w:ascii="Calibri" w:eastAsiaTheme="minorEastAsia" w:hAnsi="Calibri" w:cs="Calibri"/>
          <w:sz w:val="22"/>
          <w:szCs w:val="22"/>
        </w:rPr>
        <w:tab/>
      </w:r>
      <w:r>
        <w:rPr>
          <w:rStyle w:val="normaltextrun"/>
          <w:rFonts w:ascii="Biotif Book" w:hAnsi="Biotif Book" w:cs="Segoe UI"/>
          <w:b/>
          <w:bCs/>
          <w:sz w:val="22"/>
          <w:szCs w:val="22"/>
          <w:lang w:val="nl-NL"/>
        </w:rPr>
        <w:t>Tijdsgebonden?</w:t>
      </w:r>
      <w:r>
        <w:rPr>
          <w:rStyle w:val="eop"/>
          <w:rFonts w:ascii="Cambria" w:hAnsi="Cambria" w:cs="Cambria"/>
          <w:sz w:val="22"/>
          <w:szCs w:val="22"/>
        </w:rPr>
        <w:t> </w:t>
      </w:r>
    </w:p>
    <w:p w14:paraId="56764CC2" w14:textId="77777777" w:rsidR="00E11D9E" w:rsidRDefault="00E11D9E" w:rsidP="00E11D9E">
      <w:pPr>
        <w:pStyle w:val="paragraph"/>
        <w:spacing w:before="0" w:beforeAutospacing="0" w:after="0" w:afterAutospacing="0"/>
        <w:ind w:left="360"/>
        <w:textAlignment w:val="baseline"/>
        <w:rPr>
          <w:rStyle w:val="eop"/>
          <w:rFonts w:ascii="Biotif Book" w:hAnsi="Biotif Book" w:cs="Segoe UI"/>
          <w:sz w:val="22"/>
          <w:szCs w:val="22"/>
        </w:rPr>
      </w:pPr>
      <w:r>
        <w:rPr>
          <w:rStyle w:val="normaltextrun"/>
          <w:rFonts w:ascii="Biotif Book" w:hAnsi="Biotif Book" w:cs="Segoe UI"/>
          <w:sz w:val="22"/>
          <w:szCs w:val="22"/>
          <w:lang w:val="nl-NL"/>
        </w:rPr>
        <w:t>Aanpassing =</w:t>
      </w:r>
      <w:r>
        <w:rPr>
          <w:rStyle w:val="contextualspellingandgrammarerror"/>
          <w:rFonts w:ascii="Biotif Book" w:eastAsiaTheme="majorEastAsia" w:hAnsi="Biotif Book" w:cs="Segoe UI"/>
          <w:sz w:val="22"/>
          <w:szCs w:val="22"/>
          <w:lang w:val="nl-NL"/>
        </w:rPr>
        <w:t>&gt;</w:t>
      </w:r>
      <w:r>
        <w:rPr>
          <w:rStyle w:val="contextualspellingandgrammarerror"/>
          <w:rFonts w:ascii="Cambria" w:eastAsiaTheme="majorEastAsia" w:hAnsi="Cambria" w:cs="Cambria"/>
          <w:sz w:val="22"/>
          <w:szCs w:val="22"/>
          <w:lang w:val="nl-NL"/>
        </w:rPr>
        <w:t> </w:t>
      </w:r>
      <w:r>
        <w:rPr>
          <w:rStyle w:val="contextualspellingandgrammarerror"/>
          <w:rFonts w:ascii="Biotif Book" w:eastAsiaTheme="majorEastAsia" w:hAnsi="Biotif Book" w:cs="Segoe UI"/>
          <w:sz w:val="22"/>
          <w:szCs w:val="22"/>
          <w:lang w:val="nl-NL"/>
        </w:rPr>
        <w:t xml:space="preserve"> zet</w:t>
      </w:r>
      <w:r>
        <w:rPr>
          <w:rStyle w:val="normaltextrun"/>
          <w:rFonts w:ascii="Biotif Book" w:hAnsi="Biotif Book" w:cs="Segoe UI"/>
          <w:sz w:val="22"/>
          <w:szCs w:val="22"/>
          <w:lang w:val="nl-NL"/>
        </w:rPr>
        <w:t xml:space="preserve"> tegen augustus 2023 een verenigingsacademie op om 2-jaarlijks 5% jeugdspelers op te leiden tot toekomstige clubbestuurder via de aanstelling van een academiecoördinator (voor 2 jaar) en minstens 2 programmabegeleiders (voor 1 jaar)</w:t>
      </w:r>
      <w:r>
        <w:rPr>
          <w:rStyle w:val="eop"/>
          <w:rFonts w:ascii="Cambria" w:hAnsi="Cambria" w:cs="Cambria"/>
          <w:sz w:val="22"/>
          <w:szCs w:val="22"/>
        </w:rPr>
        <w:t> </w:t>
      </w:r>
    </w:p>
    <w:p w14:paraId="136BA039" w14:textId="77777777" w:rsidR="00E11D9E" w:rsidRDefault="00E11D9E" w:rsidP="00E11D9E">
      <w:pPr>
        <w:pStyle w:val="paragraph"/>
        <w:spacing w:before="0" w:beforeAutospacing="0" w:after="0" w:afterAutospacing="0"/>
        <w:ind w:left="360"/>
        <w:textAlignment w:val="baseline"/>
        <w:rPr>
          <w:rStyle w:val="eop"/>
          <w:rFonts w:ascii="Biotif Book" w:hAnsi="Biotif Book" w:cs="Segoe UI"/>
          <w:sz w:val="22"/>
          <w:szCs w:val="22"/>
        </w:rPr>
      </w:pPr>
    </w:p>
    <w:p w14:paraId="22EE53D8"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p>
    <w:p w14:paraId="2C135498" w14:textId="77777777" w:rsidR="00E11D9E" w:rsidRDefault="00E11D9E" w:rsidP="00E11D9E">
      <w:pPr>
        <w:pStyle w:val="paragraph"/>
        <w:spacing w:before="0" w:beforeAutospacing="0" w:after="0" w:afterAutospacing="0"/>
        <w:ind w:left="360"/>
        <w:textAlignment w:val="baseline"/>
        <w:rPr>
          <w:rFonts w:ascii="Segoe UI" w:hAnsi="Segoe UI" w:cs="Segoe UI"/>
          <w:sz w:val="18"/>
          <w:szCs w:val="18"/>
        </w:rPr>
      </w:pPr>
      <w:r>
        <w:rPr>
          <w:rStyle w:val="normaltextrun"/>
          <w:rFonts w:ascii="Biotif Book" w:hAnsi="Biotif Book" w:cs="Segoe UI"/>
          <w:b/>
          <w:bCs/>
          <w:sz w:val="22"/>
          <w:szCs w:val="22"/>
          <w:lang w:val="nl-NL"/>
        </w:rPr>
        <w:t xml:space="preserve">Definitieve (operationele) doelstelling = </w:t>
      </w:r>
      <w:r>
        <w:rPr>
          <w:rStyle w:val="normaltextrun"/>
          <w:rFonts w:ascii="Biotif Book" w:hAnsi="Biotif Book" w:cs="Segoe UI"/>
          <w:sz w:val="22"/>
          <w:szCs w:val="22"/>
          <w:lang w:val="nl-NL"/>
        </w:rPr>
        <w:t>Tegen augustus 2023 willen we als club een verenigingsacademie op poten gezet hebben waarbij 2-jaarlijks 5% van de jeugdspelers wordt opgeleid tot toekomstige clubbestuurder met behulp van de aanstelling van een academiecoördinator voor (minstens) de komende 2 jaar en minstens 2 programmabegeleiders die zich voor minstens 1 jaar engageren.</w:t>
      </w:r>
      <w:r>
        <w:rPr>
          <w:rStyle w:val="eop"/>
          <w:rFonts w:ascii="Cambria" w:hAnsi="Cambria" w:cs="Cambria"/>
          <w:sz w:val="22"/>
          <w:szCs w:val="22"/>
        </w:rPr>
        <w:t> </w:t>
      </w:r>
    </w:p>
    <w:p w14:paraId="7CA11DDC" w14:textId="77777777" w:rsidR="00E11D9E" w:rsidRPr="00770FDC" w:rsidRDefault="00E11D9E" w:rsidP="00E11D9E">
      <w:pPr>
        <w:pStyle w:val="Lijstalinea"/>
        <w:spacing w:after="0" w:line="240" w:lineRule="auto"/>
        <w:ind w:left="360"/>
        <w:jc w:val="both"/>
        <w:textAlignment w:val="center"/>
      </w:pPr>
    </w:p>
    <w:p w14:paraId="4C038E89" w14:textId="77777777" w:rsidR="00E11D9E" w:rsidRDefault="00E11D9E" w:rsidP="00E11D9E">
      <w:pPr>
        <w:spacing w:after="0" w:line="240" w:lineRule="auto"/>
        <w:jc w:val="both"/>
        <w:textAlignment w:val="center"/>
      </w:pPr>
    </w:p>
    <w:p w14:paraId="3F80034C" w14:textId="77777777" w:rsidR="00E11D9E" w:rsidRDefault="00E11D9E" w:rsidP="00E11D9E">
      <w:pPr>
        <w:pStyle w:val="Kop1"/>
        <w:jc w:val="both"/>
        <w15:collapsed/>
      </w:pPr>
      <w:bookmarkStart w:id="22" w:name="_Toc103244954"/>
      <w:r>
        <w:t>fase 4: de concretiseringsfase</w:t>
      </w:r>
      <w:bookmarkEnd w:id="22"/>
    </w:p>
    <w:p w14:paraId="2D0B592C" w14:textId="77777777" w:rsidR="00E11D9E" w:rsidRDefault="00E11D9E" w:rsidP="00E11D9E">
      <w:pPr>
        <w:spacing w:after="0" w:line="240" w:lineRule="auto"/>
        <w:jc w:val="both"/>
        <w:textAlignment w:val="center"/>
      </w:pPr>
    </w:p>
    <w:p w14:paraId="2768A94E" w14:textId="77777777" w:rsidR="00E11D9E" w:rsidRDefault="00E11D9E" w:rsidP="00E11D9E">
      <w:pPr>
        <w:pStyle w:val="Kop2"/>
        <w:spacing w:after="240"/>
        <w:jc w:val="both"/>
        <w15:collapsed/>
      </w:pPr>
      <w:bookmarkStart w:id="23" w:name="_Toc103244955"/>
      <w:r>
        <w:t>hoe willen we dat bereiken?</w:t>
      </w:r>
      <w:bookmarkEnd w:id="23"/>
    </w:p>
    <w:p w14:paraId="7533D147" w14:textId="77777777" w:rsidR="00E11D9E" w:rsidRPr="001D0705" w:rsidRDefault="00E11D9E" w:rsidP="00E11D9E"/>
    <w:p w14:paraId="5FF0769E" w14:textId="77777777" w:rsidR="00E11D9E" w:rsidRDefault="00E11D9E" w:rsidP="00E11D9E">
      <w:pPr>
        <w:numPr>
          <w:ilvl w:val="0"/>
          <w:numId w:val="12"/>
        </w:numPr>
        <w:spacing w:after="0" w:line="240" w:lineRule="auto"/>
        <w:jc w:val="both"/>
        <w:textAlignment w:val="center"/>
        <w:rPr>
          <w:b/>
          <w:bCs/>
        </w:rPr>
      </w:pPr>
      <w:r w:rsidRPr="00071757">
        <w:rPr>
          <w:b/>
          <w:bCs/>
        </w:rPr>
        <w:t>Lijst de onderbouwde, SMART-geformuleerde operationele doelstellingen op</w:t>
      </w:r>
    </w:p>
    <w:p w14:paraId="270385E8" w14:textId="77777777" w:rsidR="00E11D9E" w:rsidRPr="00071757" w:rsidRDefault="00E11D9E" w:rsidP="00E11D9E">
      <w:pPr>
        <w:spacing w:after="0" w:line="240" w:lineRule="auto"/>
        <w:ind w:left="360"/>
        <w:jc w:val="both"/>
        <w:textAlignment w:val="center"/>
        <w:rPr>
          <w:b/>
          <w:bCs/>
        </w:rPr>
      </w:pPr>
    </w:p>
    <w:p w14:paraId="4D34EE72" w14:textId="77777777" w:rsidR="00E11D9E" w:rsidRPr="00071757" w:rsidRDefault="00E11D9E" w:rsidP="00E11D9E">
      <w:pPr>
        <w:numPr>
          <w:ilvl w:val="0"/>
          <w:numId w:val="12"/>
        </w:numPr>
        <w:spacing w:after="0" w:line="240" w:lineRule="auto"/>
        <w:jc w:val="both"/>
        <w:textAlignment w:val="center"/>
        <w:rPr>
          <w:b/>
          <w:bCs/>
        </w:rPr>
      </w:pPr>
      <w:r w:rsidRPr="00071757">
        <w:rPr>
          <w:b/>
          <w:bCs/>
        </w:rPr>
        <w:t xml:space="preserve">Pas </w:t>
      </w:r>
      <w:r>
        <w:rPr>
          <w:b/>
          <w:bCs/>
        </w:rPr>
        <w:t>het</w:t>
      </w:r>
      <w:r w:rsidRPr="00071757">
        <w:rPr>
          <w:b/>
          <w:bCs/>
        </w:rPr>
        <w:t xml:space="preserve"> ‘</w:t>
      </w:r>
      <w:r>
        <w:rPr>
          <w:b/>
          <w:bCs/>
        </w:rPr>
        <w:t>Windmolen model</w:t>
      </w:r>
      <w:r w:rsidRPr="00071757">
        <w:rPr>
          <w:b/>
          <w:bCs/>
        </w:rPr>
        <w:t xml:space="preserve"> toe op de doelstellingen om een concreet actieplan per doelstelling te bekomen!</w:t>
      </w:r>
    </w:p>
    <w:p w14:paraId="02AC6B1A" w14:textId="77777777" w:rsidR="00E11D9E" w:rsidRDefault="00E11D9E" w:rsidP="00E11D9E">
      <w:pPr>
        <w:spacing w:after="0" w:line="240" w:lineRule="auto"/>
        <w:jc w:val="both"/>
        <w:textAlignment w:val="center"/>
      </w:pPr>
      <w:r>
        <w:object w:dxaOrig="2281" w:dyaOrig="816" w14:anchorId="4FB27767">
          <v:shape id="_x0000_i1032" type="#_x0000_t75" style="width:114.05pt;height:40.8pt" o:ole="">
            <v:imagedata r:id="rId29" o:title=""/>
          </v:shape>
          <o:OLEObject Type="Embed" ProgID="Package" ShapeID="_x0000_i1032" DrawAspect="Content" ObjectID="_1732692529" r:id="rId30"/>
        </w:object>
      </w:r>
    </w:p>
    <w:p w14:paraId="2B957633" w14:textId="77777777" w:rsidR="00E11D9E" w:rsidRDefault="00E11D9E" w:rsidP="00E11D9E">
      <w:pPr>
        <w:spacing w:after="0" w:line="240" w:lineRule="auto"/>
        <w:jc w:val="both"/>
        <w:textAlignment w:val="center"/>
      </w:pPr>
    </w:p>
    <w:p w14:paraId="1FE44D63" w14:textId="77777777" w:rsidR="00E11D9E" w:rsidRDefault="00E11D9E" w:rsidP="00E11D9E">
      <w:pPr>
        <w:pStyle w:val="Kop2"/>
        <w:jc w:val="both"/>
        <w15:collapsed/>
      </w:pPr>
      <w:bookmarkStart w:id="24" w:name="_Toc103244956"/>
      <w:r>
        <w:t>wanneer willen we wat bereiken?</w:t>
      </w:r>
      <w:bookmarkEnd w:id="24"/>
    </w:p>
    <w:p w14:paraId="147984B1" w14:textId="77777777" w:rsidR="00E11D9E" w:rsidRPr="001D0705" w:rsidRDefault="00E11D9E" w:rsidP="00E11D9E"/>
    <w:p w14:paraId="14E436D9" w14:textId="77777777" w:rsidR="00E11D9E" w:rsidRDefault="00E11D9E" w:rsidP="00E11D9E">
      <w:pPr>
        <w:pStyle w:val="Lijstalinea"/>
        <w:numPr>
          <w:ilvl w:val="0"/>
          <w:numId w:val="20"/>
        </w:numPr>
        <w:spacing w:after="0" w:line="240" w:lineRule="auto"/>
        <w:jc w:val="both"/>
        <w:textAlignment w:val="center"/>
        <w:rPr>
          <w:b/>
          <w:bCs/>
        </w:rPr>
      </w:pPr>
      <w:r w:rsidRPr="00071757">
        <w:rPr>
          <w:b/>
          <w:bCs/>
        </w:rPr>
        <w:t>Maak een soort prioriteitslijn</w:t>
      </w:r>
    </w:p>
    <w:p w14:paraId="1218CD52" w14:textId="77777777" w:rsidR="00E11D9E" w:rsidRDefault="00E11D9E" w:rsidP="00E11D9E">
      <w:pPr>
        <w:pStyle w:val="Lijstalinea"/>
        <w:spacing w:after="0" w:line="240" w:lineRule="auto"/>
        <w:ind w:left="360"/>
        <w:jc w:val="both"/>
        <w:textAlignment w:val="center"/>
      </w:pPr>
    </w:p>
    <w:p w14:paraId="5C8975E4" w14:textId="77777777" w:rsidR="00E11D9E" w:rsidRDefault="00E11D9E" w:rsidP="00E11D9E">
      <w:pPr>
        <w:pStyle w:val="Lijstalinea"/>
        <w:spacing w:after="0" w:line="240" w:lineRule="auto"/>
        <w:ind w:left="360"/>
        <w:jc w:val="both"/>
        <w:textAlignment w:val="center"/>
      </w:pPr>
      <w:r>
        <w:t xml:space="preserve">Dit kan op twee verschillende manieren. </w:t>
      </w:r>
    </w:p>
    <w:p w14:paraId="207C8106" w14:textId="77777777" w:rsidR="00E11D9E" w:rsidRDefault="00E11D9E" w:rsidP="00E11D9E">
      <w:pPr>
        <w:pStyle w:val="Lijstalinea"/>
        <w:numPr>
          <w:ilvl w:val="0"/>
          <w:numId w:val="26"/>
        </w:numPr>
        <w:spacing w:after="0" w:line="240" w:lineRule="auto"/>
        <w:jc w:val="both"/>
        <w:textAlignment w:val="center"/>
      </w:pPr>
      <w:r w:rsidRPr="004D7475">
        <w:t>Maak gebruik van het volgende beleidsinstrument: de effort-impact matrix</w:t>
      </w:r>
    </w:p>
    <w:p w14:paraId="636E8ACF" w14:textId="77777777" w:rsidR="00E11D9E" w:rsidRPr="004D7475" w:rsidRDefault="00E11D9E" w:rsidP="00E11D9E">
      <w:pPr>
        <w:pStyle w:val="Lijstalinea"/>
        <w:spacing w:after="0" w:line="240" w:lineRule="auto"/>
        <w:ind w:left="1080"/>
        <w:jc w:val="both"/>
        <w:textAlignment w:val="center"/>
      </w:pPr>
    </w:p>
    <w:p w14:paraId="22D019EB" w14:textId="77777777" w:rsidR="00E11D9E" w:rsidRDefault="00E11D9E" w:rsidP="00E11D9E">
      <w:pPr>
        <w:pStyle w:val="Lijstalinea"/>
        <w:numPr>
          <w:ilvl w:val="0"/>
          <w:numId w:val="26"/>
        </w:numPr>
        <w:spacing w:after="0" w:line="240" w:lineRule="auto"/>
        <w:jc w:val="both"/>
        <w:textAlignment w:val="center"/>
      </w:pPr>
      <w:r w:rsidRPr="004D7475">
        <w:t>Maak gebruik van de prioriteitstabel (laatste stap in SWOT-analyse)</w:t>
      </w:r>
    </w:p>
    <w:p w14:paraId="247F035F" w14:textId="77777777" w:rsidR="00E11D9E" w:rsidRPr="004D7475" w:rsidRDefault="00E11D9E" w:rsidP="00E11D9E">
      <w:pPr>
        <w:spacing w:after="0" w:line="240" w:lineRule="auto"/>
        <w:jc w:val="both"/>
        <w:textAlignment w:val="center"/>
      </w:pPr>
    </w:p>
    <w:p w14:paraId="37B1136D" w14:textId="77777777" w:rsidR="00E11D9E" w:rsidRPr="00071757" w:rsidRDefault="00E11D9E" w:rsidP="00E11D9E">
      <w:pPr>
        <w:pStyle w:val="Lijstalinea"/>
        <w:numPr>
          <w:ilvl w:val="0"/>
          <w:numId w:val="20"/>
        </w:numPr>
        <w:spacing w:after="0" w:line="240" w:lineRule="auto"/>
        <w:jc w:val="both"/>
        <w:textAlignment w:val="center"/>
        <w:rPr>
          <w:b/>
          <w:bCs/>
        </w:rPr>
      </w:pPr>
      <w:r w:rsidRPr="00071757">
        <w:rPr>
          <w:b/>
          <w:bCs/>
        </w:rPr>
        <w:t>Maak een (4?) jaarplan</w:t>
      </w:r>
    </w:p>
    <w:p w14:paraId="1F43141E" w14:textId="77777777" w:rsidR="00E11D9E" w:rsidRDefault="00E11D9E" w:rsidP="00E11D9E">
      <w:pPr>
        <w:pStyle w:val="Kop1"/>
        <w:jc w:val="both"/>
        <w15:collapsed/>
      </w:pPr>
      <w:bookmarkStart w:id="25" w:name="_Toc103244957"/>
      <w:r>
        <w:t>fase 5: de evaluatiefase</w:t>
      </w:r>
      <w:bookmarkEnd w:id="25"/>
      <w:r>
        <w:t xml:space="preserve"> </w:t>
      </w:r>
    </w:p>
    <w:p w14:paraId="6B677C5E" w14:textId="77777777" w:rsidR="00E11D9E" w:rsidRDefault="00E11D9E" w:rsidP="00E11D9E">
      <w:pPr>
        <w:spacing w:after="0" w:line="240" w:lineRule="auto"/>
        <w:jc w:val="both"/>
        <w:textAlignment w:val="center"/>
      </w:pPr>
    </w:p>
    <w:p w14:paraId="7C1B0833" w14:textId="77777777" w:rsidR="00E11D9E" w:rsidRDefault="00E11D9E" w:rsidP="00E11D9E">
      <w:pPr>
        <w:pStyle w:val="Kop2"/>
        <w:spacing w:after="240"/>
        <w:jc w:val="both"/>
        <w15:collapsed/>
      </w:pPr>
      <w:bookmarkStart w:id="26" w:name="_Toc103244958"/>
      <w:r>
        <w:t>Jaarlijkse evaluatie concrete doelstellingen</w:t>
      </w:r>
      <w:bookmarkEnd w:id="26"/>
      <w:r>
        <w:t xml:space="preserve"> </w:t>
      </w:r>
    </w:p>
    <w:p w14:paraId="341675A7" w14:textId="77777777" w:rsidR="00E11D9E" w:rsidRPr="001D0705" w:rsidRDefault="00E11D9E" w:rsidP="00E11D9E"/>
    <w:p w14:paraId="5CAC5B83" w14:textId="77777777" w:rsidR="00E11D9E" w:rsidRPr="00071757" w:rsidRDefault="00E11D9E" w:rsidP="00E11D9E">
      <w:pPr>
        <w:pStyle w:val="Lijstalinea"/>
        <w:numPr>
          <w:ilvl w:val="0"/>
          <w:numId w:val="19"/>
        </w:numPr>
        <w:spacing w:after="0" w:line="240" w:lineRule="auto"/>
        <w:jc w:val="both"/>
        <w:textAlignment w:val="center"/>
        <w:rPr>
          <w:b/>
          <w:bCs/>
        </w:rPr>
      </w:pPr>
      <w:r w:rsidRPr="00071757">
        <w:rPr>
          <w:b/>
          <w:bCs/>
        </w:rPr>
        <w:t xml:space="preserve">Activiteitenevaluatie algemeen (jaarlijks!): </w:t>
      </w:r>
    </w:p>
    <w:p w14:paraId="5B3F943E" w14:textId="77777777" w:rsidR="00E11D9E" w:rsidRDefault="00E11D9E" w:rsidP="00E11D9E">
      <w:pPr>
        <w:pStyle w:val="Lijstalinea"/>
        <w:spacing w:after="0" w:line="240" w:lineRule="auto"/>
        <w:textAlignment w:val="center"/>
      </w:pPr>
      <w:r>
        <w:object w:dxaOrig="3396" w:dyaOrig="816" w14:anchorId="0C9B9AD0">
          <v:shape id="_x0000_i1033" type="#_x0000_t75" style="width:169.8pt;height:40.8pt" o:ole="">
            <v:imagedata r:id="rId31" o:title=""/>
          </v:shape>
          <o:OLEObject Type="Embed" ProgID="Package" ShapeID="_x0000_i1033" DrawAspect="Content" ObjectID="_1732692530" r:id="rId32"/>
        </w:object>
      </w:r>
    </w:p>
    <w:p w14:paraId="3126FEB1" w14:textId="77777777" w:rsidR="00E11D9E" w:rsidRPr="00071757" w:rsidRDefault="00E11D9E" w:rsidP="00E11D9E">
      <w:pPr>
        <w:pStyle w:val="Lijstalinea"/>
        <w:numPr>
          <w:ilvl w:val="0"/>
          <w:numId w:val="19"/>
        </w:numPr>
        <w:spacing w:after="0" w:line="240" w:lineRule="auto"/>
        <w:jc w:val="both"/>
        <w:textAlignment w:val="center"/>
        <w:rPr>
          <w:b/>
          <w:bCs/>
        </w:rPr>
      </w:pPr>
      <w:r w:rsidRPr="00071757">
        <w:rPr>
          <w:b/>
          <w:bCs/>
        </w:rPr>
        <w:t>Interne evaluatie beleidswerking (4-jaarlijks?):</w:t>
      </w:r>
    </w:p>
    <w:p w14:paraId="4005A2EB" w14:textId="77777777" w:rsidR="00E11D9E" w:rsidRDefault="00E11D9E" w:rsidP="00E11D9E">
      <w:pPr>
        <w:pStyle w:val="Lijstalinea"/>
        <w:spacing w:after="0" w:line="240" w:lineRule="auto"/>
        <w:textAlignment w:val="center"/>
      </w:pPr>
      <w:r>
        <w:object w:dxaOrig="3060" w:dyaOrig="816" w14:anchorId="488EE2B9">
          <v:shape id="_x0000_i1034" type="#_x0000_t75" style="width:153pt;height:40.8pt" o:ole="">
            <v:imagedata r:id="rId33" o:title=""/>
          </v:shape>
          <o:OLEObject Type="Embed" ProgID="Package" ShapeID="_x0000_i1034" DrawAspect="Content" ObjectID="_1732692531" r:id="rId34"/>
        </w:object>
      </w:r>
    </w:p>
    <w:p w14:paraId="3347EA50" w14:textId="77777777" w:rsidR="00E11D9E" w:rsidRPr="00071757" w:rsidRDefault="00E11D9E" w:rsidP="00E11D9E">
      <w:pPr>
        <w:pStyle w:val="Lijstalinea"/>
        <w:numPr>
          <w:ilvl w:val="0"/>
          <w:numId w:val="19"/>
        </w:numPr>
        <w:spacing w:after="0" w:line="240" w:lineRule="auto"/>
        <w:jc w:val="both"/>
        <w:textAlignment w:val="center"/>
        <w:rPr>
          <w:b/>
          <w:bCs/>
        </w:rPr>
      </w:pPr>
      <w:r w:rsidRPr="00071757">
        <w:rPr>
          <w:b/>
          <w:bCs/>
        </w:rPr>
        <w:t>Follow-up fiche activiteiten operationeel (jaarlijks!)</w:t>
      </w:r>
    </w:p>
    <w:p w14:paraId="68F4C9D7" w14:textId="77777777" w:rsidR="00E11D9E" w:rsidRDefault="00E11D9E" w:rsidP="00E11D9E">
      <w:pPr>
        <w:pStyle w:val="Lijstalinea"/>
        <w:spacing w:after="0" w:line="240" w:lineRule="auto"/>
        <w:textAlignment w:val="center"/>
      </w:pPr>
      <w:r>
        <w:object w:dxaOrig="2592" w:dyaOrig="816" w14:anchorId="2C9C9FC9">
          <v:shape id="_x0000_i1035" type="#_x0000_t75" style="width:129.6pt;height:40.8pt" o:ole="">
            <v:imagedata r:id="rId35" o:title=""/>
          </v:shape>
          <o:OLEObject Type="Embed" ProgID="Package" ShapeID="_x0000_i1035" DrawAspect="Content" ObjectID="_1732692532" r:id="rId36"/>
        </w:object>
      </w:r>
    </w:p>
    <w:p w14:paraId="11F02196" w14:textId="77777777" w:rsidR="00E11D9E" w:rsidRDefault="00E11D9E" w:rsidP="00E11D9E">
      <w:pPr>
        <w:pStyle w:val="Lijstalinea"/>
        <w:spacing w:after="0" w:line="240" w:lineRule="auto"/>
        <w:jc w:val="both"/>
        <w:textAlignment w:val="center"/>
      </w:pPr>
    </w:p>
    <w:p w14:paraId="44454139" w14:textId="77777777" w:rsidR="00E11D9E" w:rsidRDefault="00E11D9E" w:rsidP="00E11D9E">
      <w:pPr>
        <w:pStyle w:val="Kop2"/>
        <w:jc w:val="both"/>
        <w15:collapsed/>
      </w:pPr>
      <w:bookmarkStart w:id="27" w:name="_Toc103244959"/>
      <w:r>
        <w:t>slotwoord/vooruitblik?</w:t>
      </w:r>
      <w:bookmarkEnd w:id="27"/>
    </w:p>
    <w:p w14:paraId="2FE3F75B" w14:textId="77777777" w:rsidR="00E11D9E" w:rsidRPr="001D0705" w:rsidRDefault="00E11D9E" w:rsidP="00E11D9E"/>
    <w:p w14:paraId="57953B1E" w14:textId="77777777" w:rsidR="00E11D9E" w:rsidRDefault="00E11D9E" w:rsidP="00E11D9E">
      <w:pPr>
        <w:pStyle w:val="Lijstalinea"/>
        <w:numPr>
          <w:ilvl w:val="0"/>
          <w:numId w:val="21"/>
        </w:numPr>
        <w:spacing w:after="0" w:line="240" w:lineRule="auto"/>
        <w:jc w:val="both"/>
        <w:textAlignment w:val="center"/>
        <w:rPr>
          <w:b/>
          <w:bCs/>
        </w:rPr>
      </w:pPr>
      <w:r w:rsidRPr="00071757">
        <w:rPr>
          <w:b/>
          <w:bCs/>
        </w:rPr>
        <w:t xml:space="preserve">Wat </w:t>
      </w:r>
      <w:r>
        <w:rPr>
          <w:b/>
          <w:bCs/>
        </w:rPr>
        <w:t xml:space="preserve">hebben we </w:t>
      </w:r>
      <w:r w:rsidRPr="00071757">
        <w:rPr>
          <w:b/>
          <w:bCs/>
        </w:rPr>
        <w:t xml:space="preserve">gedaan in dit beleidsplan? </w:t>
      </w:r>
    </w:p>
    <w:p w14:paraId="1309DEAB" w14:textId="77777777" w:rsidR="00E11D9E" w:rsidRDefault="00E11D9E" w:rsidP="00E11D9E">
      <w:pPr>
        <w:pStyle w:val="Lijstalinea"/>
        <w:spacing w:after="0" w:line="240" w:lineRule="auto"/>
        <w:ind w:left="360"/>
        <w:jc w:val="both"/>
        <w:textAlignment w:val="center"/>
        <w:rPr>
          <w:b/>
          <w:bCs/>
        </w:rPr>
      </w:pPr>
    </w:p>
    <w:p w14:paraId="7CB007C1" w14:textId="77777777" w:rsidR="00E11D9E" w:rsidRPr="001D0705" w:rsidRDefault="00E11D9E" w:rsidP="00E11D9E">
      <w:pPr>
        <w:pStyle w:val="Lijstalinea"/>
        <w:numPr>
          <w:ilvl w:val="0"/>
          <w:numId w:val="21"/>
        </w:numPr>
        <w:spacing w:after="0" w:line="240" w:lineRule="auto"/>
        <w:jc w:val="both"/>
        <w:textAlignment w:val="center"/>
        <w:rPr>
          <w:b/>
          <w:bCs/>
        </w:rPr>
      </w:pPr>
      <w:r w:rsidRPr="001D0705">
        <w:rPr>
          <w:b/>
          <w:bCs/>
        </w:rPr>
        <w:t>Wat verwachten we in volgend beleidsjaar?</w:t>
      </w:r>
    </w:p>
    <w:p w14:paraId="21CDA772" w14:textId="77777777" w:rsidR="001E7957" w:rsidRDefault="001E7957" w:rsidP="00DC1859">
      <w:pPr>
        <w:spacing w:after="0" w:line="240" w:lineRule="auto"/>
        <w:textAlignment w:val="center"/>
      </w:pPr>
    </w:p>
    <w:sectPr w:rsidR="001E7957" w:rsidSect="002469BA">
      <w:headerReference w:type="default" r:id="rId37"/>
      <w:footerReference w:type="default" r:id="rId38"/>
      <w:headerReference w:type="first" r:id="rId39"/>
      <w:footerReference w:type="first" r:id="rId40"/>
      <w:pgSz w:w="11906" w:h="16838"/>
      <w:pgMar w:top="1417" w:right="1417"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285B" w14:textId="77777777" w:rsidR="00CD3219" w:rsidRDefault="00CD3219" w:rsidP="00E62D2A">
      <w:pPr>
        <w:spacing w:after="0" w:line="240" w:lineRule="auto"/>
      </w:pPr>
      <w:r>
        <w:separator/>
      </w:r>
    </w:p>
  </w:endnote>
  <w:endnote w:type="continuationSeparator" w:id="0">
    <w:p w14:paraId="46EB6618" w14:textId="77777777" w:rsidR="00CD3219" w:rsidRDefault="00CD3219" w:rsidP="00E6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otif Book">
    <w:panose1 w:val="00000500000000000000"/>
    <w:charset w:val="00"/>
    <w:family w:val="auto"/>
    <w:pitch w:val="variable"/>
    <w:sig w:usb0="A00000EF" w:usb1="4000E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pton Book">
    <w:altName w:val="Cambria"/>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96AE" w14:textId="77777777" w:rsidR="00DE5B56" w:rsidRDefault="002469BA" w:rsidP="002469BA">
    <w:pPr>
      <w:pStyle w:val="Voettekst"/>
      <w:ind w:left="142"/>
    </w:pPr>
    <w:r>
      <w:rPr>
        <w:noProof/>
      </w:rPr>
      <w:drawing>
        <wp:anchor distT="0" distB="0" distL="114300" distR="114300" simplePos="0" relativeHeight="251669504" behindDoc="0" locked="0" layoutInCell="1" allowOverlap="1" wp14:anchorId="2FF04BA2" wp14:editId="30924F95">
          <wp:simplePos x="0" y="0"/>
          <wp:positionH relativeFrom="column">
            <wp:posOffset>-1887855</wp:posOffset>
          </wp:positionH>
          <wp:positionV relativeFrom="paragraph">
            <wp:posOffset>-1418590</wp:posOffset>
          </wp:positionV>
          <wp:extent cx="3124835" cy="466725"/>
          <wp:effectExtent l="0" t="4445" r="0" b="0"/>
          <wp:wrapSquare wrapText="bothSides"/>
          <wp:docPr id="14" name="Afbeelding 4" descr="Afbeelding met tekst&#10;&#10;Automatisch gegenereerde beschrijving">
            <a:extLst xmlns:a="http://schemas.openxmlformats.org/drawingml/2006/main">
              <a:ext uri="{FF2B5EF4-FFF2-40B4-BE49-F238E27FC236}">
                <a16:creationId xmlns:a16="http://schemas.microsoft.com/office/drawing/2014/main" id="{0AC460F4-9581-47C7-8386-3A95FC908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0AC460F4-9581-47C7-8386-3A95FC908EA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24835" cy="4667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83D" w14:textId="77777777" w:rsidR="00DE5B56" w:rsidRDefault="00DE5B56">
    <w:pPr>
      <w:pStyle w:val="Voettekst"/>
    </w:pPr>
    <w:r w:rsidRPr="00DE5B56">
      <w:rPr>
        <w:noProof/>
      </w:rPr>
      <w:drawing>
        <wp:anchor distT="0" distB="0" distL="114300" distR="114300" simplePos="0" relativeHeight="251661312" behindDoc="0" locked="0" layoutInCell="1" allowOverlap="1" wp14:anchorId="5D1D2AC3" wp14:editId="42FE6FBB">
          <wp:simplePos x="0" y="0"/>
          <wp:positionH relativeFrom="margin">
            <wp:posOffset>5440045</wp:posOffset>
          </wp:positionH>
          <wp:positionV relativeFrom="margin">
            <wp:posOffset>8726805</wp:posOffset>
          </wp:positionV>
          <wp:extent cx="926465" cy="684530"/>
          <wp:effectExtent l="0" t="0" r="6985" b="12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926465" cy="6845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17491" w14:textId="77777777" w:rsidR="00CD3219" w:rsidRDefault="00CD3219" w:rsidP="00E62D2A">
      <w:pPr>
        <w:spacing w:after="0" w:line="240" w:lineRule="auto"/>
      </w:pPr>
      <w:r>
        <w:separator/>
      </w:r>
    </w:p>
  </w:footnote>
  <w:footnote w:type="continuationSeparator" w:id="0">
    <w:p w14:paraId="2B86CEDB" w14:textId="77777777" w:rsidR="00CD3219" w:rsidRDefault="00CD3219" w:rsidP="00E6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7E07" w14:textId="77777777" w:rsidR="00DE5B56" w:rsidRDefault="00E55740">
    <w:pPr>
      <w:pStyle w:val="Koptekst"/>
    </w:pPr>
    <w:r w:rsidRPr="00E55740">
      <w:rPr>
        <w:noProof/>
      </w:rPr>
      <mc:AlternateContent>
        <mc:Choice Requires="wps">
          <w:drawing>
            <wp:anchor distT="0" distB="0" distL="114300" distR="114300" simplePos="0" relativeHeight="251668480" behindDoc="0" locked="0" layoutInCell="1" allowOverlap="1" wp14:anchorId="08B2B61B" wp14:editId="4B00F111">
              <wp:simplePos x="0" y="0"/>
              <wp:positionH relativeFrom="column">
                <wp:posOffset>-322580</wp:posOffset>
              </wp:positionH>
              <wp:positionV relativeFrom="paragraph">
                <wp:posOffset>4502150</wp:posOffset>
              </wp:positionV>
              <wp:extent cx="1" cy="2188805"/>
              <wp:effectExtent l="19050" t="19050" r="19050" b="2540"/>
              <wp:wrapNone/>
              <wp:docPr id="16" name="Vorm 62">
                <a:extLst xmlns:a="http://schemas.openxmlformats.org/drawingml/2006/main">
                  <a:ext uri="{FF2B5EF4-FFF2-40B4-BE49-F238E27FC236}">
                    <a16:creationId xmlns:a16="http://schemas.microsoft.com/office/drawing/2014/main" id="{2C8F251E-BB08-9D42-8813-D3CD1AE6AF9A}"/>
                  </a:ext>
                </a:extLst>
              </wp:docPr>
              <wp:cNvGraphicFramePr/>
              <a:graphic xmlns:a="http://schemas.openxmlformats.org/drawingml/2006/main">
                <a:graphicData uri="http://schemas.microsoft.com/office/word/2010/wordprocessingShape">
                  <wps:wsp>
                    <wps:cNvCnPr/>
                    <wps:spPr>
                      <a:xfrm flipV="1">
                        <a:off x="0" y="0"/>
                        <a:ext cx="1" cy="2188805"/>
                      </a:xfrm>
                      <a:prstGeom prst="line">
                        <a:avLst/>
                      </a:prstGeom>
                      <a:ln w="38100">
                        <a:solidFill>
                          <a:srgbClr val="000063"/>
                        </a:solidFill>
                        <a:miter lim="400000"/>
                      </a:ln>
                    </wps:spPr>
                    <wps:bodyPr/>
                  </wps:wsp>
                </a:graphicData>
              </a:graphic>
            </wp:anchor>
          </w:drawing>
        </mc:Choice>
        <mc:Fallback>
          <w:pict>
            <v:line w14:anchorId="7018465A" id="Vorm 6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5.4pt,354.5pt" to="-25.4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" strokecolor="#000063" strokeweight="3pt">
              <v:stroke miterlimit="4" joinstyle="miter"/>
            </v:line>
          </w:pict>
        </mc:Fallback>
      </mc:AlternateContent>
    </w:r>
    <w:r w:rsidR="00DE5B56" w:rsidRPr="00DE5B56">
      <w:rPr>
        <w:noProof/>
      </w:rPr>
      <w:drawing>
        <wp:anchor distT="0" distB="0" distL="114300" distR="114300" simplePos="0" relativeHeight="251663360" behindDoc="1" locked="0" layoutInCell="1" allowOverlap="1" wp14:anchorId="7E2CE90C" wp14:editId="1BF56354">
          <wp:simplePos x="0" y="0"/>
          <wp:positionH relativeFrom="column">
            <wp:posOffset>4277360</wp:posOffset>
          </wp:positionH>
          <wp:positionV relativeFrom="paragraph">
            <wp:posOffset>-3913505</wp:posOffset>
          </wp:positionV>
          <wp:extent cx="5191200" cy="5180400"/>
          <wp:effectExtent l="0" t="0" r="9525" b="1270"/>
          <wp:wrapTight wrapText="bothSides">
            <wp:wrapPolygon edited="0">
              <wp:start x="9670" y="0"/>
              <wp:lineTo x="8481" y="79"/>
              <wp:lineTo x="5311" y="953"/>
              <wp:lineTo x="5311" y="1271"/>
              <wp:lineTo x="4677" y="1668"/>
              <wp:lineTo x="3567" y="2542"/>
              <wp:lineTo x="2299" y="3813"/>
              <wp:lineTo x="1348" y="5084"/>
              <wp:lineTo x="713" y="6354"/>
              <wp:lineTo x="238" y="7625"/>
              <wp:lineTo x="0" y="8896"/>
              <wp:lineTo x="0" y="11438"/>
              <wp:lineTo x="79" y="12709"/>
              <wp:lineTo x="396" y="13980"/>
              <wp:lineTo x="1030" y="15251"/>
              <wp:lineTo x="1030" y="15410"/>
              <wp:lineTo x="1506" y="16522"/>
              <wp:lineTo x="2457" y="17793"/>
              <wp:lineTo x="3646" y="19063"/>
              <wp:lineTo x="5549" y="20334"/>
              <wp:lineTo x="5628" y="20573"/>
              <wp:lineTo x="8719" y="21526"/>
              <wp:lineTo x="9433" y="21526"/>
              <wp:lineTo x="12286" y="21526"/>
              <wp:lineTo x="12920" y="21526"/>
              <wp:lineTo x="16012" y="20493"/>
              <wp:lineTo x="16012" y="20334"/>
              <wp:lineTo x="17518" y="19222"/>
              <wp:lineTo x="17439" y="19063"/>
              <wp:lineTo x="18945" y="18507"/>
              <wp:lineTo x="18945" y="17793"/>
              <wp:lineTo x="20134" y="16522"/>
              <wp:lineTo x="20768" y="15251"/>
              <wp:lineTo x="21243" y="13980"/>
              <wp:lineTo x="21560" y="12709"/>
              <wp:lineTo x="21560" y="9293"/>
              <wp:lineTo x="21323" y="7625"/>
              <wp:lineTo x="20847" y="6354"/>
              <wp:lineTo x="20213" y="5084"/>
              <wp:lineTo x="19262" y="3813"/>
              <wp:lineTo x="18390" y="2939"/>
              <wp:lineTo x="18073" y="2462"/>
              <wp:lineTo x="16725" y="1589"/>
              <wp:lineTo x="16091" y="1271"/>
              <wp:lineTo x="16170" y="953"/>
              <wp:lineTo x="12920" y="79"/>
              <wp:lineTo x="11335" y="0"/>
              <wp:lineTo x="967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200" cy="518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03B9" w14:textId="77777777" w:rsidR="00DE5B56" w:rsidRDefault="00DE5B56">
    <w:pPr>
      <w:pStyle w:val="Koptekst"/>
    </w:pPr>
    <w:r w:rsidRPr="00DE5B56">
      <w:rPr>
        <w:noProof/>
      </w:rPr>
      <mc:AlternateContent>
        <mc:Choice Requires="wpg">
          <w:drawing>
            <wp:anchor distT="0" distB="0" distL="114300" distR="114300" simplePos="0" relativeHeight="251660288" behindDoc="0" locked="0" layoutInCell="1" allowOverlap="1" wp14:anchorId="7803D6C6" wp14:editId="46536D5B">
              <wp:simplePos x="0" y="0"/>
              <wp:positionH relativeFrom="column">
                <wp:posOffset>-1362075</wp:posOffset>
              </wp:positionH>
              <wp:positionV relativeFrom="paragraph">
                <wp:posOffset>-1191260</wp:posOffset>
              </wp:positionV>
              <wp:extent cx="2609850" cy="4324350"/>
              <wp:effectExtent l="0" t="0" r="19050" b="19050"/>
              <wp:wrapNone/>
              <wp:docPr id="6" name="Groep 6"/>
              <wp:cNvGraphicFramePr/>
              <a:graphic xmlns:a="http://schemas.openxmlformats.org/drawingml/2006/main">
                <a:graphicData uri="http://schemas.microsoft.com/office/word/2010/wordprocessingGroup">
                  <wpg:wgp>
                    <wpg:cNvGrpSpPr/>
                    <wpg:grpSpPr>
                      <a:xfrm>
                        <a:off x="0" y="0"/>
                        <a:ext cx="2609850" cy="4324350"/>
                        <a:chOff x="0" y="0"/>
                        <a:chExt cx="2609850" cy="4324350"/>
                      </a:xfrm>
                    </wpg:grpSpPr>
                    <pic:pic xmlns:pic="http://schemas.openxmlformats.org/drawingml/2006/picture">
                      <pic:nvPicPr>
                        <pic:cNvPr id="1" name="Afbeelding 1"/>
                        <pic:cNvPicPr>
                          <a:picLocks noChangeAspect="1"/>
                        </pic:cNvPicPr>
                      </pic:nvPicPr>
                      <pic:blipFill rotWithShape="1">
                        <a:blip r:embed="rId1">
                          <a:extLst>
                            <a:ext uri="{28A0092B-C50C-407E-A947-70E740481C1C}">
                              <a14:useLocalDpi xmlns:a14="http://schemas.microsoft.com/office/drawing/2010/main" val="0"/>
                            </a:ext>
                          </a:extLst>
                        </a:blip>
                        <a:srcRect l="49725" b="16544"/>
                        <a:stretch/>
                      </pic:blipFill>
                      <pic:spPr bwMode="auto">
                        <a:xfrm flipH="1" flipV="1">
                          <a:off x="0" y="0"/>
                          <a:ext cx="2609850" cy="4324350"/>
                        </a:xfrm>
                        <a:prstGeom prst="rect">
                          <a:avLst/>
                        </a:prstGeom>
                        <a:noFill/>
                        <a:ln>
                          <a:noFill/>
                        </a:ln>
                        <a:extLst>
                          <a:ext uri="{53640926-AAD7-44D8-BBD7-CCE9431645EC}">
                            <a14:shadowObscured xmlns:a14="http://schemas.microsoft.com/office/drawing/2010/main"/>
                          </a:ext>
                        </a:extLst>
                      </pic:spPr>
                    </pic:pic>
                    <wps:wsp>
                      <wps:cNvPr id="3" name="Rechthoekige driehoek 3"/>
                      <wps:cNvSpPr/>
                      <wps:spPr>
                        <a:xfrm flipH="1" flipV="1">
                          <a:off x="1638300" y="0"/>
                          <a:ext cx="971550" cy="17240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ige driehoek 4"/>
                      <wps:cNvSpPr/>
                      <wps:spPr>
                        <a:xfrm flipH="1">
                          <a:off x="1114425" y="1809750"/>
                          <a:ext cx="1495425" cy="25146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084675" id="Groep 6" o:spid="_x0000_s1026" style="position:absolute;margin-left:-107.25pt;margin-top:-93.8pt;width:205.5pt;height:340.5pt;z-index:251660288" coordsize="26098,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26098;height:43243;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">
                <v:imagedata r:id="rId2" o:title="" cropbottom="10842f" cropleft="32588f"/>
              </v:shape>
              <v:shapetype id="_x0000_t6" coordsize="21600,21600" o:spt="6" path="m,l,21600r21600,xe">
                <v:stroke joinstyle="miter"/>
                <v:path gradientshapeok="t" o:connecttype="custom" o:connectlocs="0,0;0,10800;0,21600;10800,21600;21600,21600;10800,10800" textboxrect="1800,12600,12600,19800"/>
              </v:shapetype>
              <v:shape id="Rechthoekige driehoek 3" o:spid="_x0000_s1028" type="#_x0000_t6" style="position:absolute;left:16383;width:9715;height:172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" fillcolor="white [3212]" strokecolor="white [3212]" strokeweight="1pt"/>
              <v:shape id="Rechthoekige driehoek 4" o:spid="_x0000_s1029" type="#_x0000_t6" style="position:absolute;left:11144;top:18097;width:14954;height:251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" fillcolor="white [3212]" strokecolor="white [3212]" strokeweight="1pt"/>
            </v:group>
          </w:pict>
        </mc:Fallback>
      </mc:AlternateContent>
    </w:r>
    <w:r w:rsidRPr="00DE5B56">
      <w:rPr>
        <w:noProof/>
      </w:rPr>
      <w:drawing>
        <wp:anchor distT="0" distB="0" distL="114300" distR="114300" simplePos="0" relativeHeight="251659264" behindDoc="1" locked="0" layoutInCell="1" allowOverlap="1" wp14:anchorId="0997069E" wp14:editId="01E5849D">
          <wp:simplePos x="0" y="0"/>
          <wp:positionH relativeFrom="column">
            <wp:posOffset>4276725</wp:posOffset>
          </wp:positionH>
          <wp:positionV relativeFrom="paragraph">
            <wp:posOffset>-3915410</wp:posOffset>
          </wp:positionV>
          <wp:extent cx="5191125" cy="5181600"/>
          <wp:effectExtent l="0" t="0" r="9525" b="0"/>
          <wp:wrapTight wrapText="bothSides">
            <wp:wrapPolygon edited="0">
              <wp:start x="9670" y="0"/>
              <wp:lineTo x="8481" y="79"/>
              <wp:lineTo x="5311" y="953"/>
              <wp:lineTo x="5311" y="1271"/>
              <wp:lineTo x="4677" y="1668"/>
              <wp:lineTo x="3567" y="2541"/>
              <wp:lineTo x="2299" y="3812"/>
              <wp:lineTo x="1348" y="5082"/>
              <wp:lineTo x="713" y="6353"/>
              <wp:lineTo x="238" y="7624"/>
              <wp:lineTo x="0" y="8894"/>
              <wp:lineTo x="0" y="11435"/>
              <wp:lineTo x="79" y="12706"/>
              <wp:lineTo x="396" y="13976"/>
              <wp:lineTo x="1030" y="15247"/>
              <wp:lineTo x="1030" y="15406"/>
              <wp:lineTo x="1506" y="16518"/>
              <wp:lineTo x="2457" y="17788"/>
              <wp:lineTo x="3646" y="19059"/>
              <wp:lineTo x="5549" y="20329"/>
              <wp:lineTo x="5628" y="20568"/>
              <wp:lineTo x="8719" y="21521"/>
              <wp:lineTo x="9433" y="21521"/>
              <wp:lineTo x="12286" y="21521"/>
              <wp:lineTo x="12920" y="21521"/>
              <wp:lineTo x="16012" y="20488"/>
              <wp:lineTo x="16012" y="20329"/>
              <wp:lineTo x="17518" y="19218"/>
              <wp:lineTo x="17439" y="19059"/>
              <wp:lineTo x="18945" y="18503"/>
              <wp:lineTo x="18945" y="17788"/>
              <wp:lineTo x="20134" y="16518"/>
              <wp:lineTo x="20768" y="15247"/>
              <wp:lineTo x="21243" y="13976"/>
              <wp:lineTo x="21560" y="12706"/>
              <wp:lineTo x="21560" y="9291"/>
              <wp:lineTo x="21323" y="7624"/>
              <wp:lineTo x="20847" y="6353"/>
              <wp:lineTo x="20213" y="5082"/>
              <wp:lineTo x="19262" y="3812"/>
              <wp:lineTo x="18390" y="2938"/>
              <wp:lineTo x="18073" y="2462"/>
              <wp:lineTo x="16725" y="1588"/>
              <wp:lineTo x="16091" y="1271"/>
              <wp:lineTo x="16170" y="953"/>
              <wp:lineTo x="12920" y="79"/>
              <wp:lineTo x="11335" y="0"/>
              <wp:lineTo x="967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1125" cy="5181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E85"/>
    <w:multiLevelType w:val="hybridMultilevel"/>
    <w:tmpl w:val="03C4B756"/>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2E5128"/>
    <w:multiLevelType w:val="multilevel"/>
    <w:tmpl w:val="0813001D"/>
    <w:styleLink w:val="Opsomming1"/>
    <w:lvl w:ilvl="0">
      <w:start w:val="1"/>
      <w:numFmt w:val="bullet"/>
      <w:lvlText w:val="à"/>
      <w:lvlJc w:val="left"/>
      <w:pPr>
        <w:ind w:left="360" w:hanging="360"/>
      </w:pPr>
      <w:rPr>
        <w:rFonts w:ascii="Wingdings" w:hAnsi="Wingdings" w:hint="default"/>
        <w:color w:val="F55046" w:themeColor="accent2"/>
        <w:sz w:val="24"/>
      </w:rPr>
    </w:lvl>
    <w:lvl w:ilvl="1">
      <w:start w:val="1"/>
      <w:numFmt w:val="bullet"/>
      <w:lvlText w:val="à"/>
      <w:lvlJc w:val="left"/>
      <w:pPr>
        <w:ind w:left="720" w:hanging="360"/>
      </w:pPr>
      <w:rPr>
        <w:rFonts w:ascii="Wingdings" w:hAnsi="Wingdings" w:hint="default"/>
        <w:color w:val="F55046" w:themeColor="accent2"/>
      </w:rPr>
    </w:lvl>
    <w:lvl w:ilvl="2">
      <w:start w:val="1"/>
      <w:numFmt w:val="bullet"/>
      <w:lvlText w:val="à"/>
      <w:lvlJc w:val="left"/>
      <w:pPr>
        <w:ind w:left="1080" w:hanging="360"/>
      </w:pPr>
      <w:rPr>
        <w:rFonts w:ascii="Wingdings" w:hAnsi="Wingdings" w:hint="default"/>
        <w:color w:val="F55046" w:themeColor="accent2"/>
        <w:sz w:val="24"/>
      </w:rPr>
    </w:lvl>
    <w:lvl w:ilvl="3">
      <w:start w:val="1"/>
      <w:numFmt w:val="bullet"/>
      <w:lvlText w:val="à"/>
      <w:lvlJc w:val="left"/>
      <w:pPr>
        <w:ind w:left="1440" w:hanging="360"/>
      </w:pPr>
      <w:rPr>
        <w:rFonts w:ascii="Wingdings" w:hAnsi="Wingdings" w:hint="default"/>
        <w:color w:val="F55046" w:themeColor="accent2"/>
        <w:sz w:val="24"/>
      </w:rPr>
    </w:lvl>
    <w:lvl w:ilvl="4">
      <w:start w:val="1"/>
      <w:numFmt w:val="bullet"/>
      <w:lvlText w:val="à"/>
      <w:lvlJc w:val="left"/>
      <w:pPr>
        <w:ind w:left="1776" w:hanging="360"/>
      </w:pPr>
      <w:rPr>
        <w:rFonts w:ascii="Wingdings" w:hAnsi="Wingdings"/>
        <w:color w:val="F55046" w:themeColor="accent2"/>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F75E54"/>
    <w:multiLevelType w:val="hybridMultilevel"/>
    <w:tmpl w:val="EEB666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20E0660A"/>
    <w:multiLevelType w:val="hybridMultilevel"/>
    <w:tmpl w:val="A09E4E00"/>
    <w:lvl w:ilvl="0" w:tplc="F880FA6C">
      <w:numFmt w:val="bullet"/>
      <w:lvlText w:val="-"/>
      <w:lvlJc w:val="left"/>
      <w:pPr>
        <w:ind w:left="720" w:hanging="360"/>
      </w:pPr>
      <w:rPr>
        <w:rFonts w:ascii="Biotif Book" w:eastAsiaTheme="minorHAnsi" w:hAnsi="Biotif Book" w:cstheme="minorBidi" w:hint="default"/>
      </w:rPr>
    </w:lvl>
    <w:lvl w:ilvl="1" w:tplc="08130003">
      <w:start w:val="1"/>
      <w:numFmt w:val="bullet"/>
      <w:lvlText w:val="o"/>
      <w:lvlJc w:val="left"/>
      <w:pPr>
        <w:ind w:left="1440" w:hanging="360"/>
      </w:pPr>
      <w:rPr>
        <w:rFonts w:ascii="Courier New" w:hAnsi="Courier New" w:cs="Courier New" w:hint="default"/>
      </w:rPr>
    </w:lvl>
    <w:lvl w:ilvl="2" w:tplc="CCF2D45C">
      <w:numFmt w:val="bullet"/>
      <w:lvlText w:val=""/>
      <w:lvlJc w:val="left"/>
      <w:pPr>
        <w:ind w:left="2160" w:hanging="360"/>
      </w:pPr>
      <w:rPr>
        <w:rFonts w:ascii="Wingdings" w:eastAsiaTheme="minorHAnsi" w:hAnsi="Wingdings" w:cstheme="minorBid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4F40DD"/>
    <w:multiLevelType w:val="hybridMultilevel"/>
    <w:tmpl w:val="7FD8F8B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4A743CD"/>
    <w:multiLevelType w:val="hybridMultilevel"/>
    <w:tmpl w:val="9C7E08A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24A876E0"/>
    <w:multiLevelType w:val="hybridMultilevel"/>
    <w:tmpl w:val="8A3E155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251A06CD"/>
    <w:multiLevelType w:val="multilevel"/>
    <w:tmpl w:val="3B8E0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6160F"/>
    <w:multiLevelType w:val="hybridMultilevel"/>
    <w:tmpl w:val="09EC263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31EC68BF"/>
    <w:multiLevelType w:val="hybridMultilevel"/>
    <w:tmpl w:val="6B32CEF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36C25E36"/>
    <w:multiLevelType w:val="hybridMultilevel"/>
    <w:tmpl w:val="0F0CB44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3AC9606C"/>
    <w:multiLevelType w:val="hybridMultilevel"/>
    <w:tmpl w:val="8F32E91C"/>
    <w:lvl w:ilvl="0" w:tplc="58DC4776">
      <w:numFmt w:val="bullet"/>
      <w:lvlText w:val="-"/>
      <w:lvlJc w:val="left"/>
      <w:pPr>
        <w:ind w:left="768" w:hanging="360"/>
      </w:pPr>
      <w:rPr>
        <w:rFonts w:ascii="Calibri" w:eastAsiaTheme="minorHAnsi" w:hAnsi="Calibri" w:cs="Calibr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2" w15:restartNumberingAfterBreak="0">
    <w:nsid w:val="3C3908F1"/>
    <w:multiLevelType w:val="hybridMultilevel"/>
    <w:tmpl w:val="6C5A1D98"/>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EAB7798"/>
    <w:multiLevelType w:val="hybridMultilevel"/>
    <w:tmpl w:val="C8760406"/>
    <w:lvl w:ilvl="0" w:tplc="58DC477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EF02EEC"/>
    <w:multiLevelType w:val="multilevel"/>
    <w:tmpl w:val="0813001D"/>
    <w:numStyleLink w:val="Opsomming1"/>
  </w:abstractNum>
  <w:abstractNum w:abstractNumId="15" w15:restartNumberingAfterBreak="0">
    <w:nsid w:val="452F4D49"/>
    <w:multiLevelType w:val="hybridMultilevel"/>
    <w:tmpl w:val="3E849E3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468104EA"/>
    <w:multiLevelType w:val="hybridMultilevel"/>
    <w:tmpl w:val="88C0CE9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4A3224BF"/>
    <w:multiLevelType w:val="hybridMultilevel"/>
    <w:tmpl w:val="9CCA644E"/>
    <w:lvl w:ilvl="0" w:tplc="9EDAC274">
      <w:start w:val="1"/>
      <w:numFmt w:val="decimal"/>
      <w:lvlText w:val="%1."/>
      <w:lvlJc w:val="left"/>
      <w:pPr>
        <w:ind w:left="720" w:hanging="360"/>
      </w:pPr>
      <w:rPr>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C052CD7"/>
    <w:multiLevelType w:val="hybridMultilevel"/>
    <w:tmpl w:val="FB88308A"/>
    <w:lvl w:ilvl="0" w:tplc="300EFC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6913E4E"/>
    <w:multiLevelType w:val="hybridMultilevel"/>
    <w:tmpl w:val="B1CEA41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B4409E7"/>
    <w:multiLevelType w:val="hybridMultilevel"/>
    <w:tmpl w:val="ABFC7918"/>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62605297"/>
    <w:multiLevelType w:val="hybridMultilevel"/>
    <w:tmpl w:val="34027C4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712858F7"/>
    <w:multiLevelType w:val="hybridMultilevel"/>
    <w:tmpl w:val="C3BCBDF6"/>
    <w:lvl w:ilvl="0" w:tplc="521EBED6">
      <w:numFmt w:val="bullet"/>
      <w:lvlText w:val=""/>
      <w:lvlJc w:val="left"/>
      <w:pPr>
        <w:ind w:left="1080" w:hanging="720"/>
      </w:pPr>
      <w:rPr>
        <w:rFonts w:ascii="Wingdings" w:eastAsiaTheme="minorEastAsia"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3C229D0"/>
    <w:multiLevelType w:val="hybridMultilevel"/>
    <w:tmpl w:val="476E96D2"/>
    <w:lvl w:ilvl="0" w:tplc="2760E47E">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4D31946"/>
    <w:multiLevelType w:val="hybridMultilevel"/>
    <w:tmpl w:val="7FD8F8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93C3426"/>
    <w:multiLevelType w:val="hybridMultilevel"/>
    <w:tmpl w:val="10C0ED7A"/>
    <w:lvl w:ilvl="0" w:tplc="76CA8C20">
      <w:numFmt w:val="bullet"/>
      <w:lvlText w:val="-"/>
      <w:lvlJc w:val="left"/>
      <w:pPr>
        <w:ind w:left="720" w:hanging="360"/>
      </w:pPr>
      <w:rPr>
        <w:rFonts w:ascii="Biotif Book" w:eastAsiaTheme="minorHAnsi" w:hAnsi="Biotif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42962792">
    <w:abstractNumId w:val="1"/>
  </w:num>
  <w:num w:numId="2" w16cid:durableId="1914467915">
    <w:abstractNumId w:val="14"/>
  </w:num>
  <w:num w:numId="3" w16cid:durableId="104858274">
    <w:abstractNumId w:val="22"/>
  </w:num>
  <w:num w:numId="4" w16cid:durableId="831023910">
    <w:abstractNumId w:val="25"/>
  </w:num>
  <w:num w:numId="5" w16cid:durableId="201484858">
    <w:abstractNumId w:val="7"/>
  </w:num>
  <w:num w:numId="6" w16cid:durableId="272784886">
    <w:abstractNumId w:val="13"/>
  </w:num>
  <w:num w:numId="7" w16cid:durableId="1110516551">
    <w:abstractNumId w:val="11"/>
  </w:num>
  <w:num w:numId="8" w16cid:durableId="209995349">
    <w:abstractNumId w:val="18"/>
  </w:num>
  <w:num w:numId="9" w16cid:durableId="785808994">
    <w:abstractNumId w:val="19"/>
  </w:num>
  <w:num w:numId="10" w16cid:durableId="1671785657">
    <w:abstractNumId w:val="3"/>
  </w:num>
  <w:num w:numId="11" w16cid:durableId="189924526">
    <w:abstractNumId w:val="23"/>
  </w:num>
  <w:num w:numId="12" w16cid:durableId="567813304">
    <w:abstractNumId w:val="8"/>
  </w:num>
  <w:num w:numId="13" w16cid:durableId="1524511728">
    <w:abstractNumId w:val="5"/>
  </w:num>
  <w:num w:numId="14" w16cid:durableId="1169516819">
    <w:abstractNumId w:val="21"/>
  </w:num>
  <w:num w:numId="15" w16cid:durableId="1506359256">
    <w:abstractNumId w:val="6"/>
  </w:num>
  <w:num w:numId="16" w16cid:durableId="649864511">
    <w:abstractNumId w:val="17"/>
  </w:num>
  <w:num w:numId="17" w16cid:durableId="497354705">
    <w:abstractNumId w:val="9"/>
  </w:num>
  <w:num w:numId="18" w16cid:durableId="88932562">
    <w:abstractNumId w:val="10"/>
  </w:num>
  <w:num w:numId="19" w16cid:durableId="892079741">
    <w:abstractNumId w:val="4"/>
  </w:num>
  <w:num w:numId="20" w16cid:durableId="2110659075">
    <w:abstractNumId w:val="15"/>
  </w:num>
  <w:num w:numId="21" w16cid:durableId="421268159">
    <w:abstractNumId w:val="24"/>
  </w:num>
  <w:num w:numId="22" w16cid:durableId="2019035556">
    <w:abstractNumId w:val="0"/>
  </w:num>
  <w:num w:numId="23" w16cid:durableId="188030699">
    <w:abstractNumId w:val="2"/>
  </w:num>
  <w:num w:numId="24" w16cid:durableId="1347321721">
    <w:abstractNumId w:val="20"/>
  </w:num>
  <w:num w:numId="25" w16cid:durableId="109323415">
    <w:abstractNumId w:val="12"/>
  </w:num>
  <w:num w:numId="26" w16cid:durableId="15787802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9E"/>
    <w:rsid w:val="0014057F"/>
    <w:rsid w:val="001E7957"/>
    <w:rsid w:val="0020766B"/>
    <w:rsid w:val="002469BA"/>
    <w:rsid w:val="002F50C3"/>
    <w:rsid w:val="00383E31"/>
    <w:rsid w:val="003F38E5"/>
    <w:rsid w:val="003F6A33"/>
    <w:rsid w:val="00451922"/>
    <w:rsid w:val="004A5CBD"/>
    <w:rsid w:val="004D576A"/>
    <w:rsid w:val="005723FA"/>
    <w:rsid w:val="005C6F93"/>
    <w:rsid w:val="0060484E"/>
    <w:rsid w:val="0061500F"/>
    <w:rsid w:val="006B4ABA"/>
    <w:rsid w:val="006E0E3F"/>
    <w:rsid w:val="00751371"/>
    <w:rsid w:val="00760A7A"/>
    <w:rsid w:val="00855AA7"/>
    <w:rsid w:val="008974B4"/>
    <w:rsid w:val="009223E7"/>
    <w:rsid w:val="00931C63"/>
    <w:rsid w:val="00977A0B"/>
    <w:rsid w:val="009D7661"/>
    <w:rsid w:val="00A4750C"/>
    <w:rsid w:val="00AE4EA1"/>
    <w:rsid w:val="00C22CB1"/>
    <w:rsid w:val="00C5736D"/>
    <w:rsid w:val="00C642A6"/>
    <w:rsid w:val="00C7746A"/>
    <w:rsid w:val="00CD3219"/>
    <w:rsid w:val="00D448E3"/>
    <w:rsid w:val="00D65E98"/>
    <w:rsid w:val="00DC1859"/>
    <w:rsid w:val="00DE1DBF"/>
    <w:rsid w:val="00DE5B56"/>
    <w:rsid w:val="00DF61B0"/>
    <w:rsid w:val="00E11D9E"/>
    <w:rsid w:val="00E33DA8"/>
    <w:rsid w:val="00E55740"/>
    <w:rsid w:val="00E62D2A"/>
    <w:rsid w:val="00E94B8F"/>
    <w:rsid w:val="00EC3CA2"/>
    <w:rsid w:val="00EF318E"/>
    <w:rsid w:val="00F1764C"/>
    <w:rsid w:val="00F3264A"/>
    <w:rsid w:val="00F33B26"/>
    <w:rsid w:val="00FA12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1E146"/>
  <w15:chartTrackingRefBased/>
  <w15:docId w15:val="{B16A0AA0-9C21-4DA2-B9A7-5AFE2A68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1D9E"/>
  </w:style>
  <w:style w:type="paragraph" w:styleId="Kop1">
    <w:name w:val="heading 1"/>
    <w:basedOn w:val="Standaard"/>
    <w:next w:val="Standaard"/>
    <w:link w:val="Kop1Char"/>
    <w:uiPriority w:val="9"/>
    <w:qFormat/>
    <w:rsid w:val="00D65E98"/>
    <w:pPr>
      <w:keepNext/>
      <w:keepLines/>
      <w:shd w:val="clear" w:color="auto" w:fill="28196E" w:themeFill="accent1"/>
      <w:spacing w:before="240" w:after="0" w:line="240" w:lineRule="auto"/>
      <w:outlineLvl w:val="0"/>
    </w:pPr>
    <w:rPr>
      <w:rFonts w:asciiTheme="majorHAnsi" w:eastAsiaTheme="majorEastAsia" w:hAnsiTheme="majorHAnsi" w:cstheme="majorBidi"/>
      <w:caps/>
      <w:color w:val="FFFFFF" w:themeColor="background1"/>
      <w:sz w:val="28"/>
      <w:szCs w:val="32"/>
    </w:rPr>
  </w:style>
  <w:style w:type="paragraph" w:styleId="Kop2">
    <w:name w:val="heading 2"/>
    <w:basedOn w:val="Kop1"/>
    <w:next w:val="Standaard"/>
    <w:link w:val="Kop2Char"/>
    <w:uiPriority w:val="9"/>
    <w:unhideWhenUsed/>
    <w:qFormat/>
    <w:rsid w:val="00D65E98"/>
    <w:pPr>
      <w:shd w:val="clear" w:color="auto" w:fill="F55046" w:themeFill="accent2"/>
      <w:spacing w:before="40"/>
      <w:outlineLvl w:val="1"/>
    </w:pPr>
    <w:rPr>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2D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2D2A"/>
  </w:style>
  <w:style w:type="paragraph" w:styleId="Voettekst">
    <w:name w:val="footer"/>
    <w:basedOn w:val="Standaard"/>
    <w:link w:val="VoettekstChar"/>
    <w:uiPriority w:val="99"/>
    <w:unhideWhenUsed/>
    <w:rsid w:val="00E62D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2D2A"/>
  </w:style>
  <w:style w:type="character" w:customStyle="1" w:styleId="Kop1Char">
    <w:name w:val="Kop 1 Char"/>
    <w:basedOn w:val="Standaardalinea-lettertype"/>
    <w:link w:val="Kop1"/>
    <w:uiPriority w:val="9"/>
    <w:rsid w:val="00D65E98"/>
    <w:rPr>
      <w:rFonts w:asciiTheme="majorHAnsi" w:eastAsiaTheme="majorEastAsia" w:hAnsiTheme="majorHAnsi" w:cstheme="majorBidi"/>
      <w:caps/>
      <w:color w:val="FFFFFF" w:themeColor="background1"/>
      <w:sz w:val="28"/>
      <w:szCs w:val="32"/>
      <w:shd w:val="clear" w:color="auto" w:fill="28196E" w:themeFill="accent1"/>
    </w:rPr>
  </w:style>
  <w:style w:type="paragraph" w:styleId="Titel">
    <w:name w:val="Title"/>
    <w:basedOn w:val="Standaard"/>
    <w:next w:val="Standaard"/>
    <w:link w:val="TitelChar"/>
    <w:uiPriority w:val="10"/>
    <w:qFormat/>
    <w:rsid w:val="00D448E3"/>
    <w:pPr>
      <w:spacing w:after="0" w:line="240" w:lineRule="auto"/>
      <w:contextualSpacing/>
    </w:pPr>
    <w:rPr>
      <w:rFonts w:asciiTheme="majorHAnsi" w:eastAsiaTheme="majorEastAsia" w:hAnsiTheme="majorHAnsi" w:cstheme="majorBidi"/>
      <w:color w:val="28196E" w:themeColor="accent1"/>
      <w:spacing w:val="-10"/>
      <w:kern w:val="28"/>
      <w:sz w:val="96"/>
      <w:szCs w:val="56"/>
    </w:rPr>
  </w:style>
  <w:style w:type="character" w:customStyle="1" w:styleId="TitelChar">
    <w:name w:val="Titel Char"/>
    <w:basedOn w:val="Standaardalinea-lettertype"/>
    <w:link w:val="Titel"/>
    <w:uiPriority w:val="10"/>
    <w:rsid w:val="00D448E3"/>
    <w:rPr>
      <w:rFonts w:asciiTheme="majorHAnsi" w:eastAsiaTheme="majorEastAsia" w:hAnsiTheme="majorHAnsi" w:cstheme="majorBidi"/>
      <w:color w:val="28196E" w:themeColor="accent1"/>
      <w:spacing w:val="-10"/>
      <w:kern w:val="28"/>
      <w:sz w:val="96"/>
      <w:szCs w:val="56"/>
    </w:rPr>
  </w:style>
  <w:style w:type="character" w:customStyle="1" w:styleId="Kop2Char">
    <w:name w:val="Kop 2 Char"/>
    <w:basedOn w:val="Standaardalinea-lettertype"/>
    <w:link w:val="Kop2"/>
    <w:uiPriority w:val="9"/>
    <w:rsid w:val="00D65E98"/>
    <w:rPr>
      <w:rFonts w:asciiTheme="majorHAnsi" w:eastAsiaTheme="majorEastAsia" w:hAnsiTheme="majorHAnsi" w:cstheme="majorBidi"/>
      <w:caps/>
      <w:color w:val="FFFFFF" w:themeColor="background1"/>
      <w:sz w:val="28"/>
      <w:szCs w:val="26"/>
      <w:shd w:val="clear" w:color="auto" w:fill="F55046" w:themeFill="accent2"/>
    </w:rPr>
  </w:style>
  <w:style w:type="paragraph" w:styleId="Ondertitel">
    <w:name w:val="Subtitle"/>
    <w:basedOn w:val="Titel"/>
    <w:next w:val="Standaard"/>
    <w:link w:val="OndertitelChar"/>
    <w:uiPriority w:val="11"/>
    <w:qFormat/>
    <w:rsid w:val="00451922"/>
    <w:pPr>
      <w:numPr>
        <w:ilvl w:val="1"/>
      </w:numPr>
    </w:pPr>
    <w:rPr>
      <w:rFonts w:eastAsiaTheme="minorEastAsia"/>
      <w:caps/>
      <w:color w:val="F55046" w:themeColor="accent2"/>
      <w:spacing w:val="15"/>
      <w:sz w:val="40"/>
    </w:rPr>
  </w:style>
  <w:style w:type="character" w:customStyle="1" w:styleId="OndertitelChar">
    <w:name w:val="Ondertitel Char"/>
    <w:basedOn w:val="Standaardalinea-lettertype"/>
    <w:link w:val="Ondertitel"/>
    <w:uiPriority w:val="11"/>
    <w:rsid w:val="00451922"/>
    <w:rPr>
      <w:rFonts w:asciiTheme="majorHAnsi" w:eastAsiaTheme="minorEastAsia" w:hAnsiTheme="majorHAnsi" w:cstheme="majorBidi"/>
      <w:caps/>
      <w:color w:val="F55046" w:themeColor="accent2"/>
      <w:spacing w:val="15"/>
      <w:kern w:val="28"/>
      <w:sz w:val="40"/>
      <w:szCs w:val="56"/>
    </w:rPr>
  </w:style>
  <w:style w:type="paragraph" w:customStyle="1" w:styleId="Tussentitel">
    <w:name w:val="Tussentitel"/>
    <w:basedOn w:val="Ondertitel"/>
    <w:next w:val="Standaard"/>
    <w:link w:val="TussentitelChar"/>
    <w:qFormat/>
    <w:rsid w:val="00D448E3"/>
    <w:pPr>
      <w:spacing w:before="360"/>
      <w:contextualSpacing w:val="0"/>
    </w:pPr>
  </w:style>
  <w:style w:type="numbering" w:customStyle="1" w:styleId="Opsomming1">
    <w:name w:val="Opsomming 1"/>
    <w:basedOn w:val="Geenlijst"/>
    <w:uiPriority w:val="99"/>
    <w:rsid w:val="00D448E3"/>
    <w:pPr>
      <w:numPr>
        <w:numId w:val="1"/>
      </w:numPr>
    </w:pPr>
  </w:style>
  <w:style w:type="character" w:customStyle="1" w:styleId="TussentitelChar">
    <w:name w:val="Tussentitel Char"/>
    <w:basedOn w:val="OndertitelChar"/>
    <w:link w:val="Tussentitel"/>
    <w:rsid w:val="00D448E3"/>
    <w:rPr>
      <w:rFonts w:asciiTheme="majorHAnsi" w:eastAsiaTheme="minorEastAsia" w:hAnsiTheme="majorHAnsi" w:cstheme="majorBidi"/>
      <w:caps/>
      <w:color w:val="F55046" w:themeColor="accent2"/>
      <w:spacing w:val="15"/>
      <w:kern w:val="28"/>
      <w:sz w:val="40"/>
      <w:szCs w:val="56"/>
    </w:rPr>
  </w:style>
  <w:style w:type="paragraph" w:styleId="Lijstalinea">
    <w:name w:val="List Paragraph"/>
    <w:basedOn w:val="Standaard"/>
    <w:uiPriority w:val="34"/>
    <w:qFormat/>
    <w:rsid w:val="0061500F"/>
    <w:pPr>
      <w:ind w:left="720"/>
      <w:contextualSpacing/>
    </w:pPr>
  </w:style>
  <w:style w:type="character" w:styleId="Hyperlink">
    <w:name w:val="Hyperlink"/>
    <w:basedOn w:val="Standaardalinea-lettertype"/>
    <w:uiPriority w:val="99"/>
    <w:unhideWhenUsed/>
    <w:rsid w:val="00FA1297"/>
    <w:rPr>
      <w:color w:val="0563C1" w:themeColor="hyperlink"/>
      <w:u w:val="single"/>
    </w:rPr>
  </w:style>
  <w:style w:type="character" w:customStyle="1" w:styleId="normaltextrun">
    <w:name w:val="normaltextrun"/>
    <w:basedOn w:val="Standaardalinea-lettertype"/>
    <w:rsid w:val="00FA1297"/>
  </w:style>
  <w:style w:type="character" w:customStyle="1" w:styleId="spellingerror">
    <w:name w:val="spellingerror"/>
    <w:basedOn w:val="Standaardalinea-lettertype"/>
    <w:rsid w:val="00FA1297"/>
  </w:style>
  <w:style w:type="character" w:customStyle="1" w:styleId="eop">
    <w:name w:val="eop"/>
    <w:basedOn w:val="Standaardalinea-lettertype"/>
    <w:rsid w:val="00FA1297"/>
  </w:style>
  <w:style w:type="character" w:styleId="Onopgelostemelding">
    <w:name w:val="Unresolved Mention"/>
    <w:basedOn w:val="Standaardalinea-lettertype"/>
    <w:uiPriority w:val="99"/>
    <w:semiHidden/>
    <w:unhideWhenUsed/>
    <w:rsid w:val="00FA1297"/>
    <w:rPr>
      <w:color w:val="605E5C"/>
      <w:shd w:val="clear" w:color="auto" w:fill="E1DFDD"/>
    </w:rPr>
  </w:style>
  <w:style w:type="paragraph" w:styleId="Geenafstand">
    <w:name w:val="No Spacing"/>
    <w:uiPriority w:val="1"/>
    <w:qFormat/>
    <w:rsid w:val="00C22CB1"/>
    <w:pPr>
      <w:spacing w:after="0" w:line="240" w:lineRule="auto"/>
    </w:pPr>
  </w:style>
  <w:style w:type="paragraph" w:styleId="Normaalweb">
    <w:name w:val="Normal (Web)"/>
    <w:basedOn w:val="Standaard"/>
    <w:uiPriority w:val="99"/>
    <w:semiHidden/>
    <w:unhideWhenUsed/>
    <w:rsid w:val="009D766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tyle">
    <w:name w:val="style"/>
    <w:basedOn w:val="Standaardalinea-lettertype"/>
    <w:rsid w:val="009D7661"/>
  </w:style>
  <w:style w:type="paragraph" w:styleId="Kopvaninhoudsopgave">
    <w:name w:val="TOC Heading"/>
    <w:basedOn w:val="Kop1"/>
    <w:next w:val="Standaard"/>
    <w:uiPriority w:val="39"/>
    <w:semiHidden/>
    <w:unhideWhenUsed/>
    <w:qFormat/>
    <w:rsid w:val="00E11D9E"/>
    <w:pPr>
      <w:shd w:val="clear" w:color="auto" w:fill="auto"/>
      <w:spacing w:line="259" w:lineRule="auto"/>
      <w:outlineLvl w:val="9"/>
    </w:pPr>
    <w:rPr>
      <w:caps w:val="0"/>
      <w:color w:val="1E1252" w:themeColor="accent1" w:themeShade="BF"/>
      <w:sz w:val="32"/>
    </w:rPr>
  </w:style>
  <w:style w:type="paragraph" w:styleId="Inhopg1">
    <w:name w:val="toc 1"/>
    <w:basedOn w:val="Standaard"/>
    <w:next w:val="Standaard"/>
    <w:autoRedefine/>
    <w:uiPriority w:val="39"/>
    <w:unhideWhenUsed/>
    <w:rsid w:val="00E11D9E"/>
    <w:pPr>
      <w:spacing w:after="100"/>
    </w:pPr>
  </w:style>
  <w:style w:type="paragraph" w:styleId="Inhopg2">
    <w:name w:val="toc 2"/>
    <w:basedOn w:val="Standaard"/>
    <w:next w:val="Standaard"/>
    <w:autoRedefine/>
    <w:uiPriority w:val="39"/>
    <w:unhideWhenUsed/>
    <w:rsid w:val="00E11D9E"/>
    <w:pPr>
      <w:spacing w:after="100"/>
      <w:ind w:left="220"/>
    </w:pPr>
  </w:style>
  <w:style w:type="paragraph" w:customStyle="1" w:styleId="paragraph">
    <w:name w:val="paragraph"/>
    <w:basedOn w:val="Standaard"/>
    <w:rsid w:val="00E11D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ntextualspellingandgrammarerror">
    <w:name w:val="contextualspellingandgrammarerror"/>
    <w:basedOn w:val="Standaardalinea-lettertype"/>
    <w:rsid w:val="00E11D9E"/>
  </w:style>
  <w:style w:type="character" w:customStyle="1" w:styleId="tabchar">
    <w:name w:val="tabchar"/>
    <w:basedOn w:val="Standaardalinea-lettertype"/>
    <w:rsid w:val="00E11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552044">
      <w:bodyDiv w:val="1"/>
      <w:marLeft w:val="0"/>
      <w:marRight w:val="0"/>
      <w:marTop w:val="0"/>
      <w:marBottom w:val="0"/>
      <w:divBdr>
        <w:top w:val="none" w:sz="0" w:space="0" w:color="auto"/>
        <w:left w:val="none" w:sz="0" w:space="0" w:color="auto"/>
        <w:bottom w:val="none" w:sz="0" w:space="0" w:color="auto"/>
        <w:right w:val="none" w:sz="0" w:space="0" w:color="auto"/>
      </w:divBdr>
    </w:div>
    <w:div w:id="2128969020">
      <w:bodyDiv w:val="1"/>
      <w:marLeft w:val="0"/>
      <w:marRight w:val="0"/>
      <w:marTop w:val="0"/>
      <w:marBottom w:val="0"/>
      <w:divBdr>
        <w:top w:val="none" w:sz="0" w:space="0" w:color="auto"/>
        <w:left w:val="none" w:sz="0" w:space="0" w:color="auto"/>
        <w:bottom w:val="none" w:sz="0" w:space="0" w:color="auto"/>
        <w:right w:val="none" w:sz="0" w:space="0" w:color="auto"/>
      </w:divBdr>
      <w:divsChild>
        <w:div w:id="965936982">
          <w:marLeft w:val="0"/>
          <w:marRight w:val="0"/>
          <w:marTop w:val="0"/>
          <w:marBottom w:val="0"/>
          <w:divBdr>
            <w:top w:val="none" w:sz="0" w:space="0" w:color="auto"/>
            <w:left w:val="none" w:sz="0" w:space="0" w:color="auto"/>
            <w:bottom w:val="none" w:sz="0" w:space="0" w:color="auto"/>
            <w:right w:val="none" w:sz="0" w:space="0" w:color="auto"/>
          </w:divBdr>
          <w:divsChild>
            <w:div w:id="1121143311">
              <w:marLeft w:val="0"/>
              <w:marRight w:val="0"/>
              <w:marTop w:val="0"/>
              <w:marBottom w:val="0"/>
              <w:divBdr>
                <w:top w:val="none" w:sz="0" w:space="0" w:color="auto"/>
                <w:left w:val="none" w:sz="0" w:space="0" w:color="auto"/>
                <w:bottom w:val="none" w:sz="0" w:space="0" w:color="auto"/>
                <w:right w:val="none" w:sz="0" w:space="0" w:color="auto"/>
              </w:divBdr>
              <w:divsChild>
                <w:div w:id="2720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oleObject" Target="embeddings/oleObject6.bin"/><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oleObject" Target="embeddings/oleObject9.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oleObject" Target="embeddings/oleObject11.bin"/><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oleObject" Target="embeddings/oleObject8.bin"/><Relationship Id="rId35" Type="http://schemas.openxmlformats.org/officeDocument/2006/relationships/image" Target="media/image16.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lleyvlaanderen.sharepoint.com/sites/VolleyVlaanderen/Shared%20Documents/General/Sjablonen/Volley%20Vlaanderen.dotx" TargetMode="External"/></Relationships>
</file>

<file path=word/theme/theme1.xml><?xml version="1.0" encoding="utf-8"?>
<a:theme xmlns:a="http://schemas.openxmlformats.org/drawingml/2006/main" name="Kantoorthema">
  <a:themeElements>
    <a:clrScheme name="VV">
      <a:dk1>
        <a:sysClr val="windowText" lastClr="000000"/>
      </a:dk1>
      <a:lt1>
        <a:sysClr val="window" lastClr="FFFFFF"/>
      </a:lt1>
      <a:dk2>
        <a:srgbClr val="00193A"/>
      </a:dk2>
      <a:lt2>
        <a:srgbClr val="E7E6E6"/>
      </a:lt2>
      <a:accent1>
        <a:srgbClr val="28196E"/>
      </a:accent1>
      <a:accent2>
        <a:srgbClr val="F55046"/>
      </a:accent2>
      <a:accent3>
        <a:srgbClr val="C8CDD2"/>
      </a:accent3>
      <a:accent4>
        <a:srgbClr val="DCD2BE"/>
      </a:accent4>
      <a:accent5>
        <a:srgbClr val="1E1252"/>
      </a:accent5>
      <a:accent6>
        <a:srgbClr val="E0180C"/>
      </a:accent6>
      <a:hlink>
        <a:srgbClr val="0563C1"/>
      </a:hlink>
      <a:folHlink>
        <a:srgbClr val="954F72"/>
      </a:folHlink>
    </a:clrScheme>
    <a:fontScheme name="Volley Vlaanderen">
      <a:majorFont>
        <a:latin typeface="Campton Book"/>
        <a:ea typeface="Helvetica Neue"/>
        <a:cs typeface="Helvetica Neue"/>
      </a:majorFont>
      <a:minorFont>
        <a:latin typeface="Biotif Book"/>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2b6c89-fe99-438b-a346-2b2be402401d" xsi:nil="true"/>
    <lcf76f155ced4ddcb4097134ff3c332f xmlns="b3edd2c8-f918-4ae9-a445-dd9819d62a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0D53309B53F5429FD61DF948DBB9B8" ma:contentTypeVersion="14" ma:contentTypeDescription="Create a new document." ma:contentTypeScope="" ma:versionID="879bc6f2934cdd8f0745c546faf79bd8">
  <xsd:schema xmlns:xsd="http://www.w3.org/2001/XMLSchema" xmlns:xs="http://www.w3.org/2001/XMLSchema" xmlns:p="http://schemas.microsoft.com/office/2006/metadata/properties" xmlns:ns2="b3edd2c8-f918-4ae9-a445-dd9819d62a8b" xmlns:ns3="fb2b6c89-fe99-438b-a346-2b2be402401d" targetNamespace="http://schemas.microsoft.com/office/2006/metadata/properties" ma:root="true" ma:fieldsID="58959090d99163147bad29e2c3c0c669" ns2:_="" ns3:_="">
    <xsd:import namespace="b3edd2c8-f918-4ae9-a445-dd9819d62a8b"/>
    <xsd:import namespace="fb2b6c89-fe99-438b-a346-2b2be402401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dd2c8-f918-4ae9-a445-dd9819d62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97029bd-e416-4bc6-a5d8-4ed30ed87a4e"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2b6c89-fe99-438b-a346-2b2be402401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335bf19-8a4c-401c-b186-df0799e25f4c}" ma:internalName="TaxCatchAll" ma:showField="CatchAllData" ma:web="fb2b6c89-fe99-438b-a346-2b2be4024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99B2F2-06A2-4CDF-B672-922E9560F379}">
  <ds:schemaRefs>
    <ds:schemaRef ds:uri="http://schemas.microsoft.com/office/2006/metadata/properties"/>
    <ds:schemaRef ds:uri="http://schemas.microsoft.com/office/infopath/2007/PartnerControls"/>
    <ds:schemaRef ds:uri="6ab1fc7e-378c-4bf4-9279-0c0c91444ac1"/>
    <ds:schemaRef ds:uri="7f4d96b4-aab6-4e47-b122-7b5545713f55"/>
  </ds:schemaRefs>
</ds:datastoreItem>
</file>

<file path=customXml/itemProps2.xml><?xml version="1.0" encoding="utf-8"?>
<ds:datastoreItem xmlns:ds="http://schemas.openxmlformats.org/officeDocument/2006/customXml" ds:itemID="{DF549473-CDF6-45AC-8671-EBFD88815E32}"/>
</file>

<file path=customXml/itemProps3.xml><?xml version="1.0" encoding="utf-8"?>
<ds:datastoreItem xmlns:ds="http://schemas.openxmlformats.org/officeDocument/2006/customXml" ds:itemID="{69A4B900-BBAB-4F50-9323-8CDE0DC64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Volley%20Vlaanderen.dotx</Template>
  <TotalTime>2</TotalTime>
  <Pages>5</Pages>
  <Words>1985</Words>
  <Characters>10919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Gevaert</dc:creator>
  <cp:keywords/>
  <dc:description/>
  <cp:lastModifiedBy>Manon Gevaert</cp:lastModifiedBy>
  <cp:revision>2</cp:revision>
  <cp:lastPrinted>2022-12-16T09:41:00Z</cp:lastPrinted>
  <dcterms:created xsi:type="dcterms:W3CDTF">2022-12-16T09:38:00Z</dcterms:created>
  <dcterms:modified xsi:type="dcterms:W3CDTF">2022-12-16T09:41:00Z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0x010100F90D53309B53F5429FD61DF948DBB9B8</vt:lpwstr>
  </property>
  <property fmtid="{D5CDD505-2E9C-101B-9397-08002B2CF9AE}" pid="3" name="MediaServiceImageTags">
    <vt:lpwstr/>
  </property>
</Properties>
</file>